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1A3BE" w14:textId="77777777" w:rsidR="00DB1CAE" w:rsidRDefault="00DB1CAE" w:rsidP="00DB1CAE">
      <w:pPr>
        <w:pStyle w:val="Heading1"/>
        <w:rPr>
          <w:rFonts w:ascii="Corbel" w:hAnsi="Corbel"/>
          <w:sz w:val="40"/>
        </w:rPr>
      </w:pPr>
      <w:r>
        <w:rPr>
          <w:rFonts w:ascii="Corbel" w:hAnsi="Corbel"/>
          <w:sz w:val="40"/>
        </w:rPr>
        <w:t>Meeting Minutes</w:t>
      </w:r>
    </w:p>
    <w:p w14:paraId="13994073" w14:textId="2D8EC1E8" w:rsidR="00554276" w:rsidRPr="00FE7DDE" w:rsidRDefault="00554276" w:rsidP="00FE7DDE">
      <w:pPr>
        <w:pStyle w:val="Heading1"/>
        <w:rPr>
          <w:rFonts w:ascii="Corbel" w:hAnsi="Corbel"/>
          <w:sz w:val="40"/>
        </w:rPr>
      </w:pPr>
    </w:p>
    <w:p w14:paraId="794A27C2" w14:textId="059D3C23" w:rsidR="00554276" w:rsidRPr="00623EB2" w:rsidRDefault="00FE7DDE" w:rsidP="00D2343F">
      <w:pPr>
        <w:pStyle w:val="ListNumber"/>
      </w:pPr>
      <w:r>
        <w:rPr>
          <w:rFonts w:eastAsiaTheme="majorEastAsia"/>
        </w:rPr>
        <w:t xml:space="preserve">Welcome </w:t>
      </w:r>
      <w:r w:rsidR="006E186A">
        <w:rPr>
          <w:rFonts w:eastAsiaTheme="majorEastAsia"/>
        </w:rPr>
        <w:t>&amp; Introductions</w:t>
      </w:r>
      <w:r w:rsidR="00E51712">
        <w:rPr>
          <w:rFonts w:eastAsiaTheme="majorEastAsia"/>
        </w:rPr>
        <w:t>:</w:t>
      </w:r>
    </w:p>
    <w:p w14:paraId="5DC93E03" w14:textId="72C80044" w:rsidR="00623EB2" w:rsidRPr="007060EC" w:rsidRDefault="00623EB2" w:rsidP="00965ADA">
      <w:pPr>
        <w:pStyle w:val="ListNumber"/>
        <w:numPr>
          <w:ilvl w:val="0"/>
          <w:numId w:val="0"/>
        </w:numPr>
        <w:ind w:left="173"/>
        <w:rPr>
          <w:rFonts w:eastAsiaTheme="majorEastAsia"/>
          <w:b w:val="0"/>
          <w:bCs/>
        </w:rPr>
      </w:pPr>
      <w:r w:rsidRPr="00245D9F">
        <w:rPr>
          <w:rFonts w:eastAsiaTheme="majorEastAsia"/>
          <w:u w:val="single"/>
        </w:rPr>
        <w:t>Members Present:</w:t>
      </w:r>
      <w:r>
        <w:rPr>
          <w:rFonts w:eastAsiaTheme="majorEastAsia"/>
        </w:rPr>
        <w:t xml:space="preserve">  </w:t>
      </w:r>
      <w:r w:rsidRPr="007060EC">
        <w:rPr>
          <w:rFonts w:eastAsiaTheme="majorEastAsia"/>
          <w:b w:val="0"/>
          <w:bCs/>
        </w:rPr>
        <w:t xml:space="preserve">Renee Chalmers (Chair), Shawne Farmer, </w:t>
      </w:r>
      <w:r w:rsidR="00965ADA" w:rsidRPr="007060EC">
        <w:rPr>
          <w:rFonts w:eastAsiaTheme="majorEastAsia"/>
          <w:b w:val="0"/>
          <w:bCs/>
        </w:rPr>
        <w:t xml:space="preserve">Sam Penn, </w:t>
      </w:r>
      <w:r w:rsidRPr="007060EC">
        <w:rPr>
          <w:rFonts w:eastAsiaTheme="majorEastAsia"/>
          <w:b w:val="0"/>
          <w:bCs/>
        </w:rPr>
        <w:t>Sterling Wilder, Christian Wiscovitch</w:t>
      </w:r>
    </w:p>
    <w:p w14:paraId="0C5CE5AA" w14:textId="207987E6" w:rsidR="00623EB2" w:rsidRPr="00965ADA" w:rsidRDefault="00623EB2" w:rsidP="00965ADA">
      <w:pPr>
        <w:pStyle w:val="ListNumber"/>
        <w:numPr>
          <w:ilvl w:val="0"/>
          <w:numId w:val="0"/>
        </w:numPr>
        <w:ind w:left="173"/>
        <w:rPr>
          <w:rFonts w:eastAsiaTheme="majorEastAsia"/>
        </w:rPr>
      </w:pPr>
      <w:r w:rsidRPr="00965ADA">
        <w:rPr>
          <w:rFonts w:eastAsiaTheme="majorEastAsia"/>
          <w:u w:val="single"/>
        </w:rPr>
        <w:t>Members Absent:</w:t>
      </w:r>
      <w:r w:rsidRPr="00965ADA">
        <w:rPr>
          <w:rFonts w:eastAsiaTheme="majorEastAsia"/>
        </w:rPr>
        <w:t xml:space="preserve">  </w:t>
      </w:r>
      <w:r w:rsidR="001C52D7" w:rsidRPr="001C52D7">
        <w:rPr>
          <w:rFonts w:eastAsiaTheme="majorEastAsia"/>
          <w:b w:val="0"/>
          <w:bCs/>
        </w:rPr>
        <w:t>Jennifer Kohn</w:t>
      </w:r>
      <w:r w:rsidR="001C52D7">
        <w:rPr>
          <w:rFonts w:eastAsiaTheme="majorEastAsia"/>
        </w:rPr>
        <w:t xml:space="preserve">, </w:t>
      </w:r>
      <w:r w:rsidR="00965ADA" w:rsidRPr="007060EC">
        <w:rPr>
          <w:rFonts w:eastAsiaTheme="majorEastAsia"/>
          <w:b w:val="0"/>
          <w:bCs/>
        </w:rPr>
        <w:t xml:space="preserve">Ethel Reeves, </w:t>
      </w:r>
      <w:r w:rsidRPr="007060EC">
        <w:rPr>
          <w:rFonts w:eastAsiaTheme="majorEastAsia"/>
          <w:b w:val="0"/>
          <w:bCs/>
        </w:rPr>
        <w:t>Cheryl Toler</w:t>
      </w:r>
    </w:p>
    <w:p w14:paraId="62E365CD" w14:textId="5B2C25A7" w:rsidR="00623EB2" w:rsidRDefault="00623EB2" w:rsidP="00623EB2">
      <w:pPr>
        <w:pStyle w:val="ListNumber"/>
        <w:numPr>
          <w:ilvl w:val="0"/>
          <w:numId w:val="0"/>
        </w:numPr>
        <w:ind w:left="173"/>
        <w:rPr>
          <w:rFonts w:eastAsiaTheme="majorEastAsia"/>
          <w:b w:val="0"/>
          <w:bCs/>
        </w:rPr>
      </w:pPr>
      <w:r w:rsidRPr="00245D9F">
        <w:rPr>
          <w:rFonts w:eastAsiaTheme="majorEastAsia"/>
          <w:u w:val="single"/>
        </w:rPr>
        <w:t>Staff Present:</w:t>
      </w:r>
      <w:r>
        <w:rPr>
          <w:rFonts w:eastAsiaTheme="majorEastAsia"/>
        </w:rPr>
        <w:t xml:space="preserve">  </w:t>
      </w:r>
      <w:r w:rsidRPr="007060EC">
        <w:rPr>
          <w:rFonts w:eastAsiaTheme="majorEastAsia"/>
          <w:b w:val="0"/>
          <w:bCs/>
        </w:rPr>
        <w:t>Traci Blido, Lori Cumbo</w:t>
      </w:r>
    </w:p>
    <w:p w14:paraId="47AD5361" w14:textId="5479BEA3" w:rsidR="001C52D7" w:rsidRPr="001C52D7" w:rsidRDefault="001C52D7" w:rsidP="00623EB2">
      <w:pPr>
        <w:pStyle w:val="ListNumber"/>
        <w:numPr>
          <w:ilvl w:val="0"/>
          <w:numId w:val="0"/>
        </w:numPr>
        <w:ind w:left="173"/>
        <w:rPr>
          <w:rFonts w:eastAsiaTheme="majorEastAsia"/>
          <w:b w:val="0"/>
          <w:bCs/>
        </w:rPr>
      </w:pPr>
      <w:r>
        <w:rPr>
          <w:rFonts w:eastAsiaTheme="majorEastAsia"/>
          <w:u w:val="single"/>
        </w:rPr>
        <w:t xml:space="preserve">Guest:  </w:t>
      </w:r>
      <w:r>
        <w:rPr>
          <w:rFonts w:eastAsiaTheme="majorEastAsia"/>
          <w:b w:val="0"/>
          <w:bCs/>
        </w:rPr>
        <w:t>Nat Marshall, Central Virginia Workforce Development Board Chair</w:t>
      </w:r>
    </w:p>
    <w:p w14:paraId="48C54868" w14:textId="57ADC667" w:rsidR="00623EB2" w:rsidRPr="007060EC" w:rsidRDefault="00623EB2" w:rsidP="00623EB2">
      <w:pPr>
        <w:pStyle w:val="ListNumber"/>
        <w:numPr>
          <w:ilvl w:val="0"/>
          <w:numId w:val="0"/>
        </w:numPr>
        <w:ind w:left="173"/>
        <w:rPr>
          <w:b w:val="0"/>
          <w:bCs/>
        </w:rPr>
      </w:pPr>
      <w:r w:rsidRPr="007060EC">
        <w:rPr>
          <w:b w:val="0"/>
          <w:bCs/>
        </w:rPr>
        <w:t xml:space="preserve">Renee welcomed </w:t>
      </w:r>
      <w:r w:rsidR="00622F71" w:rsidRPr="007060EC">
        <w:rPr>
          <w:b w:val="0"/>
          <w:bCs/>
        </w:rPr>
        <w:t xml:space="preserve">attendees </w:t>
      </w:r>
      <w:r w:rsidR="00965ADA" w:rsidRPr="007060EC">
        <w:rPr>
          <w:b w:val="0"/>
          <w:bCs/>
        </w:rPr>
        <w:t xml:space="preserve">and </w:t>
      </w:r>
      <w:r w:rsidRPr="007060EC">
        <w:rPr>
          <w:b w:val="0"/>
          <w:bCs/>
        </w:rPr>
        <w:t>promptly started the meeting at 10:3</w:t>
      </w:r>
      <w:r w:rsidR="001C52D7">
        <w:rPr>
          <w:b w:val="0"/>
          <w:bCs/>
        </w:rPr>
        <w:t>4</w:t>
      </w:r>
      <w:r w:rsidRPr="007060EC">
        <w:rPr>
          <w:b w:val="0"/>
          <w:bCs/>
        </w:rPr>
        <w:t xml:space="preserve"> am. This meeting was recorded via MS Teams.</w:t>
      </w:r>
    </w:p>
    <w:p w14:paraId="48F446FE" w14:textId="57A25F54" w:rsidR="002C3D7E" w:rsidRDefault="00BC4FF9" w:rsidP="005C7C75">
      <w:pPr>
        <w:pStyle w:val="ListNumber"/>
      </w:pPr>
      <w:r>
        <w:t xml:space="preserve">Approval of </w:t>
      </w:r>
      <w:r w:rsidR="002C4D99">
        <w:t>5-18-22</w:t>
      </w:r>
      <w:r w:rsidR="00617460">
        <w:t xml:space="preserve"> </w:t>
      </w:r>
      <w:r>
        <w:t>Meeting Minutes</w:t>
      </w:r>
      <w:r w:rsidR="008F7410">
        <w:t>:</w:t>
      </w:r>
    </w:p>
    <w:p w14:paraId="519C1C3D" w14:textId="3B9DCBD6" w:rsidR="008F7410" w:rsidRPr="00316808" w:rsidRDefault="008F7410" w:rsidP="008F7410">
      <w:pPr>
        <w:pStyle w:val="ListNumber"/>
        <w:numPr>
          <w:ilvl w:val="0"/>
          <w:numId w:val="0"/>
        </w:numPr>
        <w:ind w:left="173"/>
        <w:rPr>
          <w:b w:val="0"/>
          <w:bCs/>
        </w:rPr>
      </w:pPr>
      <w:r w:rsidRPr="00316808">
        <w:rPr>
          <w:b w:val="0"/>
          <w:bCs/>
        </w:rPr>
        <w:t xml:space="preserve">Renee entertained the motion for approval of the </w:t>
      </w:r>
      <w:r w:rsidR="002C4D99">
        <w:rPr>
          <w:b w:val="0"/>
          <w:bCs/>
        </w:rPr>
        <w:t>5-18-22</w:t>
      </w:r>
      <w:r w:rsidR="00157954">
        <w:rPr>
          <w:b w:val="0"/>
          <w:bCs/>
        </w:rPr>
        <w:t xml:space="preserve"> </w:t>
      </w:r>
      <w:r w:rsidRPr="00316808">
        <w:rPr>
          <w:b w:val="0"/>
          <w:bCs/>
        </w:rPr>
        <w:t xml:space="preserve">minutes.  The motion was made by </w:t>
      </w:r>
      <w:r w:rsidR="00F114EC">
        <w:rPr>
          <w:b w:val="0"/>
          <w:bCs/>
        </w:rPr>
        <w:t>Christian Wiscovitch</w:t>
      </w:r>
      <w:r w:rsidR="00316808" w:rsidRPr="00316808">
        <w:rPr>
          <w:b w:val="0"/>
          <w:bCs/>
        </w:rPr>
        <w:t xml:space="preserve"> and seconded by </w:t>
      </w:r>
      <w:r w:rsidR="00F114EC">
        <w:rPr>
          <w:b w:val="0"/>
          <w:bCs/>
        </w:rPr>
        <w:t>Shawne Farmer</w:t>
      </w:r>
      <w:r w:rsidR="00316808" w:rsidRPr="00316808">
        <w:rPr>
          <w:b w:val="0"/>
          <w:bCs/>
        </w:rPr>
        <w:t xml:space="preserve">. The motion was unanimously approved as presented. </w:t>
      </w:r>
    </w:p>
    <w:p w14:paraId="79C81650" w14:textId="309DB275" w:rsidR="0015180F" w:rsidRDefault="00F114EC" w:rsidP="00D2343F">
      <w:pPr>
        <w:pStyle w:val="ListNumber"/>
      </w:pPr>
      <w:r>
        <w:t>Open Comments/Items Up for Discussion</w:t>
      </w:r>
      <w:r w:rsidR="00617460">
        <w:t xml:space="preserve"> </w:t>
      </w:r>
      <w:r w:rsidR="00BC4FF9">
        <w:t xml:space="preserve"> </w:t>
      </w:r>
    </w:p>
    <w:p w14:paraId="0D8A99E5" w14:textId="3D967802" w:rsidR="00654D44" w:rsidRPr="00654D44" w:rsidRDefault="002367C6" w:rsidP="002367C6">
      <w:pPr>
        <w:numPr>
          <w:ilvl w:val="0"/>
          <w:numId w:val="47"/>
        </w:numPr>
        <w:spacing w:before="100" w:beforeAutospacing="1" w:after="100" w:afterAutospacing="1" w:line="240" w:lineRule="auto"/>
        <w:rPr>
          <w:sz w:val="22"/>
          <w:szCs w:val="22"/>
        </w:rPr>
      </w:pPr>
      <w:r>
        <w:t xml:space="preserve">Renee discussed the May tour of Little Otter Flower Farm and the committee had open dialog about how we could </w:t>
      </w:r>
      <w:r w:rsidR="00654D44">
        <w:t>market and serve</w:t>
      </w:r>
      <w:r>
        <w:t xml:space="preserve"> these demographics</w:t>
      </w:r>
      <w:r w:rsidR="00654D44">
        <w:t xml:space="preserve">.  </w:t>
      </w:r>
      <w:r>
        <w:t xml:space="preserve">Christian </w:t>
      </w:r>
      <w:r w:rsidR="00654D44">
        <w:t xml:space="preserve">recommended we ask Little Flower Farm to give a presentation at an upcoming Central Virginia Workforce Development Board. </w:t>
      </w:r>
    </w:p>
    <w:p w14:paraId="7086C14C" w14:textId="74DA472A" w:rsidR="00A84A5B" w:rsidRPr="00A84A5B" w:rsidRDefault="00D23E10" w:rsidP="002367C6">
      <w:pPr>
        <w:numPr>
          <w:ilvl w:val="0"/>
          <w:numId w:val="47"/>
        </w:numPr>
        <w:spacing w:before="100" w:beforeAutospacing="1" w:after="100" w:afterAutospacing="1" w:line="240" w:lineRule="auto"/>
        <w:rPr>
          <w:sz w:val="22"/>
          <w:szCs w:val="22"/>
        </w:rPr>
      </w:pPr>
      <w:r>
        <w:t>The committee d</w:t>
      </w:r>
      <w:r w:rsidR="0006764D">
        <w:t xml:space="preserve">iscussed making </w:t>
      </w:r>
      <w:r>
        <w:t xml:space="preserve">outreach the primary goal </w:t>
      </w:r>
      <w:r w:rsidR="00C64D3B">
        <w:t>of the DEI Committee</w:t>
      </w:r>
      <w:r>
        <w:t xml:space="preserve">. </w:t>
      </w:r>
      <w:r w:rsidR="00A21F3D">
        <w:t>The motion to move forward was made by Shawne Farmer and seconded by Sam Penn</w:t>
      </w:r>
      <w:r w:rsidR="00A84A5B">
        <w:t>.  The motion unanimously passed.</w:t>
      </w:r>
    </w:p>
    <w:p w14:paraId="18142032" w14:textId="65E113EC" w:rsidR="002367C6" w:rsidRPr="001734F8" w:rsidRDefault="00A84A5B" w:rsidP="002367C6">
      <w:pPr>
        <w:numPr>
          <w:ilvl w:val="0"/>
          <w:numId w:val="47"/>
        </w:numPr>
        <w:spacing w:before="100" w:beforeAutospacing="1" w:after="100" w:afterAutospacing="1" w:line="240" w:lineRule="auto"/>
        <w:rPr>
          <w:sz w:val="22"/>
          <w:szCs w:val="22"/>
        </w:rPr>
      </w:pPr>
      <w:r>
        <w:lastRenderedPageBreak/>
        <w:t>C</w:t>
      </w:r>
      <w:r w:rsidR="00D23E10">
        <w:t>ommittee members briefly reviewed</w:t>
      </w:r>
      <w:r w:rsidR="008906A3">
        <w:t xml:space="preserve"> the Inclusive Excellence </w:t>
      </w:r>
      <w:r w:rsidR="005E175B">
        <w:t>Model,</w:t>
      </w:r>
      <w:r w:rsidR="008906A3">
        <w:t xml:space="preserve"> which is</w:t>
      </w:r>
      <w:r w:rsidR="00D23E10">
        <w:t xml:space="preserve"> </w:t>
      </w:r>
      <w:r w:rsidR="008906A3">
        <w:t>recognized by the state</w:t>
      </w:r>
      <w:r w:rsidR="00F856FD">
        <w:t>, u</w:t>
      </w:r>
      <w:r w:rsidR="00CA3DA9">
        <w:t xml:space="preserve">tilized by </w:t>
      </w:r>
      <w:proofErr w:type="gramStart"/>
      <w:r w:rsidR="00F856FD">
        <w:t>DARS</w:t>
      </w:r>
      <w:proofErr w:type="gramEnd"/>
      <w:r w:rsidR="00D23E10">
        <w:t xml:space="preserve"> and was presented to the committee in </w:t>
      </w:r>
      <w:r w:rsidR="00C64D3B">
        <w:t>April.</w:t>
      </w:r>
      <w:r w:rsidR="00F856FD">
        <w:t xml:space="preserve"> Christian agreed to give a refresher overview of the construct at the next DEI Committee Meeting. </w:t>
      </w:r>
      <w:r w:rsidR="008906A3">
        <w:t xml:space="preserve"> </w:t>
      </w:r>
    </w:p>
    <w:p w14:paraId="457B9C44" w14:textId="77777777" w:rsidR="00CA3DA9" w:rsidRDefault="00CA3DA9" w:rsidP="00CA3DA9">
      <w:pPr>
        <w:numPr>
          <w:ilvl w:val="0"/>
          <w:numId w:val="47"/>
        </w:numPr>
        <w:spacing w:before="100" w:beforeAutospacing="1" w:after="100" w:afterAutospacing="1" w:line="240" w:lineRule="auto"/>
      </w:pPr>
      <w:r>
        <w:t>Christian provided an u</w:t>
      </w:r>
      <w:r w:rsidR="002367C6">
        <w:t xml:space="preserve">pdate </w:t>
      </w:r>
      <w:r>
        <w:t xml:space="preserve">of </w:t>
      </w:r>
      <w:r w:rsidR="002367C6">
        <w:t xml:space="preserve">dubbing </w:t>
      </w:r>
      <w:r>
        <w:t>the orientation video in Spanish. He will be meeting with Tim Saunders soon to move forward with this project.</w:t>
      </w:r>
    </w:p>
    <w:p w14:paraId="177DFB3C" w14:textId="212117C2" w:rsidR="005E175B" w:rsidRDefault="00CA3DA9" w:rsidP="005E175B">
      <w:pPr>
        <w:numPr>
          <w:ilvl w:val="0"/>
          <w:numId w:val="47"/>
        </w:numPr>
        <w:spacing w:before="100" w:beforeAutospacing="1" w:after="100" w:afterAutospacing="1" w:line="240" w:lineRule="auto"/>
      </w:pPr>
      <w:r>
        <w:t>Sterling stated Lynchburg C</w:t>
      </w:r>
      <w:r w:rsidR="002367C6">
        <w:t xml:space="preserve">ity </w:t>
      </w:r>
      <w:r>
        <w:t xml:space="preserve">has </w:t>
      </w:r>
      <w:r w:rsidR="008B0DB0">
        <w:t>hired a</w:t>
      </w:r>
      <w:r>
        <w:t xml:space="preserve"> </w:t>
      </w:r>
      <w:r w:rsidR="008B0DB0">
        <w:t>new staff person</w:t>
      </w:r>
      <w:r w:rsidR="0006764D">
        <w:t>, Holly Jennings,</w:t>
      </w:r>
      <w:r w:rsidR="008B0DB0">
        <w:t xml:space="preserve"> to oversee diversity, </w:t>
      </w:r>
      <w:r w:rsidR="00E60C5B">
        <w:t>equity,</w:t>
      </w:r>
      <w:r w:rsidR="008B0DB0">
        <w:t xml:space="preserve"> and inclusion.  He stated she may be a good person to join our committee.  He will follow up with her contact information. </w:t>
      </w:r>
    </w:p>
    <w:p w14:paraId="18CF42B2" w14:textId="0D992E71" w:rsidR="008D6293" w:rsidRDefault="00247AE0" w:rsidP="008D6293">
      <w:pPr>
        <w:numPr>
          <w:ilvl w:val="0"/>
          <w:numId w:val="47"/>
        </w:numPr>
        <w:spacing w:before="100" w:beforeAutospacing="1" w:after="100" w:afterAutospacing="1" w:line="240" w:lineRule="auto"/>
      </w:pPr>
      <w:r>
        <w:t>A</w:t>
      </w:r>
      <w:r w:rsidR="005E175B">
        <w:t xml:space="preserve"> job fair </w:t>
      </w:r>
      <w:r>
        <w:t>focusing on second chan</w:t>
      </w:r>
      <w:r w:rsidR="009A7A4B">
        <w:t>ce</w:t>
      </w:r>
      <w:r>
        <w:t xml:space="preserve"> employment </w:t>
      </w:r>
      <w:r w:rsidR="005E175B">
        <w:t xml:space="preserve">will be held </w:t>
      </w:r>
      <w:r w:rsidR="002367C6">
        <w:t>July 28</w:t>
      </w:r>
      <w:r w:rsidR="005E175B">
        <w:t xml:space="preserve"> from 1:00 – 5:00 PM at VCW.  </w:t>
      </w:r>
      <w:r>
        <w:t xml:space="preserve">Approximately </w:t>
      </w:r>
      <w:r w:rsidR="002367C6">
        <w:t>5000 inmate</w:t>
      </w:r>
      <w:r>
        <w:t>s</w:t>
      </w:r>
      <w:r w:rsidR="002367C6">
        <w:t xml:space="preserve"> </w:t>
      </w:r>
      <w:r>
        <w:t xml:space="preserve">were </w:t>
      </w:r>
      <w:r w:rsidR="002367C6">
        <w:t>release</w:t>
      </w:r>
      <w:r>
        <w:t>d</w:t>
      </w:r>
      <w:r w:rsidR="002367C6">
        <w:t xml:space="preserve"> across the </w:t>
      </w:r>
      <w:r>
        <w:t xml:space="preserve">state </w:t>
      </w:r>
      <w:r w:rsidR="008D6293">
        <w:t>and 70</w:t>
      </w:r>
      <w:r w:rsidR="002367C6">
        <w:t xml:space="preserve"> in our</w:t>
      </w:r>
      <w:r>
        <w:t xml:space="preserve"> region. </w:t>
      </w:r>
      <w:r w:rsidR="002367C6">
        <w:t xml:space="preserve"> Second chance employers </w:t>
      </w:r>
      <w:r w:rsidR="008D6293">
        <w:t xml:space="preserve">will be onsite and </w:t>
      </w:r>
      <w:r w:rsidR="002367C6">
        <w:t>resume assistance</w:t>
      </w:r>
      <w:r w:rsidR="008D6293">
        <w:t xml:space="preserve"> will be provided. </w:t>
      </w:r>
    </w:p>
    <w:p w14:paraId="403E259D" w14:textId="2B3A06A9" w:rsidR="00E60C5B" w:rsidRDefault="00E60C5B" w:rsidP="00962FF8">
      <w:pPr>
        <w:pStyle w:val="ListParagraph"/>
        <w:numPr>
          <w:ilvl w:val="0"/>
          <w:numId w:val="47"/>
        </w:numPr>
      </w:pPr>
      <w:r>
        <w:t xml:space="preserve">CVWDB Chair Nat Marshall briefed the committee on a conversation and introduction he had with Ms. Maria Colon of the Centro </w:t>
      </w:r>
      <w:proofErr w:type="spellStart"/>
      <w:r>
        <w:t>Communitario</w:t>
      </w:r>
      <w:proofErr w:type="spellEnd"/>
      <w:r>
        <w:t xml:space="preserve"> Latino, Americano Lynchburg Chapter (CCLALC), a non-profit organization that supports the Latin American community. Ms. Colon indicated to Nat that we have many more Latin individuals in our region tha</w:t>
      </w:r>
      <w:r w:rsidR="00962FF8">
        <w:t>n</w:t>
      </w:r>
      <w:r>
        <w:t xml:space="preserve"> the data shows and he suggested Traci Blido follow-up with her to see how we can learn more and have opportunities for the committee and workforce system to interact with the community better. Traci said she would get with Christian Wiscovitch and follow up with Ms. Colon, and report back to the committee. </w:t>
      </w:r>
    </w:p>
    <w:p w14:paraId="48976B09" w14:textId="77777777" w:rsidR="00E60C5B" w:rsidRDefault="00E60C5B" w:rsidP="00E60C5B">
      <w:pPr>
        <w:spacing w:before="100" w:beforeAutospacing="1" w:after="100" w:afterAutospacing="1" w:line="240" w:lineRule="auto"/>
      </w:pPr>
    </w:p>
    <w:p w14:paraId="1C2AFE36" w14:textId="77777777" w:rsidR="005512D7" w:rsidRDefault="00A00BC7" w:rsidP="005512D7">
      <w:pPr>
        <w:pStyle w:val="ListNumber"/>
      </w:pPr>
      <w:r>
        <w:t>Closing Comments</w:t>
      </w:r>
    </w:p>
    <w:p w14:paraId="0C0D8992" w14:textId="23B81DE9" w:rsidR="00956E3C" w:rsidRPr="002F246D" w:rsidRDefault="00CB15FC" w:rsidP="00E60941">
      <w:pPr>
        <w:spacing w:before="100" w:beforeAutospacing="1" w:after="100" w:afterAutospacing="1" w:line="240" w:lineRule="auto"/>
        <w:rPr>
          <w:bCs/>
        </w:rPr>
      </w:pPr>
      <w:r w:rsidRPr="002F246D">
        <w:rPr>
          <w:bCs/>
        </w:rPr>
        <w:t>Due to a scheduling conflict, the next DEI Committee Meeting (virtual) will be held on Tuesday, 8/16/22 at 10:30 AM.</w:t>
      </w:r>
      <w:r w:rsidR="002F246D">
        <w:rPr>
          <w:bCs/>
        </w:rPr>
        <w:t xml:space="preserve"> </w:t>
      </w:r>
      <w:r w:rsidR="00922A52" w:rsidRPr="002F246D">
        <w:rPr>
          <w:bCs/>
        </w:rPr>
        <w:t xml:space="preserve">The committee </w:t>
      </w:r>
      <w:r w:rsidR="002F246D">
        <w:rPr>
          <w:bCs/>
        </w:rPr>
        <w:t xml:space="preserve">will determine meeting frequency at a later date. </w:t>
      </w:r>
    </w:p>
    <w:p w14:paraId="0B4BEB20" w14:textId="512A07CF" w:rsidR="0015180F" w:rsidRDefault="00197A73" w:rsidP="00B20A6D">
      <w:pPr>
        <w:pStyle w:val="ListNumber"/>
      </w:pPr>
      <w:r>
        <w:t>Adjourn</w:t>
      </w:r>
    </w:p>
    <w:p w14:paraId="547A755A" w14:textId="388ABB98" w:rsidR="00427925" w:rsidRPr="00427925" w:rsidRDefault="00427925" w:rsidP="00427925">
      <w:pPr>
        <w:pStyle w:val="ListNumber"/>
        <w:numPr>
          <w:ilvl w:val="0"/>
          <w:numId w:val="0"/>
        </w:numPr>
        <w:ind w:left="173"/>
        <w:rPr>
          <w:b w:val="0"/>
          <w:bCs/>
        </w:rPr>
      </w:pPr>
      <w:r w:rsidRPr="00427925">
        <w:rPr>
          <w:b w:val="0"/>
          <w:bCs/>
        </w:rPr>
        <w:t xml:space="preserve">There being no further business, the meeting was adjourned at </w:t>
      </w:r>
      <w:r w:rsidR="002F246D">
        <w:rPr>
          <w:b w:val="0"/>
          <w:bCs/>
        </w:rPr>
        <w:t>11:10</w:t>
      </w:r>
      <w:r w:rsidRPr="00427925">
        <w:rPr>
          <w:b w:val="0"/>
          <w:bCs/>
        </w:rPr>
        <w:t xml:space="preserve"> am. </w:t>
      </w:r>
    </w:p>
    <w:p w14:paraId="345E20AE" w14:textId="1A187D78" w:rsidR="008042DA" w:rsidRDefault="008042DA" w:rsidP="008042DA">
      <w:pPr>
        <w:pStyle w:val="ListNumber"/>
        <w:numPr>
          <w:ilvl w:val="0"/>
          <w:numId w:val="0"/>
        </w:numPr>
        <w:ind w:left="173" w:hanging="173"/>
      </w:pPr>
    </w:p>
    <w:sectPr w:rsidR="008042DA" w:rsidSect="00015440">
      <w:headerReference w:type="even" r:id="rId12"/>
      <w:headerReference w:type="default" r:id="rId13"/>
      <w:footerReference w:type="even" r:id="rId14"/>
      <w:footerReference w:type="default" r:id="rId15"/>
      <w:headerReference w:type="first" r:id="rId16"/>
      <w:footerReference w:type="first" r:id="rId17"/>
      <w:pgSz w:w="12240" w:h="15840" w:code="1"/>
      <w:pgMar w:top="360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297DF" w14:textId="77777777" w:rsidR="00405D71" w:rsidRDefault="00405D71" w:rsidP="001E7D29">
      <w:pPr>
        <w:spacing w:after="0" w:line="240" w:lineRule="auto"/>
      </w:pPr>
      <w:r>
        <w:separator/>
      </w:r>
    </w:p>
  </w:endnote>
  <w:endnote w:type="continuationSeparator" w:id="0">
    <w:p w14:paraId="5433ED64" w14:textId="77777777" w:rsidR="00405D71" w:rsidRDefault="00405D71"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2AD5A" w14:textId="77777777" w:rsidR="00E60C5B" w:rsidRDefault="00E60C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874652"/>
      <w:docPartObj>
        <w:docPartGallery w:val="Page Numbers (Bottom of Page)"/>
        <w:docPartUnique/>
      </w:docPartObj>
    </w:sdtPr>
    <w:sdtEndPr>
      <w:rPr>
        <w:noProof/>
      </w:rPr>
    </w:sdtEndPr>
    <w:sdtContent>
      <w:p w14:paraId="469D5131" w14:textId="7471FE00" w:rsidR="004412CC" w:rsidRDefault="004412C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960099" w14:textId="0A7F0988" w:rsidR="002251D1" w:rsidRPr="002251D1" w:rsidRDefault="002251D1" w:rsidP="002251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EAFBB" w14:textId="77777777" w:rsidR="00E60C5B" w:rsidRDefault="00E60C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7E5D8" w14:textId="77777777" w:rsidR="00405D71" w:rsidRDefault="00405D71" w:rsidP="001E7D29">
      <w:pPr>
        <w:spacing w:after="0" w:line="240" w:lineRule="auto"/>
      </w:pPr>
      <w:r>
        <w:separator/>
      </w:r>
    </w:p>
  </w:footnote>
  <w:footnote w:type="continuationSeparator" w:id="0">
    <w:p w14:paraId="515CDD14" w14:textId="77777777" w:rsidR="00405D71" w:rsidRDefault="00405D71"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C0C8F" w14:textId="77777777" w:rsidR="00E60C5B" w:rsidRDefault="00E60C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BE36F" w14:textId="1C9AAA80" w:rsidR="00066754" w:rsidRDefault="00000000" w:rsidP="00015440">
    <w:pPr>
      <w:pStyle w:val="Header"/>
      <w:rPr>
        <w:noProof/>
      </w:rPr>
    </w:pPr>
    <w:sdt>
      <w:sdtPr>
        <w:rPr>
          <w:noProof/>
        </w:rPr>
        <w:id w:val="-1596311340"/>
        <w:docPartObj>
          <w:docPartGallery w:val="Watermarks"/>
          <w:docPartUnique/>
        </w:docPartObj>
      </w:sdtPr>
      <w:sdtContent>
        <w:r>
          <w:rPr>
            <w:noProof/>
          </w:rPr>
          <w:pict w14:anchorId="744861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C7664">
      <w:rPr>
        <w:noProof/>
        <w:lang w:val="en-US"/>
      </w:rPr>
      <mc:AlternateContent>
        <mc:Choice Requires="wpg">
          <w:drawing>
            <wp:anchor distT="0" distB="0" distL="114300" distR="114300" simplePos="0" relativeHeight="251657216" behindDoc="1" locked="0" layoutInCell="1" allowOverlap="1" wp14:anchorId="7AFA31A6" wp14:editId="5C9BD8A3">
              <wp:simplePos x="0" y="0"/>
              <mc:AlternateContent>
                <mc:Choice Requires="wp14">
                  <wp:positionH relativeFrom="page">
                    <wp14:pctPosHOffset>-3200</wp14:pctPosHOffset>
                  </wp:positionH>
                </mc:Choice>
                <mc:Fallback>
                  <wp:positionH relativeFrom="page">
                    <wp:posOffset>-248285</wp:posOffset>
                  </wp:positionH>
                </mc:Fallback>
              </mc:AlternateContent>
              <mc:AlternateContent>
                <mc:Choice Requires="wp14">
                  <wp:positionV relativeFrom="page">
                    <wp14:pctPosVOffset>-13200</wp14:pctPosVOffset>
                  </wp:positionV>
                </mc:Choice>
                <mc:Fallback>
                  <wp:positionV relativeFrom="page">
                    <wp:posOffset>-1327150</wp:posOffset>
                  </wp:positionV>
                </mc:Fallback>
              </mc:AlternateContent>
              <wp:extent cx="8132725" cy="12165650"/>
              <wp:effectExtent l="0" t="0" r="4445" b="2540"/>
              <wp:wrapNone/>
              <wp:docPr id="3" name="Group 3" descr="decorative element"/>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txbx>
                        <w:txbxContent>
                          <w:p w14:paraId="6390AB4E" w14:textId="77777777" w:rsidR="00FE7DDE" w:rsidRDefault="00FE7DDE" w:rsidP="00FE7DDE">
                            <w:pPr>
                              <w:ind w:left="0"/>
                              <w:jc w:val="center"/>
                            </w:pPr>
                          </w:p>
                          <w:p w14:paraId="2C1981AD" w14:textId="62FA7A5A" w:rsidR="00FE7DDE" w:rsidRDefault="00FE7DDE" w:rsidP="00FE7DDE">
                            <w:pPr>
                              <w:ind w:left="0"/>
                              <w:jc w:val="center"/>
                            </w:pPr>
                          </w:p>
                        </w:txbxContent>
                      </wps:txbx>
                      <wps:bodyPr rtlCol="0" anchor="ctr"/>
                    </wps:wsp>
                    <wps:wsp>
                      <wps:cNvPr id="2" name="Rectangle 2"/>
                      <wps:cNvSpPr/>
                      <wps:spPr>
                        <a:xfrm flipV="1">
                          <a:off x="2394408" y="1216057"/>
                          <a:ext cx="5614690" cy="457197"/>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3">
                                <a:lumMod val="75000"/>
                                <a:alpha val="20000"/>
                              </a:schemeClr>
                            </a:gs>
                            <a:gs pos="100000">
                              <a:schemeClr val="accent3">
                                <a:lumMod val="75000"/>
                                <a:alpha val="25000"/>
                              </a:schemeClr>
                            </a:gs>
                          </a:gsLst>
                          <a:path path="circle">
                            <a:fillToRect l="100000" b="100000"/>
                          </a:path>
                        </a:gradFill>
                        <a:ln w="9525" cap="flat">
                          <a:noFill/>
                          <a:prstDash val="solid"/>
                          <a:miter/>
                        </a:ln>
                      </wps:spPr>
                      <wps:bodyPr rtlCol="0" anchor="ctr"/>
                    </wps:wsp>
                    <wps:wsp>
                      <wps:cNvPr id="15" name="Freeform: Shape 10"/>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5000"/>
                          </a:schemeClr>
                        </a:solidFill>
                      </wps:spPr>
                      <wps:bodyPr rtlCol="0" anchor="ctr"/>
                    </wps:wsp>
                    <wps:wsp>
                      <wps:cNvPr id="4" name="Freeform: Shape 10"/>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36000"/>
                          </a:schemeClr>
                        </a:solidFill>
                        <a:ln w="9525" cap="flat">
                          <a:noFill/>
                          <a:prstDash val="solid"/>
                          <a:miter/>
                        </a:ln>
                      </wps:spPr>
                      <wps:bodyPr rtlCol="0" anchor="ctr"/>
                    </wps:wsp>
                    <wps:wsp>
                      <wps:cNvPr id="5" name="Freeform: Shape 10"/>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24000"/>
                          </a:schemeClr>
                        </a:solidFill>
                        <a:ln w="9525" cap="flat">
                          <a:noFill/>
                          <a:prstDash val="solid"/>
                          <a:miter/>
                        </a:ln>
                      </wps:spPr>
                      <wps:bodyPr rtlCol="0" anchor="ctr"/>
                    </wps:wsp>
                    <wps:wsp>
                      <wps:cNvPr id="31" name="Freeform: Shape 10"/>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20000"/>
                          </a:schemeClr>
                        </a:solidFill>
                        <a:ln w="9525" cap="flat">
                          <a:noFill/>
                          <a:prstDash val="solid"/>
                          <a:miter/>
                        </a:ln>
                      </wps:spPr>
                      <wps:bodyPr rtlCol="0" anchor="ctr"/>
                    </wps:wsp>
                    <wps:wsp>
                      <wps:cNvPr id="32" name="Freeform: Shape 10"/>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w:pict>
            <v:group w14:anchorId="7AFA31A6" id="Group 3" o:spid="_x0000_s1026" alt="decorative element" style="position:absolute;margin-left:0;margin-top:0;width:640.35pt;height:957.95pt;z-index:-251659264;mso-width-percent:1046;mso-height-percent:1210;mso-left-percent:-32;mso-top-percent:-132;mso-position-horizontal-relative:page;mso-position-vertical-relative:page;mso-width-percent:1046;mso-height-percent:1210;mso-left-percent:-32;mso-top-percent:-132"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imyIqQHADm5KwAOAAAAZHJzL2Uyb0RvYy54bWyknV0PXceRXd8D5D8QfAwQ655z7tcRbM/L&#10;ZJyHIBlgJkDyyFDUByCRBElbnn+fVZcaae/rAGfRsQfyyPJm3e7Tvbu6alf17//hrz/9+OIvbz58&#10;/OHd2z+8XH53evnizdvX77754e13f3j5P//1n/7z/eWLj59evf3m1Y/v3r75w8t/e/Px5T/88T/+&#10;h9///P7rN+u779/9+M2bDy/4Q95+/Prn9394+f2nT++//uqrj6+/f/PTq4+/e/f+zVv+4bfvPvz0&#10;6hN/++G7r7758Opn/vSffvxqPZ2uX/387sM37z+8e/3m40f+23/8/A9f/vHx53/77ZvXn/7Ht99+&#10;fPPpxY9/eMlv+/T464fHX//P/PWrP/7+1dfffXj1/vsfXv/yM179Hb/ip1c/vMXor3/UP7769OrF&#10;nz/88Dd/1E8/vP7w7uO7bz/97vW7n7569+23P7x+8xgDo1lOT6P504d3f37/GMt3X//83ftfp4mp&#10;fZqnv/uPff3f//KnD+//5f0/f2Amfn7/HXPx+LsZy1+//fDT/Ce/8sVfH1P2b79O2Zu/fnrxmv/y&#10;vmzrbb28fPGaf7asy/Vyvfwyq6+/Z+r/Bvj6+/9yBP3q301/VT/o5/cskY+/zcLH/79Z+JfvX71/&#10;85jcj18zC//84cUP3zCEly/evvqJhfpPH968mWX39YvH//DF8hjV/Ab+x7/O18evPzJ1/z5ZLz68&#10;Y4Etp/tp/vXyxbc//vD+v86feTSL59P1fN5+mcXtup5P5/MszV9n4tXXr//88dOf3rx7fJBXf/lv&#10;Hz99Xrnf8P/Nn/7dN7/87tfv3r79+MOnN/9r7P/0I4v5P331Yjlv+3bfXvz8Yr2eb5dl/2XdP4P+&#10;d4LWy34/r5cX3wNa+JvHL/p/WWLOwtJ6YyEfW0rQej1dTvfbsaX1yRJDObaUoLF0PokxbWnpcl7X&#10;q5i9BK2X7XTb1+MxncvSaV0v9+MxJWhlRNsiZo/1Fd+JMV3Ed0oQlm77JixdyxJrbxezlyA9pltZ&#10;go1OwlKC+E4wlhgTB9lvs2dXRIL0itjT0vV83dbz8YpI0HpZT/d1OV57kFoM6nre7nexJAqFreWy&#10;GFu545fr+bJs4lMtiRpb61V8qyX3/H3f7yfBEwVib7AsNjGFuen387rAY4c0uyRovSy388WMKnf9&#10;fj2t94swlSBM3c+nXYwqt/0Cod+Y9uNhJYotDCsJql1y4y+njfPP2EqUJqYltz62Licm/nhcicLW&#10;/bycxRzm5l9O59O6m++VKD+Huf2XE2tjN+NK1Izrvp+Ox7UWaeDsbCdBGoVaL8O64nBcc/svy7Lf&#10;FkEahVov1/W+3MW4kjSWZWVc4nutiRpbHKvCVhLAslz5YMZWorCFf2ZsJQMs8NO+rcdrfk3Uernx&#10;vYytZACmkF9o1kaisHW5XM06TAbAQT1fOcYP9/KaKGzdzlczrmSAZVv4hcZWorB1vSxmzScDYIuT&#10;3Kz5RHlbyQBc5SA2870ShS14XuyvrXhj227cRI6/V6FY83CUmMOteGO7QL/Cqy7U2LpeBM9vyQDL&#10;duUEM+NK1Oe9bGwlA2BrvStbidJrY0sGWLY59MSaL5S3lQywbOxK44jOjflXn5x7E1Mv3KgtGQBb&#10;2/Um1nyhuA3PJf+Y57dkAL7Xshr3sFDYgjcER23JADjXXN7N90qUt5UMwKULx8HMYaImonAlUnAY&#10;XjgXb6xnQgXi/CoUtghLiDk8F2/gboxjfnimFIp1CEcZW8kAC0cKt2thK1HY4nwwc5gMgB+1Xdkp&#10;x+NKlN7LhK5+25UQ735fxdooFHyIcyP28jkZYCHotuLBHo8rUfiiBGrM9yrewNbdxITOiRpb203c&#10;v87JGzi9NwjgeFgJwh9aWPNieyUB7OfLbm4O5wRxLX/4ecc7Off/TgzAEO85QRPZwPs6HhVB6N8W&#10;4f3OqMS6KBARgP1uzpNLcoYNNhRIBxsuufkXHN4zztDhuijUeuaYhEAPP9YlN/9yZmFsu7CVKGzd&#10;JyB3bKsoYzuzoITLe0nUet458szKyM3P8X8/m+vQJVHY4mAQ7tolNz8u1O1krpSFwhYHg6CMS+5+&#10;vteVKID4Xoma73VXayO3/3K+cI0S7vUlUbMOd+PKX3L/c0qedi7zx2s+Uev5thIDOF6H12SN5XJa&#10;mJBjW4XCFgeeWIfXpA1CqNzlxfcqFHNIkEKsjWvxBsHru0kyFIpxXW5mf12TARbuhhuBg8PvVShs&#10;nU7mSnlNBli4YG+r4I1CERLFGxJ7+ZoMQJ7zfLsJF6pQw1EwoliHyRs3bsrGu74maNzkm9nK1ySA&#10;+/k6+Z3jr5UgzYbX3P/2TC6QPpOvuf13WIP82PGoEvTZ0xDr4pacgf90IiZ3aKpAD/+Jw/XwmLwl&#10;Zew3gvLi9C/Qwyu8GlPJGFxAT+ZuckvQIyDH0Xo8qiSMneuCCePdEoQpQlDmWyVfcEmbe/Xxt0oQ&#10;3wpTZlRJF3fCVmpZJAhmWq+7GVVufG79k3U5HlWC2FfYMqZy499PsIVZgQnSPsYt2eJ2I2FoTCVo&#10;jqy5Ux+vwNz4twszIU7iW4JWsrTcZ45N3ZMtLLMXSDP7PdmCs2C5Cl+mQOuZBWjukPfc+Hf8d3Pk&#10;F4hRcQqL6+o9N/59veGwHi/2AmEK792Yyo1/IyKxGlMJYgLRgAi2uOfG198qQf5b5cafWJVR69wT&#10;tBJ3RnsnFntu/Otlu5ig7j1B68Yd3ARn7rnxr3wrw+wFIvdBVEw47vfc+FdWrQnBF4hR3c5nsSz2&#10;ZIsrnrRh9gKtyL5wf46/1Z5sYZdFgfSy2JMtbid+onDOCrSSPbpdhBuzJ1uMqf16zBYFwtRcssQE&#10;5sYn2MznEqYStG7nZUfrc3he7bnxMbWbZGSBMEWo1KzA2vinHZyIAu2FWjlSNzOs2vnkFHZzI94L&#10;ha2LIdw9+YKY4jrpnEOnqVFz4pvg+56EQU5hsv3CVqKYvyuKn+OlQQw8Ap/LTtrexHMbtm7cLYyT&#10;izKorBGSNHHWhrH/H3KVw2W/nJI4ljuBIDbm4UdrGNaIz4iVjzoox3a/nldzMWnYKHkXk+QiT1LW&#10;CEoaf7dhHGHXiQiLmUwGWe5kCvjcYiYThsdxvyuB1ynpAK3AAosYawlbz6hcTQoPrVrOJANz2rWC&#10;YY2xiasDYu+yRlLTXIkapp3f5ZSkwD30elKasoJhbZ+Y3PEqKaEn1weia2aVFIxLGJcIw1wl9WQh&#10;nyezebwmC8btkriX2QGl9lyuJ4Q2wgtBFhaf+3PkS81kccnIqE3wkMhkWkPFcnMzWVzCB7gpnlwS&#10;pgMdZK7jR6IRIbsk4g8NwxriDbVKkhSoazgjkDarJGEosVkl6rsVl+Dpk3A31hI21uZCLPZbcckE&#10;3K9Gt7wkjJkkrKVmsrjkjDpNsTLFI79lVv0qKf3nIyBrLu5ICMua3QGlAGV3E0oTd3fql9LaI8tn&#10;vltpQGGum8o2LwXzzLUmKcDKt9PZrMmCeVYuHSgnDkMzu7tg/sSZSrJfFV3L5HPc2BLmT9PSghJA&#10;Pl3N/ZpIafxIIn83HCixu9ckBawh0VIzmTCsEZFTazJJgZm8kMsUzLUmjJlcWV9mbEkKC9ngs+LJ&#10;NWH4XATLzNhKE4o1claGJws21q5GioNjEJ8b75WkgfFLCoY1FMpmJltNeifRqGayYHjm3HGUteKS&#10;O4e30TSxcmNKuHUQzVLfLR2MhaTIyaTyuS2UNWoFyXsdn6alDuW2eFFhfYJsaW3buQmrsSUpLFxN&#10;LyagQMixrHETM5FpZCsB45bPJzBeUMG45U/RqZnJJIWFIieS+oJLSpBKdPB+V7VbW5LCwkJG4mis&#10;JYx4CaU9ZmytEz0hITKRY2Ty8QH4heQUlLXkEiQ6SqOztL50va5uA5zzrkKC6qrWSKGoe73g0Ig1&#10;ck5KwCnfqQk8vrwVaozB5cZYMcJpCvzMxbQ1pqx/gnHGWjEC1lThAksil8jsNhV2asGot1ZEgjWV&#10;Oua6lj+SMOB+F/HdJxjWdnXlaNkoYUBCf2aVJP+sfiaLEaagy1krGPVcu3ITWjy6MEUXQ8kNYwsQ&#10;aBRrsvWjBAqUFgSZWX7ulfSp2gGtIF04bBQlN4zCOPwSM7akko1grckPLaVXHQ0EYnBjLKmEkBO9&#10;DsSKbOkp1shtGmNJCQSiEQAYY4miwHhb3DQWI1D3p3T4S6tPce3IVZqhNZEQPFW3m1Ktfv5qylox&#10;AmNb1K20FajLVEKaSElJUPmRuK7m5vYE24lUGR+h5aSsaxe/bhhqDy6m4ru1oHShCNhIQ5eGYY3/&#10;M9bSJfEz2UrUKcsx/S6WFpXqVfIMO9HhxowtmWT6ALj91mpUvd9KWMpZs93NaVMoGjdsRAvN0JJK&#10;EL7OhBw7dy1IJebn8m6lSMUYfqsx1vxDwNU09SB8Fgfitp1R6BpjiaI8d3HOVqlSN2rS3FYrfwS/&#10;gsyU+GYlMaUq9QyNH3+zQq0L07GYI7tEpvjVI84QxsobGQ28IpGSmSKlQRZjjD1Rz1QSmGlMZ4Tc&#10;Hnc2YyxRiKXOp7s51m5JIQSoVPU8lBFrePoPnIyYmG8UsDPREYrTxTdLFL74Q1p9HIy5FYPsTKP6&#10;Zoma6+EUpwljyQXnqZ9X3yxRuMZMiVogyQWkjeeWJ6YxUXOlIR9mRpZcQI2PUj/i58SX9venkp2y&#10;GPm3GFmhmMZ1nKXjb1bCU/3NCuW/WUlPUUxQEWdGVgyiV2OJT4nmupR9oUbvRqrTTGNyAXua0IgZ&#10;WaKInRHPMku/VKuXG21MjFtcKIwROzDuVUlQLxzUSvlQKIwRg1TTmFxw4ZqsQv5P0lX9zZILKEci&#10;5G++WaIQZhDvVNOYXHDmm12Mw9Py1XXnDmSmsaSoLGB+oxhZoTjOqMI1rF9iVCqmcG+NsfJB9OFZ&#10;clRaLSAtNcaaQU5UhaiRpTdBHP2mUkItYyUlgf5VMAh9Hn9LwU6KQDFIobj84PAoY+lN0CWQ66eZ&#10;xkThXZFJV9OY3gTdTKa/2/FJ/aRlxdtSHnHJUtGu8TONseSdlfzrycjESZLEN0NZTibbGEsUxhDN&#10;q2ksBtHTmKiVq7+aRsoMYmTblNeJaWyUXiAspDR2u2DteBobpZf+WmJWFj513sZYMcgCN5rzjNB3&#10;jkxecxulr7ncdsIYAg6qjdU8JowlfUKkcsxX66nIAGsqXtCwsaYK+sm81djWhaie+WwFowuAygUh&#10;OG5rdiYTRrDyUTJ/6ILTMzStcbFWbnHDyLMT1BbOI73hytod2b7aAAmjXGJqOsQqaU3qxq3ECIvW&#10;gpH5pgOh8HvW1qTiT0/PksOjpmF+B7QmFR0rjZuNtaKSE3O5q5lMKiE5dr5tylrB0HDcTG0wEahc&#10;JZSsIEI2YysY8j+V58JjbGvo4pW1gs3m5j55vN+q8SkzSS8StUqaS5BomS41nLg5NkKWVNSamSwY&#10;TjXMacbWXIJkxAiLOD3jR7ID+CLCjYSFAzbBlGlkKvZbwtjZG/lvMbbWpD76rAlHEjckfiS7jbVt&#10;ZrI1qRSwTSPO47EVjPlg5yhrRQqcUvTHM9YSxomDs2DO7tak0t0ZpjTWkku4azyu58f7rTWphH9h&#10;IWMtuWThyqaCkJxm8blR93JjVmNLGKvEpbGJjZY1muua9GvD8GUoJVQ7oEgB8R8BKjOTCVt2OoCZ&#10;iz35/xrb5U5nTmMtYTM2esqY3Z2kMJciFUKDvuNHosi7E7IT1p40qaxk0xNtLRirhDcNzHd70qTS&#10;tFFdpwq2zLZRPNmaVEBsVPHdCsZ+u0wZ6PHubk2q5pKCeS550qRSZGm0RQQgc5VQCYr/asaWpMCN&#10;igJ3w1wlZaWa6qp653JUx48ca45LCoY10gXquyUpTKUALf7MKkkYgiRSIWq/JSlMFQQiTGMtYdAW&#10;ZZ1Cp8jVpGaShI3yJws2igDIS6ySJ03qnMJmvxWMs3snFGGsZbAEN2HKmsVMlpaV3Y1S3aySVqWO&#10;NRNKRggfHwBrJF/MfmtZKvllVbHNVklrRNMQr5mZTFKYVI/KMVNSUNaIVpkCOnZYwEa5zGI23y1h&#10;eOb4ympNFpfwAoIqEGdX5o88IUsyhY/s54ShlFNPLjzDpoOS+m5JCviuV+bSzGTD0Le4mSwuWXiZ&#10;yWQBKFGtKaGkyiSacTsLdqbQXISUn2EUAlGZc3x2tyyVGohplH98x3mC4ZiYHCk1izU2SgNNC5wn&#10;GNdg1W2c6s+0drrSF8Sskobh4NGhwsxkkgK/EYI18cknPSsngPLwuisq+uq5PojvllzCHYSydnOa&#10;tjL1xL6BzIW14hKqJyAhM5PFJXQdnlydsFawlXI95b2WMpWr0XTANNaKSx55WcPKpUxd9nlxQ81k&#10;cYktekFdETsAa5t7MKZgHFTXqWI/5pJSpnI1uqvCRxZh/EgO4Y1iUGMtuQRrPCkk9OMswrbG11Zj&#10;Sy4hozvCBLFKWtC6cb4ZGRVt8OJH4jxRHGh2QMG4OtAkx6zJkqbihtI42nivBePqwssMxnstbSqX&#10;lV0VrLKdY0pw7wlIG0+hJK3TSIO0nfluxSW84Ygg0KzJJIWFkM4cHcfMVVJYPLApfDHWkhSIKlOO&#10;rqwlDF/WtVuho318AGaSM9jsgIJhjX4fZpWUrBWnkOSi2QEF41ZACamylqTwuPYZkSQpipgSbjwE&#10;ms13qw6qSARpAWS+W8FwS2jdpMbWXELxuzpNW9r66GVndkBJW1Hi4+GrsZVfQhMsutGKHVDaVnjy&#10;OlrO4/1WsMmPuFzHLUmBwD7xaMMlBYOVqRk2Pld1YeXEgc2Np1Awol773UhLaJYZS3lOU3ejKhjW&#10;CAYZD6+UqoRsuS+a71YwPAXesjNnd0lVvc9VMAjo8cLJsRdUCleu61d3xykYUWbaWZlMZolV8V7x&#10;Jw1PFozjhhcczO6+J5fgcbG51XcrmNV3kzaLNTm3vkklH+/uhvEAEbEIwSWtV52IrZIFNQy6A2es&#10;JZcgP+DZHTW2gs2brKa1Bd3iciaRGKvXMJ5htEgwPTLXlqziUA69iu+WFERQh+Jf4+E9aVb3u3rM&#10;ideKckrQsnAVFt+tpK4TwyNCJsZWMLYppGD2W2ldfcSwYHOlddGZlq1udP9Vu7tg0CttedXYihSg&#10;EoJPZiYThnJgklvmuxWXEFeenjDHa7Jat3JQUUFgomqtXJ0SMBWdKRiHMGNTO6BIgVJ7bhBmbAkb&#10;3QZfwMxkcQlaUtW2g2RD7Le59pFcMdaKFOj1AZmYsSVsrg+qNSHRkfiRXMR4lFuskoZNXzByK8dj&#10;20r0Oo+8TVL+cE02DB3qzhM7xlpdVng6VBXJbiWW5UpLvbG44xBCyJn01hL2BdaSFAjP80asiL1u&#10;JZelJHdbTcwc36zGdh+g+W4JwxqyY+ErEw1ra7iTapUkDGv36eVw6L2yT8oamicTwWgYOSM6zao1&#10;maRAtJK4jtjdPHoZPxJrcxc2Y0tSGGsX864anN/W5CopASteKNX9ZmwFY2xE1cx3a90rpKD6G20F&#10;Y5Xc1D2ANhgxJTAXsj+z3wo2ebST0SnQ8qqt0RhJ1Dg3bKzNxjneAa17JUCPkyd2d8Ee1kzzDiIP&#10;PbZxTIy1hGGNt0LMDmjdK49xUONvrBWX4E3OkS9msrmEoI5RoqKijikht4u+R40tSYGGN/CkGlvC&#10;6C+4KY0htfnxI6e9Ds+LmZlMGPuN55NEBIPYQ1lDhaS+W8E8l5SAleQr+kkztoL5s7t7sdLzzD0K&#10;XbBxSlSLC8LINZNUbpqYecP4iZzKZge07pVYHI6QWCUFo8MFwQjDXE+6V9IxpsKU+tWYEspLKco2&#10;++1J9woDsZSPvdeCURhJfFLtgCQFDg72m5rJhOGZUyIjbovUTcWUzDE1gnExtoSxSgjrmHtACVg5&#10;plglylpxyRUXw0R6Sa/W2AiEqFVSMH/rKAErDhdjM1xSMO/hlYAVVuZgNKukYLAyvXnMKikB6zww&#10;zcPUYpUUjBOHeiyz30rAis9FdwdlLa9GnKZzXxRndwlYGRtN7pS14hL8a1UjtpWAle92JW5uZrL8&#10;ErR7xLrM2JIUON9O85bM8e6uFq5oIpA0qlWSpMDuZlLUmkwYzPWQlB77XCVgxdqmlKjE+oIUOHHm&#10;gUExkyVghSf5bmZsBZumbgRfjbUSitC9guIH8d1a9zrvGaq7aQlYiQVxBphVUjCt/CYlGB9Aa7Eb&#10;RgtFrsbGLykBK0l5Ki3MiVMwrnycwuq7JSmQJudpPrO7Sy5LctdVI5CDzJm0VVsNm0gvrbTMmiwu&#10;2RCimgbNRLvjR8JahCfVd0tSICVJ7lqtyYLxdP2UTBxzSQtYV2JBpo6KuFaMjXpMggxmJlv3Oi/X&#10;mGoEnhNJa3hcHKhibC1gxXdSTQC4+JY1MmSm1gh/ImEog1X79ScY13yljt6eBKx4syqm0DAmUvXx&#10;4wpbY6ONvdEpPMEgExczb90rehsXDW3YdIhUPlfrXpHqjKDu2FNomG0ISlIqZ5IEKPJQY61g6KRU&#10;hwPa5pY1ZJjqjtOwlWyfUeyjeilriDVNS7MnGIKrmZJj5moBK0tEdf6CTPNHYm3aaglrTQqoWRQr&#10;t+4Vr5eshbFWXMI2dbGg1r0iQ5qH2cXYyi/hajrPzx7vgNa9Tr21iim0gBV5Ax6NsVYUxI/cVbyk&#10;BayIMKZsToyt3BmcLt5BMTNZfgnxC/XoE6G+XJMoKaimNdaaFMjImDphGriUNa4qKtLbAlZ+Iu07&#10;zEw+URDfTY2tuAQ5kWp4vVUPWL42Kmuzu1vASj50Go4fr5KGnYhhQwrH+60FrPM4qooFNQwBgFJH&#10;04wlPzdfXz3W1TCu6jf1vAjJpbQ2twe13wpGdBJraiaLFIgEIXIz3y1hum4RLXSNjYCJ2gEF4x5M&#10;Bx/jvbaAlaAOi9KMLbkE4qI1mmGuFrBy3t9NHwwqRWNKuAnziqjab0UKOFxQpRlbwmDkefnP7Lfi&#10;ElpA7iqGV7pXIhgc3ua7tYCVvkucAmJsBSPyxHNKZge0gFVnxApGBBvH3MxkC1gv3NbViVOwzxlo&#10;Za24RGcyS/dKNJRsn/puSQrEXtk6JgNdcll8IN4jNlG1FrCSDHA54YJhjRSV2d0tYNUqpIJxNb3e&#10;1WnajVpp3sBDg2YHFJfQA4CWTWJ3t+71Qj/ks6gRI5WbzDXfze3u5pKxpsaWsMcqUdZawPqYSXO+&#10;FYyQJjMpdOZbCVhxZWifYZirYAvqHhd7LQEr1viVxp8sGGOj+MdwSQlYCQXxhJxZJQWb/kk8fCPW&#10;ZPdr1bqggrFKeGXQ7IASsKKMk7qggpH+v7F3zNjSwfgCawkbdTolMsZaksIXrJKEfcFMJilgTWrV&#10;Wvf6WJNqbEkKs99U3SLHWTLXNsU/otYIdyJgxHTIf4rIU8N4vpF2VGJsSObLGgo30zS3YTzfSJGS&#10;2AFcM9oa+hLBXA2DuThNxe7Gx21r3KkEczVs3ma74jwd3hZh77aGayKYq2FYIwOqZrLuOPjX6KqP&#10;z24aZMWPZCbJJgtWppFywMBsd9NTp2H6DGBftjWX724YXtBJxYJo0V3WaENiTpyGjTWe8TOrJEmB&#10;mUSJqtZkwiavpZ5toV/J09hUzLxhrBKegxO+Mm1h25pkroJ55ioB68SPOOPEDigYKfn7vD53vLtb&#10;90qgnWe1jLWkIKxRbKRmsriEN8xUDI9m7vEBhpXVg0zn1r36sT1xyQ21qJnJ4pIrj+8a7/VcctmF&#10;V4F4Xt5YKy5BbkCNvfluCaP8luay5jStxq10pGV1mfOtYPMAFH2ZzdiSFLAGBamxJYycBalN891K&#10;wEqGCvmkYa6C8WAeEQxlrbjEenhkZXMHUHlyNp2qSdIFbGIKqqtUw9AFkcwXEQz0yWWNaJzRKzeM&#10;yBOHt5rJJAU4kuirWSVPutdxFdTYkhR0pQUFATElxLmQhiprzSU0LjYVaQRI2hodXYwXtCYpTL8m&#10;aS1hjA1rZne37pU+JJzDgrkK5rmkda90hxpR9WFmhbWUM0n3GApcBXOVgBXmokbJcEnBhslvak2W&#10;gBVrRD7M2V0wfC7iJWpsxSX6xGndK4pqvC4zk8UltKWYcPTxd2vdK2oHyoiMteISfXaXXJaeJyTu&#10;1EwmKXgPr+Sy3sMr3Ss/kr1jJjKpZJpDmSjXueWr6N2MKKhR2JpSx2PPdcv7DeNyl+BCYUupeenN&#10;lHRAfapySApF4G6aPx+P60m4SktBs6kLhfIIXjW2yq2YmitDxSV2pUeTeh0enXzOIaWpphC5UeNR&#10;uHElezxeHhWpFDz2+IV3osgmHnluwSozaJpsNApbbh22XFV/r+SbmUOjk6GLVswGRTRyHSbqRt2H&#10;8gmepKpyfxXqhurdrY3iDYoHTHKIMzlmA1vTNl7s5eYNElhqHSYKW+7W1CJVCqVUeLVQ0xzAKFvJ&#10;VsVs0NZhujocH86FwpRSBhD/SFtXbBlHoFCwvHqxgqrTtIXI0Ty73agZlVobpWmlH9zZyCsIfscv&#10;xBb3XLEOS5qq93Kh/BwmAyB1UM+Got2Lcfm1kVcQpCaotMw6TBTNB26Ido73cotSiZyYdCE5tBzX&#10;uF/GB2glKxRghKyU8Zct/Cozrhak0qpUXVkKxUVnytKO57DlqNPIzVzGCkV9wDz/I2wVbxBVUPur&#10;JKzatykpKkWZCIrEOizUxC/UuVz6Vbb/KLGPubdQ05ff6IARfcWK4p3tUXsIW4miomNelhbfKxlg&#10;4Rbs1kahJmGqwt6lQV3IfBpdOleMnA6Y7W40UrT4KRh9a9Sqb9TcwdQ0JglMKEe52aVbXdAQTQuk&#10;429WAlSuRSriXSDeQ2Ypmv1c8lNmQ7k3BZrHzdRz5cgP44vxbq1yOQq00BhWvevBkZW28JfNdi4Q&#10;LfPo3qC+V3oPI5QxC7G6tC5UmrgYZslOkcCpUECBqOkiRW0WfWlVKcW4mSaOZD9i5ln0iE7Npbk1&#10;p4g7TIdWbrtljEc7SWyLHVYsML2NzQ2iGrTyuAOpKNFSjmrX/I1wqXJxGkUr/WkPejyyFpzSE0gF&#10;+BqFaGvyzMJYXVjwIEiyHR9kpVJF50KlgrGV5MG9g+YXxlaippGTWvitNaWLvmKqQvHYC91LzbiS&#10;PNgtlIaacRUKF915by00JbumEo6N4gas5HIERHLdcyRx0orVUSg2NJomM41PRKAefCQlkD/xNPpB&#10;Zazo47Tgw5mRFUp7A9WTlc5IUyElprFI52T9nNaYWsp/QlkPriWmkzExI2uU9k1bYWr3dKG00936&#10;0gtyAMNVhdKXiVaXTsstZSv5Q1+SWlt6R0CgPlheXPTlrzqqrozLLY5kD32p3ZMGVhuEKBQvFLkg&#10;RKlKaXJzMa9a0H8qiIrABWQqSLE0pQ9bam0kdVhbtNCJX4hoYIQbhzTVKGoP6UV1PK5Ly1C1rfRW&#10;xpaRqdGTIMbF7ZmblRlXopBpUpFvxpWXlvOVry5eKaDxXfxCbHH1M7aSAbA17ezE90oUaefxwg79&#10;RHJ08QsJSjKLxlaiSIdNakvYSgYgsEsQwthK1Mar1qa0gi4LNS568ai1kSjkBeRzzLiSARC00cPF&#10;jKtQvA5keAO1aIwLt169Vt+oeSWUX3j8vUp0iltPPZ4YV6HOrA01h6UdHRmD6Z9GDVHMBn93NoVn&#10;5JcCRd3liE+O91ehRvxj7kb0igpbFDkrjWSjCMZMVbv4XsUAI5kzPF9aUz4W/WqNrWYAOluZNV8C&#10;VaS3ePnGVjLAiIX4yuJ7FWreGVG2kgE0R1V3Vc1RpRbVPF8ozfPVWpUr6WbUs2R9c/VOwzQh1aWb&#10;RaBoGcu7buJ7FYpWsNNb4XjNl070zO3XdIrCw4hfyLX+RFdbYSt5Y/ojGJ06OfqytSEuNbaSNyip&#10;VUkqqrrTFq/+GTEC6v5A8T72eMvH+6tQlDFM/2gxh8kb52lSJxKYVATEL6TBgRI+0NUjUFQ6sX7N&#10;uBJFzlO1rUR5Hbb0uVwofqFquX4pZSi2mHwzrvY3+F7GFy1d6Iae2rybeynUo8hFyAR5dyrnEKm4&#10;WoeFmtfdTck0/cfTFok+0/m2Ufiv7Eux5ksRSh9UKvrE9yoUr1pvZzWHzQAUBZh7SqlIsYVG04wr&#10;eWMjbmPSfOjgYuaJ7lN0a2wVA9AEmNTxMUeVghR5gHoolCmLXzhFisq3KZTeyyUgpT6SlJ0ZV7HN&#10;cJS565UUlDdmaClkbCVvaO4tKegIM9z3Kn+DM4XZOD5TSgqKH3UyAjdc6vzKc1aaOSwpKDtFZUoJ&#10;n6ataVCixpWeAwV/u7pXluwUP4pmcmYOkzfwD2lsItZGCUjnSWnFUS0gpePyhJaON3PD5p6tJjGJ&#10;A1ncTb1kxlU3vhgCF9UsnsMxUTSBmL6ZYmQFm+d0DSWWGhRNIs6UmsbkDoKVqtSJ5ZAj89+sYPqb&#10;JQ3QCIj+u4apqkcql3pTf030Lwd2m6VvbBWML6ac39KD0ryJNyKVrWQPklP8RrGjSxDqJ7FgehKT&#10;Pci5DS+KdV/qU2hARR5KEDoiBlUIimwsvjORB2erWODEsExrKUrx0xaNrMx2LkEoyUQSK2pxJHfc&#10;R9Bs1kZxAM/SqgcEkDnEuKYLvRpXUgDt4q6mvwFX6zT1eJ7r2BEoPehOUFolBAqFlobGRGIKSw+6&#10;oyhQ5Fuo2coqOFp60Pu8GGoO50KRB3fB0daDUoVm2orTiDQ+1+fHHswcJm1M2NyomcnZpq15RcT4&#10;AaUHpfsXXqJgqEKR26NRohlX7v8rMkGjMEZMEePiIsB0GFu5/69cmpXj1g1Qt1UlSGmKG7+Q0tKb&#10;CqgUiuJj1a3qUhpSOnkgrDffK2mDRuIjbDnmjRKDzvtRyh8tFFOoXtSiJC7mkPTITQXACgWF8tCn&#10;GFeJQenFrhTGdLuJX0irHdWvmbY1gbqgRFJJlULR6F91RSQ7lLY+v9d87GUXiuDtMMDx2igxKBe5&#10;kSEJW+ltcDSovtAkonJcBNuNYKRRKwlSUxVGS8KwReSGQkMzrkTRg2BC+2IOizeu6EeVrURxZ4YR&#10;ja1kAIqn1OOXuD8xG7zuwhFrbOU9BW0KzqiZw0Sh06HWW9gqHejtzhsJZh0WCleZFziMrWQAepi4&#10;hHaJR9EGTjvP47VRrUrnPRLF84VaCN6opErLQEmCq0RiobjcUMhrxpUMQLcgHh4Qa6Obm86913BU&#10;qUBp981j8cZWsg2uqEt0PElHcVJUFLFgVz6y2cutAZ2Aj+mvwiMIsZnPVLqISq3LU3vSnViW2cwF&#10;49hTwezWjZKnmidbjw+VgtG/U+3lFoBOms7UQKBviDnEJVA+dus/eXCMTkZiXAUjzqmusCX/RIAk&#10;10bB7Noo+SfP9E3KzYwr3RTIxlQJEOSNiZ8nOJWouGFUDJoOJ3STLlu3Cw6YGVfCeMJOBZhLNIps&#10;HxW42V8Fm67lhntL/vkF36t4w36v9BxwhwjcGFVbqUYhURU/LNHoqPbnibdj3ijYmRCR8Degl1wb&#10;p+nYIGw1DN4w5/K1RKOcRDdKC47H1TBC9OZOxAW5xrVclePbMBTP5vzi+4Qt4uz8RDOsRMnQ8rWa&#10;ls5DgyYH1qjP3fGOXRuKHmNYt3kWQ32tRFlXlB69aQtXdFVTmCgC7eq6zCmctrhWGpZvFGmYyS8d&#10;ur3XalZ65bkbk3VoFBWQ3G6MrbxwUMyI0MIsw0TxJiHOjbBV6k/6cCN3ELYKRbO5082Mq9SftFy/&#10;oKA9ZEOkA/GVKcJTjc44GAM1TUM59IStRPES1sm04MZtSlukEE2Xs0ZtNGk3TR54n6xtcWM240oU&#10;jZWn9crxmi/1J7pbx/KFYsXTaNnYSgYg6DhOpfheieLdVRVyuJb6k/d3poRX2Eq2oTPs1HeLOUx3&#10;Y0W56L5Xojj/EUkYW8kA1IKO6k6MK1E8skH/JWGr1J+4vRSTC1uFujGDpkaQHryx5rF1MiGHRpFa&#10;oiWsGVcyAI25lIdNL7P4hbaBFYm1QJHhnGdYjr9XoWgHrjRSfKCyxYukZs0Xig7pi2m+RE+9tMW7&#10;1rCoGFei5iXMk6hlvpZmdJG1iI3iPjRv3h3v5VJ/EvpG12rGlbxBHBDnwdhKBuDqoF4JY43HzJP7&#10;QvNsbCUD2LJYchppC1dZ7a9Sf06vU7PkC8QadD1UiO/GL0Rso1zsApFdppe0mcNSf/I0kgkQ8UfH&#10;D0R2T7dHszZK/UmgUh1fBeIJJp5FN3xY6k/Cm8rtLRBqIF7BMvur1J/sE9NoBJ8/55CHAtXjcddS&#10;f+50rVDrMN0N1iG1mWptJANMaFmoAdjwNS7cFF5HOOao0owOQxmKKtCMi/acxlYxAHMoMvR0Jetx&#10;rbMtj8dV6s9HAxUziYXa4XnFvaX+RODLhVTwfKHYXpTtmnEVBZCr4PGY47OyNKMcKYhGja3yN+A1&#10;9cFKM4qtmwn3UgSbnxktvJEeNIouoKpBES9QpK3pPG8WfaG0H9WKUe4pJpvCbSF+ofYPWzBKGckq&#10;RHq8ItG2uPqatZGeA+4GLXnMOkyU9rFL97lAvkY4Rwl3jIvYHJogMa7SfdKGirCIGFeheFp62mkc&#10;c1TJRQl9U8JobKWXwtejwaGxlbyxooFRMaISi3KRoiuJsZW8QfqAf5txJQr9FkXCxlbyBqrUeXDq&#10;mA9LLEoyhVybsZW8YeU25EFiHT7iUcYHKLUogSXUYmZcyRsTZzMSenogxi/E01GNWxv12ChqXMkA&#10;uDYnFdMrtejERU29NDqUGNfoCN0cJkrHe0v4yYMr6uVw5HzxCx9xbDOHJfxE0a7qAq6F0vH5En5O&#10;Dta8K3wtlM47lPCTkD7BQLHmC8XPMyVFRHdz4vHYeL7U2ErYZInU50oCGEnw/MRjjiq56GS/lK0k&#10;AG5S5NCMb1NyUakG4BflHBJnI8lhxpUwm60stShZWCKjJn5YMDSwN+PalO6Tx7kIOqhxJW+gPcIh&#10;OnYBSvc5D8uOEON4bRTMHF2l+ZwHWRCmGjvpa0wnDTOk9DTID3PNU6YSRvRVjSpdBqow0L4oU08w&#10;dZiUTnSeLleVnET9Y5NQsWQ66rHVA4TSbkc3Z75WwnDWVPC1dKLTKNCFvQr26LFilkZufQhjv6sI&#10;dnUaJUth9JSEF3MOiXSq6sqGIVg2r8Twwlfbcpqehk1rfhPYaMWn1SpRoRA/kc6k6uR6UnyiHzJ6&#10;r2vB7By24hN1qapeJjge40Inasq+6AUQIKpZeHPc8EbB6FVnNMS4uGWLM1ndvApGwzSjBaRLe9pC&#10;/Ta96o5Pk4aNmkLs5RJ8jm89j+8KW+WgWFvFG4icnQdVOtGHd23GVbxB5oDrvBlXwey4ijfos7ab&#10;wi8KKfMzU/BszsoSfFLBiTzPnCkFm5eSzdoowSdPJZP7MuuwYJbnS/BJUhRdr7KVvGG90NaJ0vdk&#10;Hok4XvMFQ1tiGrPwIGx+ZGxNRauwlbDpwGWCyq0TZQIJKxtbSTd6DosAYI1p9C7GlTBiLypB9KQT&#10;xbdRN6+CUQOj/KgSfOKL0rFdjSt5g2J90yQQeX2uDcLyVLSYOUwYh4UJDhFdLFuoqUxBW8PGnRcc&#10;dWudKDIAdfNq2J2IqPCjWAo5ris+tnm1s2E7Vw41rvI3aDWhouV44vkT8dlMtpc/O1H87WJCG08w&#10;QmyrYHryhU/G0Nsdr8Qn2Omym9wXL7aVMV7WRXp0SB1PMEKihhN5m6SMoagyBT5PsFGYiSzsrdSi&#10;tDDhJRaRunmCrbyco75Z0gDGkAQJD4cHM3NCcAUMBdPbI1E3isBNI64nGAWxxv/lZE1jNMnm0BQL&#10;pGETdjQEUopR+vmfyUwbY8U73HOQ3R/GiSgirpGNOyAY/wlGyN7oe3AayhhnmekR8ASbeLsaWTEI&#10;r9moOwsFS/kbCcUaxxRZb6K4VKnCrIaR39/d0i8G4WRXfRfxsOM3rix9Ewq7VdfQhYDRyVzHGkar&#10;7NEhidVYVIAxZOBm6ScMY9xPhbHSgOJHUAFtjpiGoRRQC6SkoxAqBX9mZAUjPH3ZzB2aKHZ+aqyd&#10;0OwcH2gFQwWGYlJUQN5KCDpt0cfZFNaKeni6k5ePzGdLEkH28OjII6wljHvjHGrGWtIB1h4Op7CW&#10;MNSgdIsX9yXEBPXd5hEHcTdr2DC4Ku/AEStrRAmMt98wrE3jADOTeSFhOqy1hGGNA1tZa0rYeedD&#10;7YCE8XL4aaRJx7xVulDGxjXSfLeCjWaY5hLGWnojUwO8mIpIHniPzz2Rk8mfiLEVl1CzoKqbcHX+&#10;PmtJChRSkXZVM5kwmOs0h70YW5LClG2Nh3a8u1tWOm2g1elWClGsEQ81PFkwvwNKWLqihYeZzdiS&#10;gkhSogY2+61UolhDGq2+W1LQQl+w0fWK75akgDUSj2psCSMp+ngaUVhLUlgndWMigXBw7oDzClGa&#10;NVlSUayRQjBuScEWLmyITMVMllh0rM3t63gHFAxrzKQ530ouOjPJpzPWiktoMqzeckbpFR/Ar5KC&#10;LfjWUxtwvEpKaOp3QMHYAQhU1SpJBwNrcneX1pTdvZ1WcwaUbNQzV8FgLjhBWUtS8KxcelPObqwZ&#10;LqkGpfSvpvDUnAEFwxovD6nvlqSANeR3ar8lzM9kyUexRoTK8GTBFh4fmZTp8Q5o2SkC+3Gxj7mk&#10;YCR1piDXWEtSYJXgl5gTp5Sn7G5kiWZNVsdRrMF4aiaTgjilHqVaYibbL1kJFJhVUupT3kjhxFFj&#10;e+KSR8NH8d0SRoUifT2VtXQw8F6JsKixJWzh+kCHE7NKiktoIKZaKiLpjqMDa0io1ZpMB2MqL6bT&#10;qZjJhNFYgmySspakQNyUxIuylrBpMekihSUpxRoyPbPfCoY1QvJmbCUq5d5NvMTst4LxTDFiT8PK&#10;JSsdH5QIivhuBeOZV65vylqSwkjmbyZ7CL/lmqRvEVpFsQNKkcrYHoLP4zVZsC8YW5KCj86UJvUL&#10;vluSAjP5aL0jxpYwshQ8XGO4pHSpaAIfojthrbiEeP50qjs+A0piOgrEaesqrBWX8EwOoWhjLUlh&#10;rCHxN9YShtgZPjf3gJKZYg35h7FWsMmMkFsVYyuNKquEyJM5cQrmV0l1JsUvh7mUtXRneBCBQLvZ&#10;3dWbdJYWFwHx3QpGHhfnVVkrvwSxL4Mz1hLGyqJ/mLJWXDJdud0qSRheCQ+SKmtJCjS6YGxqJhNG&#10;AgellVqTSQq8PIQO3+QDSrHK9Zke0WpsSQo84sgbn+q7JWyhBfs4GMfMVapV0pfT2cSskuSSldNt&#10;wprH1kqAynUKn96MrWGs4wk0CmsZRMUa5QImglHKVSgBuYdZJSVCncpr1fuOqv/wFAhOklZUY0sH&#10;Y924dSgvqNWrXBfpFWlmMklhJfhNjF6skif9Ks/omNJ3Zi6nxI+tYARMSOKbsSUpfMF3KxiCEpc1&#10;Kjnqyou18wGOPYWGEXraTO9HOgjXTEJ5KpPZMO6zvD9nZrJIYVpnqPhkKVlXHEqu7MJai1IJjk2t&#10;6PFMNgxnmU53xlpxCSlJbozGWsFGZGP6F/L2aX43aAsPw1grGI4JGmkztuIS6lPIIxhrDaOQQ53d&#10;pWlF1L7P+7DiuxUFrXw3dQ8oVeu8b06ZirFWXEIuf8rajk+camQ6HcZ5WM5YKy4hfKG6NCMuzVVC&#10;bl0prJ9gdDKlO54ZW3HJlNEpnUJJYtmjMKWov7uVupWgB1J145c0DGs7qeTD70Zvu79nJp9g9Mbg&#10;LTtj7W9IwawS8qT5Iwli42Uba00Kc+0Q+429nNY4hHdzW0RxlDBa622IKQ539xOMzh/zVpH4bkUK&#10;ZH/Uy/aIP/NHkkNA6WqsFSlgjWSaGVvBsKaqeNkm+SPJf6pG9k8wqprk2IpLcEN5092MrWBIkEgJ&#10;mJksLmEi7yaPQ+V5Tgm+zImHT8UqKb/kdD4rv4TynbIGK5uYOZUCCTuhrTX5gCcYz+eolm8E5Msa&#10;bbOM0PsJhpJ0hCLHM9ly152z242tuIQAnmqdx+kZY8NR4OQyXFIwHiK6w3hmbEUKp2kZK85uerDH&#10;j8QaDxEYLinp6nSLuhj99b1h/rsllyAMnXu+2N2llJ1unZNuFaskSWF0A5vpCXBvzSvC4RuXFWEt&#10;SYHGQCe8XjO2hBFCYsOJSC+NM+NzE7AiAWp4smBYIzpj/JLSr2KNmTRrsmBYYyrN2FrASkZyN7kO&#10;GkzFlDAhmDOrpAWsd5rpmW4O94JhbfosiVVSulct1CcpmGOb1gJGiUq0O2CE2q/qScmGTaidi4AZ&#10;WzoYC44aAnqxA6rj6qS2lJ4LfUGO7cYRYLLrDSPUPm2NzdiKS26Y46A69ief5LJ4r+p8q1aoqCfJ&#10;GxkuKRgzuU6D7WPmqmaoRCLmNSUztqSgkUar3CLOUn03gnjquxWMsdFqyIytBazUM6i+0qTA4keO&#10;9J6cmJjJFrBSd7iZfDcpsLaG16WsJSnQKY+j26zJaqZKcpcyC7MDWsBK6gHKE6ukYFibe76ZyeIS&#10;1vG8zn6830r3ynfjxBExBYgxPgCvJFI/rGYyYVjj7FbWmktI/qhbR8tlL9xwTB6Hm1CNjTpW8zBI&#10;wxgbG8DcqFrAiqB0mpaI79ZcQhGJ0YYSWKyxTUGfuQkXjDOAmiGz31rACpUrxQefKX4k1phJc5qW&#10;7pWrCjdhNbbmkrl4q7EVl6DMnSYfx9+tdK8jgplk0/GJ0wJWWulzehtr6c6MtWl5IKwVlyCc4REJ&#10;Yy1hU8ajHtTAgYzPTYZKMlfBkErBymqVFJfAyi6mULpXUggcOGZ3t4CVPXoyrafZlTElWOOzKWtJ&#10;CjxmsKMZN98tYVjj3+bEaQEroSDVVps/u8fGUjbfrQWslOidTf6N23lamze5TGaFqFbA6AdBsxCz&#10;uwtGXhEqM+db6V7pIUfTOmUtKegLrCUpoK9CTqGsJYw7N6lk9d2SFAiyUDhqzrfquzoC1rvyzKvx&#10;KomVZdpJHLNywUZexR1a8GQLWKkjVM8P04gvFteM7aZuwtVGdYRqaI/N2IpLCJfQdcyMLUlBdwFC&#10;edpjY3cb5moBK/Vo6lUlGmS2NbkmW8DKq4XTUO14lRSM70aeXI2tuGT8C9OrhH5yObYLIlujob+3&#10;gNV2imoYXDL3PrFKWsDKmlQ9lXiDpcc2aQtjrblkrrTmfCvdK8uf3W18rmqrSjyBM8BwScGYSTu2&#10;JAWE/jiwylrCGJs8TUv3So9K3kxV1opL6EF2MRXXCB/jc6NKcV0qGzb+5Dy2euy9toCViC0Gxe4u&#10;mPdeW8BKeQy6S2Ot/BLeFVgWEw0t3SsziTbXeOYF+zw2k1lpAeu0j3PW2i+BuNSNqpqtsgNo2qPG&#10;1lzCquFHilXSXIKnpjJi1dzVc0k1XKVEyfVo4/X52DhzcBP5MGNLUsBT2F1cuXSvXzC2JAV0Uvdp&#10;VXB8mlaL1+FJbjlmbMUlvKS4KX+y5bIXu0pKwIoXhObMjK1g3E3ZAua7lYCVMC83I2WtucRGZ0rA&#10;utz5boq5CoaomsiT+W4lYJ0ePPM6z/EqKRgyZ1qimzOgBKxkMl33nnvByAnzYoayVlwC/zhWfpLL&#10;8pCNUdlSR5CkMJUPiicbhnpSVdsR6CtrxPAUTzZMK6yeBKzsALW7GwZ1TRrh+AxoAeu8TaVuwk8w&#10;suursdYCVsSyqqMISyk/AEpI9UQdLeILxg4wXZKfYMMK6pb/pHslQKkyKw2bokzT1RJntcY25Tjm&#10;HtAwYhEIusQqad0ruwYZkmCuhs2Zr3Z3614RsF7VHadh1O1ygTNjKy5hSapKeR6Myw9A1MN55q17&#10;Xal9UKqIJ9ik8s2J0wJW6kGm3efxifME45JpKkDJNvSU0CRUrcmC4ZqfTa5jb93riRJ0o0J6ghH6&#10;Jvx3vEr2FrBy4lCldDyTTzCUMyOqPmRliuRiJlGPEVhW1hI2NeFThC6sJZfgKYyizowtYWRoOSdF&#10;vIRytxob0WjDkw3DCzqP0F+MrfySiQ0YVQSlg/Ej8fBG4WCsJSlMyTt3YTOTCSPbxy1fjS39Ejxz&#10;F8MjGpNjmwiGUY/h0QWMJeJieA3jHmCtJSlgjWioYC503vEjoRK+t9kBpXtdqGxS2T7Ke9uai87s&#10;pXudpn3QslglBfMz2bpXcHMROzwDSBzX2EZPZNZkCVjpHTxr2VgrLpnfaOIl6LzjR04tuYrONIwZ&#10;cXnTvQSsNMGftqFmbMUl48wYf5LGIzU2XowwGeiGke8maCt05gS7yxoxBXPHaZjO5XOelbWNjrTi&#10;Jtww9CVUSao1maTAsUGJmtoBCRtr6vFjdKc5NrrY8nSPWCUF4wwgQm+YqwSsVLaqJgB7oTDmBI1o&#10;eGNo2KINhhlZolCGcnKYs7Tkq1Ndr1ygQiGxZRaNe1eiV2KOjiMLtTL1I3E+9klKvDodWxWNFAph&#10;9EkVW+MDxje78y6G6c7YKB3h2ku6SoCRd6TMAknu+YKRJYnwwBgSHWMsUdSLErszHFJ6VyJA7sgu&#10;FAuEfxljpVvlwUVK0czQCqYl2JRjxwqZOrR5hPrYQSgYHMLiN9u6dKsL17bJxQtrTSLQgQlv7aVb&#10;hfoRlihr7Y6MjlGNrd0RQuymXJEqjPgAyJS5owp5AqrwgOGO4GuZQ7RgWHOSUPyBsgZDKPIv2GdJ&#10;qJrJpAQcO3apSGCyL+NHYo2z3hByy125OE+vPrEmi0oeclc1tvQr2NqPW4OwljDGNoMTh03pVrls&#10;EJc0q6RgX2CtuISaSiUJ5Ume/m4cboYnW+6K+OiuvlvB/Cop3ep0g1fF/xR99Njkmmy5q02XEt5o&#10;a1w2zA7ofq1oZFVzUsi7rdmxFZdMpYTiySe5q2Xl0q0i9OCxKbO7C8b5xpXI7O7SrZLe4C0cc5oW&#10;DGvj3pndnaRA+p68gBpbwvAUOAOMtdKt0tEUL9mMrWBYexwdx25y6VYpVSGYZpirYHPgq9bDJFBi&#10;KU8zOwpBxBlQsCnpQ0YmvlvLXYlcu+B1wbA2cnZjLUmBmaSu2AQuqs3rXMBUi3Z+VM7kFQdD+ZMF&#10;Y5U8YjlilRSX4ARBy+a7JQxr8lJautUFDbwqD6ZrRUwJu5uZNFzScleimScVSiiY55LSrdIOHjmQ&#10;msnmEhu4KN0q0kKaEpn9VjC8V3aAmcnSrWrxEamQ+m7jGCprxSVogW4q4PQkd9XW0sEYJpk3uo/9&#10;yVLJeg+vdKvzcslmGmURLKqZlIWf3EQDhq9MPEeNLWGMzZWZ0uawrQFT1hLm/clq8+pD5QVjdxNT&#10;MPeAlruS5XN+ScHmbip3QJIC9zcCakKoT2/7+ABjbRQbx2dA6VZ51v4ROz3eAQXDGieOuXW03PVx&#10;WzQ8WTBWybivZmzFJY+bsLKWsMeaNGWmlOfGB+C7zYtegksKNtZUcxv0/GUNv8QU7DaM78ZSVqsk&#10;SYFY0P8l7Xx2ZsmN7P4qjX6Bufm/Spiehdez9MJe9rSFmQFkSRi1bdlP719UJlmMk/XdGwcjCLj9&#10;RSXJIHkYJOMEScZNqW5jsvp4S3Gr+Llg/kulZVtS9cynuFWWTnjHKpYrJWMVhJur1JKj4wP/JKak&#10;VLcxWX0fkOJWcRVwEVsFksmUrIStlpZcKWw1/LWl1WRKhVOZ618q64QU7MpjauzfCjVLqfDN02mV&#10;TUAKWuWodhjyH9vIlIrCqFnFRqaYVRqDfVGlsNH61GM8UsjqQeOXiICUisLYKZb6bDQHvJdRehEK&#10;5nCwdEwZBxd5FYx/CljlHeDSpTZ4wVJhXIdXOThI/NqQjKd5YaYqfTam4gpavNmlZhxtAWwK3oRK&#10;YWMqoxlHW4BlxL9VKWxMxZYNLr0yzlKwKtAPu/PjcZZSxbWW0fo/XvmkEFcMQel+DeLJhp6egwEo&#10;TaApVBWHRY25Sal4DpaalZpxtAW8phKpCs04ppq5i3GqnIjnurShQXisqvRQRk5FICFsU2X2THGq&#10;G+aqFLeYUnHdVDwpXQHIaAt44u1RuYqUOIKhPQhSZZIpFTbaAi6JIby70mdjKgqb4yKVAvRHW0Bc&#10;2Vpa8UhoK+aqxDSk0FZ8wXE9QAGNyYLQaaVbhqdvKbR1+zZNlcgfSRaPRZaOSpFuNAc8NoKp+3Hl&#10;JBkXBtcioEk3bk1W3qqqOCMlGfMFbt0CJkk3moSFE/uVmUaScYkvK5jC4CbdaEoWPEhz4ZYSScYO&#10;9hmt8sNBQLpxYcHhrNJl25KM4lgz1Wo3Ggacb6VoWoobk8Vjt6V9PelG07Dgpa2s7CQZHiqOWhVW&#10;W6QbTQpRoCWXpCQrPyhButE8MHfw1FJp3I3J4jH3R+V+gelbilaNO18q4QKSjOfLeVux4Lcg3WhV&#10;ePO8xJZKMhxHD+7WrAyEHK/KLqUSnkBxozFiBmc2rhU3WhUeQS1dlk5xYzKnuNGq4GApvepOcWMy&#10;LuLHOtRqN1oVXnrAy1hBZg6Qhfcp3ViCmsk8EMpSWetJMg5mcydeaUbIsa5EzFYecqG40RjhKuEw&#10;Qa240arM9dqNyeIqhFK8B2om88BViZWjWpIsLhmFbq2Muxy3yrUlNMoPV0asylOUbB0qOXKV5X3l&#10;EjCKG40RS5VvRPiXajeaB3a3+1ZwY1PcmAyyFY6kNJvn6FU8lNxbX2nMZFUwmDgzSrUbzUM8bs0F&#10;DJXixmQgk5FQmhFSBCvPWcTSu1LcaIziSnJ2x6XajVYlnpOv3KtJ36VkcZ1O5YIP0iXzsHGoowaV&#10;lIy67cXGTOaB45+VG4jRMiXDNvBUaakxR6vCmra0j6S4lIxLxHhGqVJcCmWdIKMrznNYh2RVeOKa&#10;3XWpuGQeKK4SIURxKVmscCrnEUiXzAOrWnYyhYGQk3ERd+n6MYpL5oE+qI27nCxu1K4EQFFcMg9A&#10;pRK6qclg9tdKBBTpknngoF7lwghNRvA4d/SXoJLMQzzaXtospzhY7nUp910yDwC8Qn5Qu5TMKG40&#10;D3jqKhFXlDam4mERrrquteVoHViHVSLlKG1MxWltrrEvlZZCWrnhsbZQSak4ZEkPlObWFNJKSH3l&#10;WoUI9R8cb3HIknMNFVSmkFbu2KyhJKVyShsNSlxHUprHUyAsb8vjoCrtylNIa7wRX4hwpCWTFVqY&#10;QyrkfpCZQw+wEaktGlKqmB6PIkpGa4JRqFwIE2veQUdCyRYuVS2hZLQKezxWV5l2UiBsvIpU3Bmk&#10;kNadZVtpLZtSERUD5VWr22gVeDK8cqCQlhxT4WflTcOSLUkhrbCAlWvxpm8pFdfb8QpZaeGcQlrr&#10;pSVbEpuCuVa3cXVSxmQKhKUlqVvJcqWQ1u0oxVPSkqMFoiV5gb2EkhTSiuu5thJKqdjA41ep1W20&#10;JVzcVFvmpUBYnuPmEFHJTqYbXMO6lhYmKRWl8fpxrbTRlrDtr0QT0G9jKlDCEalaaeMKg6Uhy/rC&#10;gjkFwhK8jDu+VtpoFbhrqEL2ULcxlWGVU0hrubSUijDkIFIqc0AKacWzV7NcKRVzN+uSUkumkNZy&#10;v6VURLRiFUp2Moe08qBbaQSkVKwn2bDU6jauMAhNrcTBsl8YUzmljbaEWbHG0eX4WdYJhJCUUJJW&#10;GOXSUipMMjvbUmmjVYiwjtLoToGwrEtWbiMolZZsCc700iooBcK+RndtZZ5DWssoybaE58sqnHgE&#10;/g0rQyieSuyJpIr42dIrj6QbVxjlEZBSsS7nWdtSv8kNrmGBCnNASsX8tsCuV1CSQ1rxcJZcNCkV&#10;99lyZUWtbqNV4G352kohx8/yqm3pXjz6bbQl2PLa3J1SsXQmCKJwXy+ljVYBJNdYzpSK0nAclixX&#10;CmldmDlqKBktECrTb7XSRlsSt9PWShtTEYnMxWyl9WSKhK2P7mRL4pHH2h4nB7W+duuF8ZZSGWvl&#10;HNUKJViaA1KqOEPBW1GV0Z3DWst1G3dGcXKbU0ul0tJuBUyWbEmKoZ14tp1zLKXSRluCP7RYWkpF&#10;rAWxhKXSRltSxmSKh2UVhH2tlTbakvKMkwJindJGq1C2JSmONly9cTltIZQn3eBatpMpFQ+nEERS&#10;a8nRKpS9auneVyJiiQwolZbCW9GwNr+lVBzRfF2DWGjJFN+KE7vyzCkRXuNqBvvDRqBklVOAK36P&#10;yj1FlJZsiVFasiW0ZI0ZSxe/4gvCMtc6LpmFYMZKkSApoJZYCcJ4am05WhOCEnhworLIS8Gx1I5z&#10;2LXajeakTAmk6Fhe6wIotdJGc8JV47VgtnT1KwtDYhlK00CKdD1qr8vHOaVhAwFGuGGttPVOAbIM&#10;nZrLJKWiNAKbKi1J6NygZdVFmVNhTsIfUTDMwHAoLe4drSzycqrwGfKGVqm00TDAJJScGDDtg45x&#10;VCEugvuxqYRNG9JVF7A5Fe9UsDKp9VuyJkW3Aov/QUcm1GeN1ccjl9LFZYE/XsBqKtwRpdGNZ2co&#10;DR9GxfeUE00EEcbAqXTbaErCqVSrWkrFi25xtXyltGQUiitKNmxDg8R8E+fSK6WNK5Pg7WotmVNV&#10;9/kEpAxaVtevORX7RY5zlfotB8UW94v4EQYdASjbjtJwS8GtVV8v9i2VRgxPaS/MXD2kw7iW2Pyc&#10;Cv98bebGkTMUFgFopQGQUmGh4+bXCiRTYGtUrXBYjV5L9odgdo7Bl0obLQn3FZXitBlgQ4tw4PBg&#10;pVYYbSmqtcq/wbiNhe2MgNLclu59jeCGyiYfmmgsbH4y4ZdqNloE+ODatJ3CZ+PUWYl6wGk66sgy&#10;uWS0UirCRLlUrFKzFM3KrRWl6Gy8I4OKEStd67Mcy0r0TeW+xlgkDaXFqdCSY4bD3UMyRnnp7iBK&#10;G5Mxz0TgbAH86QLXCNuonPamtNH4YHqeJeoN59RYN06zVA7+UdqYjFsXS08ukmy0B7xPXjqMJ8l2&#10;Vv8lypTY9KFuhGxwF3dlsZWS4XGKq9kq/TZahJnNbOVWGOo2JsPWETtWKm00JByXrYW447EbmoSt&#10;RrxoW6hbimElZmOrHJ2PjfJYGsRDaZcIcTwkI0LhUdrf52Q83LeWaEUCT8fSwGTNcqVkrCtKT1LR&#10;JKNRmPHMVO6zkmScKi2dnifZaBQ4dkEoUWUEpGRxXrnkvuPw9dCSXCXDIyGl0sZk3AXNIbcSJkdb&#10;QohO8BWFrVQKel3Pd0UqI2C0JcQaMHWXShuTYZSBSaluo1FYdtZRtdLGZHETOhu+St1Go7A8KK3W&#10;kikZz5NUbgdgWI5GAcPFbaCVlszJnlDrpVVyCl6lNBZupdJGE7TwOEOt31LwakRtlI4RE508Dpx9&#10;P2p2MgWvcncTF+2X6jaaINZAvKpeQUkKXoWw442QUmnZBOGbL42AFLzKpZLFNVdKBocfZ6MKIyAF&#10;r4YPrsQF4PYZ+g1HVe00HGAakvFU71IcAWMy7v6ojoDRKFTvJGCYjsmIyt2ftZYcjQKv2xFfWkLJ&#10;mIxgDw7XVPotBa9y9yv3pVVKS8niiowS+YxPceg3jn3zPHCptDEZi6C55rpIwasM7dItuuHQHZSc&#10;HnjPS/2WgldxzLOhLdVttCXczVkLaMc3OyjJDodI7FJpYzKccMXVawpexVNbu48Ah/WgJHc0f+PQ&#10;asGWpODVoEZqLt6UjAaCoS2VNhqFJ7akFD1MgNNQN8wrB/UqVRttAsfguWu71G1jsvWARi4VNpqE&#10;Jzf4ziXHTIp45cmsygv2rHjGRQlOOG6tKOE/peNqn9JJQra9Q+tDk3DupHIuM6cL70VpKs2Rq5wl&#10;5d3dSreldBwXrvmBcuQqy7QaXcreZGgTLnwprUly4OqCF5pRU9gEpHRFOpFV8aBh+U7bWE0P6XCB&#10;lsZ1vvaVW8ZLbztS2Lgk2XeIusK4zlGrzNmQaaVmHK3IXAvhYpIYmoPYxwhGKRU2pjv2qWREUqQr&#10;6zV8oKVVa04H9kudliJdWeY9ua6lUrWcjgcCS+M6x6zSjFxiUyotWZ/wHVUwkmNWV54QYyFfGGop&#10;3c7eplTYaAzYMdJtJYzkUFe2pKXC0qrCKGxMJ5vRf/j1D//6P/75b7//0z/++odf/43/+If4r9/+&#10;/udLxn/99Ouf//WXn7/9HD/89S9/++nvv/z821/+/Oe//fvvf/xvzEb/9/3nf//2M8nJklRXNt9L&#10;TPeOiScrMavHMfFsJabXxsSLlZjWHBOvVmJM7Jh4sxJjMsfEu5UYEzgmPqzEmLQx8cNKzPpoTPy0&#10;EgfFPKbmbwtjCjIPZUHnptI9nAWrm5J7SAvGNSX3sBYUakruoS040ZTcw1uwnCm5h7jgLVNyD3PB&#10;RKbkHuqCWxyT87eDumALU3IPdUH/peQe6oLPS8k91AVBl5J7qAvGLSX3UBfMW0ruoS44sZTcQ12Q&#10;XCm5h7pgrVJyD3VBQ43J+dtBXdBRKbmHuiCKUnIPdUEYpeQe6oLKSck91AWlk5J7qAuyJSX3UBc3&#10;hqTkHuriCpCU3ENd3OmRknuoC8JiTM7fDuqCuEjJPdQFpZCSe6gLaiEl91AXXEFK7qEuvPgpuYe6&#10;cMun5B7qwj2fknuoC8d5Su6hLm5/SMk91IVre0zO3w7qwsWdknuoC+dzSu6hLpzQKbmHuvAqp+Qe&#10;6sLfm5J7qAsHbkruoS48sim5h7q4ViAl91AXXtOU3ENduEHH5PztoC78oSm5h7pwVKbkHurC85iS&#10;e6gLX2JK7qEuvIMpuYe68Pel5B7qwvOXknuoC19eSu6hLrxsKbmHunCbjcn520Fd+M9Scg914dhK&#10;yT3UhasqJfdQF8esU3IPdXFuOiX3UBcHoVNyD3VxHjol91B3COr42+p3QR0nmJ3kcZh4VJ6/reSC&#10;Ok4LW8kFdRwatpIL6jjPayUX1PFejZVcUMeJWyu5oI4jtFZyQR1nYq3kgjoOuVrJBXWcWnWSx7HT&#10;EXX8bSUX1HGu1EouqOOgqJVcUMfBTyu5oI6DnFZyQR0HM63kgjpOWlrJBXUcnbSSC+o4C2klF9Rx&#10;uNFJ/jqeOMIuBF4GArw4guhlINCLU4VeBgK+OCjoZSDwi7N/XgYCwDjO52UgEIwjel4GAkLOxpgZ&#10;CAzjIJ2ngQCRuCQvgxthYTMWikROsFlVuJEWCLwMFInwGF4GikSYDC8DRSJchpeBIhE2w8tAkQif&#10;4WWgSITR8DJQJMJpWBkoiRHnrLwMFInwGl4GahNhNrwMFIlwG14GikTYDS8DRSL8hpeBIhGGw8tA&#10;kQjH4WWgSITl8DJQJMJzWBkosREHbrwMFIlwHV4GikTYDi8DRSJ8h5eBIhHGw8tAkQjn4WWgSIT1&#10;8DJQJMJ7eBkoEmE+vAwUiXAfVgZKdsQpDy8DRSL8h5eBIhEGxMtAkQgH4mWgSIQF8TJQJMKDeBko&#10;EmFCvAwUiXAhXgaKRNgQLwNFInyIlYESIESOmRkoEuFEPA0UibAiXgaKRHgRLwNFIsyIl4EiEW7E&#10;y0CRCDviZaBIhB/xMlAkwpB4GSgS4UisDJQUiSBzLwNFIjyJl4EiEabEy0CRCFfiZaBIhC3xMlAk&#10;wpd4GSgSYUy8DBSJcCZeBopEWBMvA0UivImVgRIl3NhlZqBIhDvxNFAkwp54GSgS4U+8DBSJMChe&#10;BopEOBQvA0UiLIqXgSIRHsXLQJFoMie8Z5i90CGwNFDyhFeEzQwUiSZ/wh26UgWTQeE9Ds3ARCKk&#10;SXLlc4Ok2QaKRJNH4SEM1cBEYlwnmtzCJpfCs5+agWkT49LPrIGJRCVUuBzE64W4mjNpYHIq3Jev&#10;GZg2Me7PzBqYSIwbMXMGJhLjjsucgWkT49rKnIGJxLiJMmdg2sS4XDJnYCIx7ovMGXhI5GKanEEI&#10;HKPKdVCagTc78zy0ZuAhkeesNQMPiVw2rhl4SOTok2bgIXGOqxLHbgyB1wuCRO6yMjMQJM4mx8Kx&#10;ea2CiUTlWHhi3qtCXAqYGtHkWLhGVjMwkahHQ7hQ0qyCItHkWHgERatgIlEPiMwmx8J9VaqBiUQ9&#10;JDKbHAsvpKkGJhKVY+E5Aq8bb0dFTI6Fm/mkCibHwstOmoGJxNuBEZNjmW9HRkyOhVs/tAqmTbwd&#10;GzE5lvl2cMTkWObb0RGTY+H2VWkDk2OZ9fhICKyJRQ+QzCbHMusRkhB4GqhNNDkWHunVRjRtoh4k&#10;mU2OhWfSVQPTJuphEs5Nm42oNtHkWGblWEJgdaMeKeEOITMDtYkmx8I7ndILJsfCdRKagblO1KMl&#10;s8mxcPekamDaRD1eMpscy6wHTELg4UCRaHIss3IsIbA00GMms8mxcKeO9ILJsfAmj2Zg2kQ9bMJL&#10;OGYbqE00OZZZD5yEwOsFtYkmx8KNZ9qIJhL12MlsciyzciwhsNpAj57MJscy6+GTEHgaKBJNjmXW&#10;Aygh8DRQJJocC5fDCQ5MjoU7XjUDc3bWgyhcm2y2gdpEk2Ph0napgsmxzHocJQRWN+qBlNnkWHiT&#10;SKtg2kQ9lDKbHMusx1JC4LWBItHkWLidUtvARKIeTplNjmVWjiUEVhsoxzKbHMscD9glL47JsXDB&#10;oWZg2kTlWGbznMqsHEsIvEZUm2hyLFztrG1gzs7KsXCbqVkFnZ3NEyuzciwhsBpRORYuKTczUCSa&#10;HAsPFEovmCdXZuVYQuC1ge5YzNMr3BmtVTBtonIsPFZhVkFtonmGhcdatArm7KwcC7fhWVXggd2s&#10;QQicblyUYwmBl4EgkXeQzQxkdl7McyxcKKpt4NlErlfUDDwkLsqxhMBrREHiYnIsS7z/NE5tIfA0&#10;kHXiYp5j4eVT0cDkWBblWEJgVUE5Fp4jNjNQJJocy6IXcIXAq4Ii0TzHwl3p2gsmEpVj4bkDswqK&#10;RJNjWZRjCYHViMqxcH+kmYHMzovJsSzKsYTAq4Ii0TzHwrM1ggOTY+Fxc83AtInKsSzmORYuAVYN&#10;TCQqx7KYHMuiHEsIrG5UjmUxOZZFOZYQeBro7GxyLNwQK71gcizcMKsZmDZRORZutTfbQG2iybFw&#10;QbRWwUSiciyLybHwcoxqYCJRORaeY/IaUTmWxeRYuApcqmByLFwLrhl4OxZuMdcMTCQqx8K7DGYj&#10;KhLNcyyLciwhsOyBciy8SmpmoEg0ORbec5ReMDmWRTmWEFhtoBwL76qbGSgSzXMsvMOibWAiUa/0&#10;WkyOZVGOJQReI6pNNDmWRTmWEHgaKBJNjmVRjiUElgbKsfCglZmB2kSTY1n0iq8QeFVQJJocy6LX&#10;fIXA00BtosmxcF+7DCbzHMuiHEsIvCooEk2OZVGOJQSWBsqxLCbHwjsM0ogmx7IoxxICrwqKRJNj&#10;WZRjCYGngSLR5FgW5VhC4Gmge2eTY1mUYwmBpYFyLDw0Y2age2eTY+HVBkGieY5lUY4lBF4bKBJN&#10;joUHtLQKJhKVY+HVHrMKahNNjmXRcywh8BpRbaLJsSzKsYTA0kDPsfDaoZmBItHkWBblWELgVUGR&#10;aHIsPIsqSDTvCFuUYwmBVwVFosmx8AS2VsFEonIsi8mx8Jhw1iAEThusyrGEwMtAkLiaHMuq51hC&#10;4GkgSOQ1GTMDQSKPMZkZyOzMK6RmBoLE1eRYeANNceAhkYdrNQNvdubBYsnA5FhW5VhCYOFAOZbV&#10;5Fh4NU2rYCJRORbeCzWroEg0OZZVOZYQeI2oSDQ5llXPsYTA00CRaHIsq3IsIbA00HMsq8mxrMqx&#10;hMDTQJFociy8bShQNjmWVTmWEHhVUJtociyrciwh8DRQm2hyLDwdro1o2kTlWHhg1KuCciw8OG1m&#10;oLOzybHw5py0gcmx8NagZmDaROVYVpNjWfUcSwgsICnHspp3hfHct7aBaROVY+E5V68KyrHwaqqZ&#10;geydeWPUzECRaHIsq3IsIbC6UTmW1bwrbFWOJQSeBmoTTY5lVY4lBJ4GikSTY1lvT6WYHMuqHEsI&#10;rCoox7KaHAtPz8poNDkWXjzXDEwkKseymudYVuVYQuA1oiLR5FhWfTolBJ4GikSTY1n1HEsILA2U&#10;Y1lNjmVVjiUEngaKRJNj4f1ZQaLJsfA4r2Zgzs7KsfCsvNkGikSTY1mVYwmB1wuKRJNjWfVJlRBY&#10;GijHspocy6ocSwg8DRSJJseyKscSAk8DRaLJsazKsYTA00CRaHIsq3IsIfA0UCSaHAuvX8twNjmW&#10;VTmWEFhV0HMsq8mxrMqxhMDTQG2iybGseo4lBJ4G6sUxz7GsyrGEwNNAvTgmx7IqxxICTwNFosmx&#10;rMqxhMDSQDmW1eRYVj3HEgJPA0WiybGseldYCDwNFIkmx7IqxxICTwNFosmxrMqxhMDTQJFociyb&#10;ciwhcDTYlGMJgZeBzM6bybFsyrGEwNNAZufN5Fg2PccSAk8DmZ03k2PZoFTSMZQQeBrI7LyZ51g2&#10;5VhCYGmgHMtmciybciwh8DRQJJocy6YcSwg8DRSJJsey6V1hIfA0UCSaHMum51hC4GmgSDQ5lk3P&#10;sYTA0kA5ls3kWDblWELgaaBINDmWTe8KC4GngSLR5Fg25VhC4GmgSDQ5lk05lhB4GigSTY5lU44l&#10;BJYGyrFsJseyKccSAk8DRaLJsWzKsYTA00CRaN4VtinHEgJPA0WiybFsyrGEwNNAkWieY9mUYwmB&#10;pYFyLJvJsWx6jiUEngaKRJNj2ZRjCYGngSLR5Fg25VhC4GmgSDQ5lk05lhB4GigSTY5lU44lBJYG&#10;yrFsJseyKccSAk8DRaLJsWzKsYTA00CRaHIsm3IsIfA0UCSaHMumHEsIPA0UiSbHsinHEgJLA+VY&#10;NpNj2ZRjCYGngSLR5Fg25VhC4GmgSDTPsWzKsYTA00CRaHIsm3IsIfA0UCSaHMumHEsILA2UY9lM&#10;jmVTjiUEngaKRJNj2ZRjCYGngSLR5Fg25VhC4GmgSDQ5lk05lhB4GigSTY5lU44lBJYGyrFsJsey&#10;KccSAk8DRaLJsWx6jiUEngaKRJNj2fQcSwg8DRSJJsey6V1hIfA0UCSaHMumd4WFwNJAOZbN5Fg2&#10;5VhC4GmgSDQ5lk3PsYTA00CRaHIsm55jCYGngSLR5Fg2fY8lBJ4GikSTY9n0HEsIHA125VhC4GUg&#10;8Ym7ybHs+h5LCDwNhO3bTY5l17vCQuBpIGzfbnIsu94VFgJPA+FYdpNj2fUcSwg8DYTt202OZVeO&#10;JQSWBsqx7CbHsus5lhB4GigSTY5l13MsIfA0UCSaHMuu51hC4GmgSDQ5ll3PsYTA00CRaHIsu3Is&#10;IbA0UI5lNzmWXc+xhMDTQJFociy7nmMJgaeBItHkWHa9KywEngaKRJNj2fWusBB4GigSTY5lV44l&#10;BJYGyrHsJseyQ6kk8j4EngaKRJNj2fUcSwg8DRSJJsey6zmWEHgaKBJNjmXXcywh8DRQJJocy64c&#10;SwgsDZRj2U2OZde7wkLgaaBINDmWXc+xhMDTQJFociy7vscSAk8DRaLJsex6V1gIPA0UiSbHsivH&#10;EgJLA+VYdpNj2fUcSwg8DRSJJsey6zmWEHgaKBJNjmXXu8JC4GmgSDQ5ll3vCguBp4Ei0eRYduVY&#10;QmBpoBzLbnIsO5RKnp1NjmVXjiUEXhXEi7ObHMuuHEsIPA3Ei7ObHMuuHEsIPA3Ei7ObHMuuHEsI&#10;LA2UY9lNjmVXjiUEngaKRJNj2ZVjCYGngSLR5Fh25VhC4GmgSDQ5ll05lhB4GigSTY5lV44lBJYG&#10;yrHsJseyK8cSAk8DRaLJsezKsYTA00CRaHIsu3IsIfA0UCSaHMuuHEsIPA0UiSbHsivHEgJLA+VY&#10;dpNj2ZVjCYGngSLR5Fh25VhC4GmgSDQ5ll05lhB4GigSTY5lV44lBJ4GikSTY9mVYwmBo8GhHEsI&#10;vAyEYzlMjuVQjiUEngayYzlMjuVQjiUEngayYzlMjuVQjiUEngayYzlMjuVQjiUEngayYzlMjuVQ&#10;jiUElgbKsRwmx3IoxxICTwNFosmxHMqxhMDTQJFociyHciwh8DRQJJocy6EcSwg8DRSJJsdyKMcS&#10;AksD5VgOk2M5lGMJgaeBItHkWA7lWELgaaBINDmWQzmWEHgaKBJNjuVQjiUEngaKRJNjOZRjCYGl&#10;gXIsh8mxHMqxhMDTQJFociyHciwh8DRQJJocy6EcSwg8DRSJJsdyKMcSAk8DRaLJsRzKsYTA0kA5&#10;lsPkWA7lWELgaaBINDmWQzmWEHgaKBJNjuVQjiUEngaKRJNjOZRjCYGngSLR5FgO5VhCYGmgHMth&#10;ciyHciwh8DRQJJocy6EcSwg8DRSJJsdyKMcSAk8DRaLJsRzKsYTA00CRaHIsh3IsIbA0UI7lMDmW&#10;QzmWEHgaKBJNjuXQu8JC4GmgSDQ5lgNKJfFMIfA0UCSaHMsBpSIamEhUjuUwOZZDOZYQWG2gHMth&#10;ciwHlEpuA5NjOZRjCYFXBfEnHibHcijHEgJPA0WiybEcyrGEwNNAkWhyLIdyLCGwNFCO5TA5lkM5&#10;lhB4GigSTY7lUI4lBJ4GikSTYzmUYwmBp4Ei0eRYDuVYQuBpoEg0OZZDOZYQWBoox3KYHMuhHEsI&#10;PA0UiSbHcijHEgJPA0WiybEcyrGEwNNAkWhyLIdyLCHwNFAkmhzLoRxLCBwNHsqxhMDLQDiWh8mx&#10;PJRjCYGngawTHybH8lCOJQSeBrJOfJgcy0M5lhB4Gsg68WFyLA/lWELgaSA7lofJsTyUYwmBpYFy&#10;LA+TY3koxxICTwNFosmxPJRjCYGngSLR5FgeyrGEwNNAkWhyLA/lWELgaaBINDmWh3IsIbA0UI7l&#10;YXIsD+VYQuBpoEg0OZaHciwh8DRQJJocy0M5lhB4GigSTY7loRxLCDwNFIkmx/JQjiUElgbKsTxM&#10;juWhHEsIPA0UiSbH8lCOJQSeBopEk2N5KMcSAk8DRaLJsTyUYwmBp4Ei0eRYHsqxhMDSQDmWh8mx&#10;PJRjCYGngSLR5FgeyrGEwNNAkWhyLA/lWELgaaBINDmWh3IsIfA0UCSaHMtDOZYQWBoox/IwOZaH&#10;ciwh8DRQJJocy0M5lhB4GigSTY7loRxLCDwNFIkmx/JQjiUEngaKRJNjeSjHEgJLA+VYHibH8lCO&#10;JQSeBopEk2N5KMcSAk8DRaLJsTyUYwmBp4Ei0eRYHsqxhMDTQJFociwP5VhCYGmgHMvD5FgeyrGE&#10;wNNAkWhyLA8olcTyhMDTQJFociwPKBXRwESiciwPk2N5QKmIBiYSlWN5mBzLQzmWEFi9oBzLw+RY&#10;HlAquQ1MjuWhHEsIvCooEk2O5aEcSwg8DRSJJsfyUI4lBJ4GikSTY3koxxICSwPlWB4mx/JQjiUE&#10;ngaKRJNjeSjHEgJPA0WiybE8lGMJgaeBItHkWB7KsYTA00CRaHIsD+VYQuBo8FSOJQReBsKxPE2O&#10;5akcSwg8DWR2fpocy1M5lhB4Gsjs/DQ5lqdyLCHwNJB14tPkWJ7KsYTA00DWiU+TY3kqxxICSwPl&#10;WJ4mx/JUjiUEngaKRJNjeSrHEgJPA0WiybE8lWMJgaeBItHkWJ7KsYTA00CRaHIsT+VYQmBpoBzL&#10;0+RYnsqxhMDTQJFocixP5VhC4GmgSDQ5lqdyLCHwNFAkmhzLUzmWEHgaKBJNjuWpHEsILA2UY3ma&#10;HMtTOZYQeBooEk2O5akcSwg8DRSJJsfyVI4lBJ4GikSTY3kqxxICTwNFosmxPJVjCYGlgXIsT5Nj&#10;eSrHEgJPA0WiybE8lWMJgaeBItHkWJ7KsYTA00CRaHIsT+VYQuBpoEg0OZanciwhsDRQjuVpcixP&#10;5VhC4GmgSDQ5lqdyLCHwNFAkmhzLUzmWEHgaKBJNjuWpHEsIPA0UiSbH8lSOJQSWBsqxPE2O5akc&#10;Swg8DRSJJsfyVI4lBJ4GikSTY3kqxxICTwNFosmxPJVjCYGngSLR5FieyrGEwNJAOZanybE8lWMJ&#10;gaeBItHkWJ7KsYTA00CRaHIsT+VYQuBpoEg0OZanciwh8DRQJJocy1M5lhBYGijH8jQ5lqdyLCHw&#10;NFAkmhzLE0olsTwh8DRQJJocyxNKRTQwkagcy9PkWJ5QKqKBiUTlWJ4mx/JUjiUEVi8ox/I0OZYn&#10;lEpuA5NjeSrHEgKvCopEk2N5KscSAk8DRaLJsTyVYwmBp4Ei0eRYnsqxhMDRYPqmJMtLYmYhNAtZ&#10;eIwfCQSOL4mphZhGsvAQSQKB5EtiaiHmkSw8VJJAYPmSmFrIZE0WHjJJINB8SUwtZMImCxedSrxM&#10;30zmhQQ3dJrcC1nc0GmyL2RxQ6fJv5DFDZ0mA0MWN3SaHAxZ3NBpsjBkcUOnycOQxQ2dJhNDFjd0&#10;mlzM9E3JmJfEGyNKx5CFazuVkCELb1VJghs6TU6GLG7oNFkZsrih0+RlyOKGTpOZIYsbOk1uhixu&#10;6DTZGbK4odPkZ6ZvStC8JB46laIhCxedStKQhYtOWJm0ViULd2ZXooYsvH0PCW7oNLkasrih02Rr&#10;yOKGTpOvIYsbOk3Ghixu6DQ5m+mbkjYviYdOpW3IwkWnEjdk4aITpkbQaXI3lHmznSZ7QxY3dJr8&#10;DVnc0GkyOGRxQ6fJ4ZDFDZ0mi0MWN3SaPM70TYmcl8RDp1I5ZOGiU8kcsnDRCXsj6DT5HMq8odNk&#10;dMjihk6T0yGLGzpNVocsbug0eR2yuKHTZHbI4oZOk9uZvim585J46FR6hyxcdCrBQxYuOmF0BJ0m&#10;x0OZN3SaLA9Z3NBp8jxkcUOnyfSQxQ2dJtdDFjd0mmwPWdzQafI90zclfF4SD51K+ZCFi04lfcjC&#10;RadeX0YW7rpTiR+ycNedeoUZWbgeJSV/yMLzuZPghk6T/yGLGzpNBogsbug0OaDpm5JAL4mHTqWB&#10;yMJFpxJBZOGiU4/bkIWLTiWDyMJFpx65IQsXnUoIkYWLTqWEyML1dyopRBYeK0SCGzpNXmj6psTQ&#10;S+KhU6khsnDRqeQQWbjoVHqILFx0wgfJ4sBkiCjzNrObHBFZ3GZ2kyUii5vtNHkisrjZTpMpIosb&#10;Ol2uCP+99EhILHTidr1lYaIT39gtCxOdODBuWZjoZJd5y8K0nWwFblmYtpP12i0L03Yyqd6yMG0n&#10;lu+WhWk7gectC5Mrmm5cUUg8dN64osnliqYbVxQSU4sbOl2uaLpxRSExtbih0+WKphtXFBJTixs6&#10;Xa5ounFFITG1uKHT5YqmG1cUEk+LG1c0uVzRdOOKQmJqcUOnyxVNN64oJKYWN3S6XNF044pCYmpx&#10;Q6fLFU03rigkphY3dLpc0XTjikLiaXHjiiaXK5puXFFITC1u6HS5ounGFYXE1OKGTpcrmm5cUUhM&#10;LW7odLmi6cYVhcTU4oZOlyuablxRSDwtblzR5HJF040rCompxQ2dLlc03biikJha3NDpckXTjSsK&#10;ianFDZ0uVzTduKKQmFrc0OlyRdONKwqJp8WNK5pcrmi6cUUhMbW4odPliqYbVxQSU4sbOl2uaLpx&#10;RSExtbih0+WKphtXFBJTixs6Xa5ounFFIfG0uHFFk8sVTTeuKCSmFjd0ulzRdOOKQmJqcUOnyxVN&#10;N64oJKYWN3S6XNF044pCYmpxQ6fLFU03rigknhY3rmhyuaLpxhWFxNTihk6XK5puXFFIBi3+4dc/&#10;/Pb3P//z337/p3/89Q//8cfffv/pT7/8/Keff/r9l59///mn//jl5//4+ad/+eXnf4k0v/7hr7/+&#10;/m/Xt/GfP/2fX36e95V30ei0f4v/nuYNf2p8+j//8r//+F//8kr0+09//+XnaV04xH1WiI+4MLa5&#10;pd5f/unPOcXMG9Gnd3DeiZ7o7vf2Xfv3r1cJMy/xnK7A+H7tQdLtu9/+9Je//fFVkXeZV9ptneeL&#10;OJ63BU6o9dX7y9/+17/8+2//5Y//L+m4oeMV6Ei6dT/v8qGlTpW2ad+uKBp+5prdV7bvn4mqvCz6&#10;jL7L2w2RyvpY8sp1cBfSSTvzv6uPrsbgYeYr9pGft2C5zi68fibFtcbgZ94L6e65Qskp7YesiYM7&#10;LRpZU6cX4HqdAweXI5+fzTrT3Nfedkj7znrfmsPuU2uvDzagDYHLjuJtJBTq/KQje9oP/bxtvVLL&#10;sp/rva7Yl+jKPfsdfO7rvlwejnmb6drm4H7js6H8gt6+Lu0CQFKw9msp2nft3/79Nl1BkfH93I1/&#10;++5r7biEK14aCWIFUNGwze/9Vi5X9CySK5cwGC0ZGEwI5gqY6SICZ5S/XvFsTcplCNNF0PHrsb4X&#10;Uj/syydwv9z9JOXu7DQyOFm+9WF1/5UB/laqpQ0j+uNieWfs8ojQvvt1Sq/Xhzs2Lj8a0N34Xxqu&#10;2MHjiuU4x1Qznj8uN0Lj1yvOlLSYoBfsW8EwH3sc5Dg7D2DnXoDVQLH+85eGooHkAhOBrS0yijKx&#10;e23Sad+1f9v3K8HJo81o9Wvf5Xr2VHs7EU4pTBCvaf5ds23Ze4uvtLi0KX15sWih43Al4Q/7EoqE&#10;kpu+YQEla17+vfxO8xbwlCbnVZyL9uJnLFGbbHItW92v2k4Th5SbCdrn91Mc7bv2b/t+ppSmI+Dq&#10;E277LpfWUmG7L6p23vb1ctn1NmUb2l4d42faNNeMVWeLuOdnZvnWj7ms/FcrmYe7e8kHbSpZ02jd&#10;WhzT9ZrrWzGmw97kNP97f/fj3pyejLdmiHgq95wYeta0Y1vNzduxbedeZ/iZel7LlPfPJZuAo5ys&#10;Wx99yHpBm64Ys1uykCy2XrqeQxfz8t41/LjOczRhz7qlfVfqyc9dMQZw7oxlohmaVTiaYrc6N6Rd&#10;PbxMzFsNwWOq9l37t30/Yzh6y9JSbTPRvvuIoyWGxkke0l03oCwLapybDH7G3L3mxV7xhSbvPbJj&#10;FT6Pzc8lszC6nJugv6V9Z70e7WRk/MyCItn4ZeuBysPPtzb9XPK2taCCIe275O3xnns+KIbV7zNE&#10;jNpmrXNZrdVb72CDeqpKb8Y08AkzLd9cWiuF53YuJyndxTo12/gFUZ+QeVBFpoCFUXEFZ7HQppov&#10;GBfblDr1me+xX8ep323K+OhAwficftvh52Xv6whWOu+ghh+PTSrZ3r9iq8QOI88uC0a2r925Eelk&#10;pN8ls6jqSyNmqTfDWiiZGl/n+Si5pX1nPSL4w8/scHqL9Z+LrT0zATd7hD0+XTnvklmK9e3Mh5+J&#10;k+ozam+SWslz9G0vmZkjm7qZ1gY2p5FllaY/x7qjp259VSx5jn1wy/plj8c9GraStXT7uUGoNwnL&#10;gVj2noo9sDbOXBtb0VbyHbwTRqAPbd70kJUTxp89Yyu5DbpanaFIWHC2tCxGM7YRPHs/34f7RJP0&#10;zhhtTrYd+a/LkhBvtveeOmLfnswvUcrtqa+YF3T5wQGQ9hYZFpZvDUvCOvMxtfbqK7HekZwmPi4m&#10;n+Xga8YfYcCcMV8hfPzc1pq31m5WtNWWw9bdocGOrMe0tu/av+f3LC3fAz/2CM1j1j771KTcfdSi&#10;4di0gEbZSbGoahhjF3ESGK3WT77uq+8YB63AXFD+69KV/VFvr/tOCsPVtxIsIM5lby8W72w3y7Gw&#10;qw8aLjl+2wn8OtkqP2iMviICpXnJz6Xx7X4OdsgMrjp6Hpin7nnglEbevmH24pqO0wgwK+Th9OXG&#10;PDfr1zt7GDiAf3XiygTaI4rfW/uGkAt4Kx17HeWb2VWFxwU0A9f2Xfv3+p79xtxcJ+tzidn8+98f&#10;rGWaRmEC22Kl5Zvr1kph99AMx8rUJIMfzySbgLMZP/7Myq3/jPHrYWQ/nlJXzi60/TVNGVuccXSv&#10;4aq8bMPKLdayoVrpgGYuac14UOFsnVzL/FfvCSzWtdwm7Xresd1GwrSyMb2Cqeiol+s0KYYpuqLr&#10;+fk1RX4s+Ts+VZB+xUnN6zGzLL90/xI7G/cRtKU7XppwYJ5ltr5t/141DPdNmyFZ5y39Koj23cd2&#10;2VhqNC9ilHIGc/R2YUN+XOHjqM109Np1vH9e8QBd2wt2CsOT2xkLX7fLsUxYsAtsAY62rfm6XQ7c&#10;CW3jFHOgYr7V92oXthbtjfiZMfV+NKN99/WIP7DjbSUVbuMOuLdynxoV3LbHPuaVHUZ2N4PD8Ce+&#10;rNTKeuJkQlqT8nBa+J/PX8cRnQvKf501xawufSrAmT6ltRvv3oQf4DKON9P5n7DJ3zX2t4ki7fOe&#10;rJ5Q81QqZqDWl7l++a+ztqyM4ijxlZSpLWeMJW2N/MHBSGd2rzzz7TteJsM2/XUVO7pEb87t504V&#10;mlL3RQArqe7BiKVf3XJyq+CjWcY7wcGth+1eUtwgsWIZzWpY+L5CxYSeTs3bmuljI4OTvqOMESCL&#10;msE9fC+WRWKz9W/qo1Ys7o1Gdn1YSzHmu/Or914fQGyI+q4tPEqfJ4k2+K+hQ/N2QETHNBy2zz41&#10;DisAGJg2opiOEgJjZPdWj8VI/hWXfd8wc/1NN2K5oPzXpSuO2r4K6RaiV3/iEdC+ItAZlue7u2PQ&#10;nEEPhnmzH+HEPuNzW7FY/ud1go0Jsk0+/deDtE0pXAXnerAEhQNot230yrr8XCz2jDF5DWMrX+ZG&#10;xqfHovzsICijIRYhDexPjRzr99a3Kw6jvEQ6GGINn6y5wkc8rBa+nDVyQd+ZdvAMXtEDuHuoVdsO&#10;fH/awa2Cib+qG7Rb2k0+MLV92cZQxjoOOvN2bdAs57TDpG/sQHh4N7YzV1JtDNa8tGX7la7PSs3M&#10;lG39wG7v3BaVgIFtac9RzSsrl7y1YdHS7s+fVwxx3oG8QNWKjU32ZxuR++scfQfTaNuB4N+5knY8&#10;BtDbKvP+61f9mgv6GhgbjdVwFxRZ96N9Hxg7K442Ky0MP7wZQ9fv9HbzbyysVaYEjJ2vm9NwiZmy&#10;rUJF5zSizqbCO7S0vXpw29lZFKO1jzAM4Lm2ag2583Oz4vAu+6lyCRisclhWXYhjxjpPAfSMwVi3&#10;GHelxrbAmtBq55q7UFug3AzvEt6V5JtNXXBvZNbAbTaI3RcjsVwsDpM2G8SCIzcj5nFrjcxKPpp0&#10;6Pkv4SS1/XL1HuEezbvKjvLosXNvPLYJ9Bo9JLjO+83sbpknroq2z9q/7fNtbxzJslJPnZZvnz/b&#10;om8JErX1Xvvs65E1c3oyyO+XFcMPN/eI9K+qQtwBrpXL7pEi3Dtnp/XSPoyJmRPu7JOuchjOeVDM&#10;3D/yaJ5fvAXsS8cOY4XMz1eZMZ+dICsNi5lVRvjxXjVcwgmXsp7wnHT/67vx2rDBvxps5pWaPco7&#10;xjHVMiPn7MWJlQO26krLDJCHBr4GTgJfA/Zt1d4l4y3rerOCBs/VwQFieJWt1Tl46DQo+ZkFYlMM&#10;duSc9d4l4/FpBgywBkFeLxlPR/OtvYd0zxrsxGR3dgYLSSEzedGPibP9/PLFlkvGRzY107lQyulD&#10;epeMT7W3NnfK5plx4plcMHqWvHLdE81TL5m1etN6pU/PnnqXjDntK5CbxQd9C7EgV8lgu4/ejKn8&#10;14Uw3BY4sa+0jJK8XINpJeurOWFO4j4SKvVWjJHRrCQOjcfpNyyNqglY9GCNlf1gXp9OmNzu7V5v&#10;azJIXI6+NMWYI083aq1kvDF93qZlY0E6VgprvDfyIBxneRqcqHAPolnZCrwvm/jxeD6Y3HpHsrPJ&#10;c87EGujtP2R7n5cbbHvQu/Wzt9QkeCQWuVc/E5FxjsjekRHq0DuyLyffP+Ne7I7NmBpfMCi2Nmdw&#10;+wKZCk5plQRHtHd/Q7h8xMTtLJJ7nSO0wxhVrITaW5O44Fhq536m3OAHz+U3M6rAYGdfjjLXz3SW&#10;YT0xl31XvD5Y/OVhs+P3b1PZB2cuRo3d91Vy7FON1g56utlt3NPiyuKwAQ+OXnVmNF/XzPd+jhjO&#10;njruNDFaG6dFbBZe7UUMoFAXeGQjmqv9HHFqadDh2e0WkDXEV86HjzYsdrdd6xtXQ7TA+DMdmQEI&#10;kfMOcQXnfWWVy2prk8turkTpXieNItLuffFN+67927/fth633CPzGEHtu/Zv+561znW4AduOY6b1&#10;RPuu/du/x1vbmndsv/Zdrk1LhTui8QLhBZchAOHXd+sfujQ8kG0PioIWWiKkpq0QPgERIrptrT7A&#10;GLKjnU7FM+2NEDYUS/cR3JmUnY7t5urD0GWENL3fPuiaJdxZkveJhdAMGQI7C9zruoJgDMLvM05L&#10;Oy/A9/2zaQmhB5bOwtyNLAGBPSYQWKuJPmaq3PaFrvVnD9o6Ep/n5afoBof9Aob5MnUfpqUIV25e&#10;ga9nvIbxC9VQD3vbFMKmso6Ihvx6rOGUeusYu+tmb1u+H8cOMyoO00t1XAqyED3wffXp41PNtnZG&#10;cKan6dxLx1xW/qvVDxqNkXrOTB9WEeCobRpWrLIs3aHj1maJ3u6fG4Jb3VuZEUVxMcSkYkf8gzZ9&#10;4EtuOuL0O3drQx98rhnvYXVO7eZ8YjomSqk1+X3J+GBa7TVjn3Y68281+1gyH78Z0g8LXfaeLSYP&#10;BzQGOY3NB5NIC5MgyBHyut6bAZO263g7bPoIYZ/bDTv77IvMfP/MirKzozjLT5tSrDNI6Ks6LISs&#10;jzDBPYgG7xVblFxn+qrNOHirWDXX68xb0z185+45m0B3P3QAkx8dM1pCdgaxlnvhf8GOgrNzfOee&#10;FQSzYWOBfaWii8412YBI/X5lGr1sDxPG43T7Dt/n0q5xEkFl19nfeWHvkF3JbOjZOF4IXhj2Z6P1&#10;3qR7iYO6dMRWOis/4mBYYlxpORuTt+Q4MdjWtEbDn5GneubEGLBXapwnX/Xmlx4tNkp9ADGzvYH4&#10;lRsIXmFv/YEf/M0xtH5o/54ty7wUL1O/Op3PMUdXp7fPvuuiYqF7rXpnzFh3R3ylG04tzndczUEK&#10;NolSWiv1VE6/v9Ng8n28N9HCh8n//Wh3+679e+XP8Qv8KFftP+nzndpzm8s7LXvubrq/rD038gCW&#10;qzTmps6xNa3av0071g9tJzXjze3t275r//bvWdteUOVAwdrvBGnffV2bhei65jgF0bGnPcf+V5Vh&#10;E8eBwqsusaVuYRKtrPbvqduC8i2KAE/SZKgWR4l6cB+TwMWpYTG+0i1SxCb/BepXbb7vpo3v+wTI&#10;+jmCFvLK5pNNYg/Ic6OtlIgDS+aUn/d+NgfTKxGN/Ixrq6WOiIW6nQ8yrl2wjB+TWNE0hfAz7tQ2&#10;LtmNnqRBs4acNgNW146SbyMw7sd2nlRUtoGLs9z9XqfW0e3fBsZUP9aCrZT23RdtiteitwoGKS0I&#10;pMkZEWktn/sR02T4Fkj7mBsTwMaW/0ervBsNNr0rxowgdv5LjOZafj0AyXxpcU10EHvTHw3AcJhd&#10;nQw/E9GxGbOtnc/+YOfDvHANCZhVXKr5869VWxaWu9eMjQflbYTf4y/X8hry+F7bUpVd5RVV2RqU&#10;7WC4Nc8hyjbhvJmw/wqD3cCG0cQbeGmbC8pVZF2wwrefWaJxv7Crfdb+vfSjj+GHzs/Zpd8Anctq&#10;iUjT2iLCgRM+meyJ27uyhN/P43LBBDb3FEUTf/exUp+KZYXK7uvKmMiGsz1aa7GiCkfJWZOINkmj&#10;At8ma4jz15lHGN4Xvv7QsYoXNyJ0XxnHodPMDbFf6UerMEO4rKM+Xan0Ky4Po7bhuWgGCuTk87qx&#10;rXuvOrCruVjWiS0WZ8YhNH1GzsdGBpFt3c7mkaVKqg/EbRtv7FPiVP1YWzwejaWgnYZn4X7cyEyN&#10;bZzgiI0QpTFjat8m5jgVJn0bR7Za3wLGLwK4MvDxrsfC6+xVlm0n7zaswPXz8Gz0z3+0ZqPbI0z2&#10;zJ3z4H1ea7m2fy+79FUN2mcfeyoapan0oVHox/YruueTXOEYbu4gs6c4eM3a5aoaW7PsaAISe9us&#10;BmOeBz876O7qj1Nsnc7N9ct/nU1EpG9faC7sQM6R1MYZ/EJf9LEVI/RkhE94SFpbLBz3N2KjmYg7&#10;wUAwTjwKMeAyTtC1ZoybFTJqcUPubXEDofc8UQvEcv3yX1dtWVo0U/dO2muLgW1OmAWW6FxC91+Z&#10;qNoIfv9aK5YQibYT+FBbZqh3fW6NzNq8jWC3b3FwtZUqZx/3HDQaXNV1JT1sDbVNhp1z9zhmTjgG&#10;nXg6Nku1DfdVC1lmN46bbexb7EN7+4iZBdCknsfvTwxOGwVYpNevtWJf5+WupKzPcoAipODb0NzH&#10;7atXrrSMpnO2qRUbXsSmMQx6ZpjxyxIjdWXcZ4wGKcKtWfpev9LIxjQWXHefeCd2FakZifuO6PRr&#10;bmXtkuYTzur1m0sI7GDtGR1Uqi3bXizclTG9d0bXtvrEoqzVNs6oTWm2wSFzNAv33rPUimXKbkjm&#10;CK+c0BqVigPdeRoLl2SzUtAl73Ms2UDkv64F2SNGwVnbD8VGddpy7V4sPqPmVHpvo0q1XYlyamwH&#10;ThnZYnGqpJ/Q+7Buwg/UTn6wo4GbLvftuNLjSpynjMxXBM7V83ckg6hmOlneDM9epSVKm3ev6Xmd&#10;42TKiVKGzgkXmqh91v69Pv+qau2zT12YW4sFXRon32/pNMb6TrjUhThIv4cN1iXNl/IBVziPm8V3&#10;ATsOsb4L6MOTUJm2iGAKvW7+6b8SS9/mN66WgwwuI4ep9NEoAFYB2IjR4rNw6IQls+91vUwv9qsN&#10;YO7Nr3eQkE1E7Z82aQqfYTdn7y1kQ8gJpEjR9quR4n6QTL+fI6rrBCqxIPdV6ve0w/fVtIPnxw9+&#10;NeuX2rGVa4vIAMf9/GZumatOscS4bO/05ORe3vMSuYj//jRl2F5WdWlG4Gci+trPbLeMmYi0vPV2&#10;2kFizCI2fux9PKWs1trPzLN56crP6N1+Bin9MEKuZf6r1XmPGx1e/YLdJ2spGV/UtZ+m/whYTWOf&#10;oEdStzqPuMll5b9ayUC+a42lz0FBrKfYS11TA4AJ8AzL26D62WZfeKLN3i8nJGv5uWTc3I0WjiC9&#10;vDFmScXGtGXNYMsLazzJK+v9q2T8NOf8fTNpgn8cfizpWqoA5YXh9l3792qdGYS17WwMF9by5wKj&#10;fdf+7d/DdF/zLCvNK6xsmAi+aAmsSUuFMyEzTrQEtwq0n5m8tIuwgG2twiosYvWqi6CIr8Old7UH&#10;0/F5ZKFZNGJ9wV0zSOAyO1TAHdanIZ6ZwFha07eMlpZ1xJRntzCLbYLCXooxIF6R7gl3uE27YmzY&#10;TvLw1vufW5vglmvByXKTrJONFyOABUu+K37m+ECrMytmWr7e2rEZbGlJeXov362dDB/BZlIyx8Uu&#10;yp/K861RMvDCep/NyTI5TtGNzRmXmjTLBgbiEFf6mXjbVmd2V/Atn+v8JT0XKMNGXeUzxzKPnK32&#10;njs+9hUOxxZhDw+ARch9RRRDC+AIcgImIemN77BdMoLfmpnkC72TrbpGMmvPFpbxmrvY9aYmoTOu&#10;lW0QxnHvQPoZbbpVZT/UiaJcy/zXVTKOAGLQLuhj+ISXYGPJBNhGBsdWRDEufOnTIy6205bURgbE&#10;697nEdwpjLBUKdrz2giw2CDr3NrEHWAwLsWe0/7F1lMsZgQ694aMKMnWR+27z220c17za/PAmbJ2&#10;fRLT8OuAR6oIPPg1a2EBIgg56llso/AyXSOJzar4BFiy4dRpjYAvIu/g+Bk8N6vHnqGPg1zL/FfD&#10;BfT85XuJTSdcZO4d4se7SWSdevJV3bj8f87OBlmSE9fCW3LbY7u9/4297yAdgUiqLvliJuJ2OckE&#10;hBD6ORLk5btwE82gs3dg76v/cs8QKSE/7AXotfW87AViTf/8GuSsnumLaefeh23ezJmDXRJWhhUb&#10;HO/S9ul1/2MThEicPX+SOn2W33ReUhhMcwUqax9PuWU+Na2obJR+hV8ghmbtLbfz39m+9qty4+Ic&#10;XDSGvT0ETPtUodMZ83G7b7P5l7z25L5/iJQgoYLvP88Gb1PqP4opg5bON6q3k+zUCZl3sghnKaxB&#10;237AddL3rXSJ9H3XqhHgs06CzMd4H28/dqdHkHTE0zXpTowy5PVnOqp96lyIClSswdNL+84j1QsK&#10;kfnxyeqsPQpxisDaZHNmyNeMySw7+DGzc89s4IxhSM9+qCUc4d6i4PRTIZo9Y7uUzoN9EYfGZc8Q&#10;J3VmjA8+3Xf/XygHZipybxXMXxcbv6hjchwavG0O6rPsv0xtdr95XcilTeIBGePIGdQmpZK6G31g&#10;oJ8qDQiMG/RL3u199V/Zs/IAHQf+gzjzdhIy5Sp+CT0469qc4epKLuGcegMnpzGWdQWsCb30Mxh/&#10;hhZveJpwgWyxU+QdB6Pj14SyP1B72zs6S8ufSZmOUGaWvfBoT5W/dHeBAEDXScq6nf8mNYVYrDlx&#10;+FRUx+381+0JhCcz44tDExvkXcZzXDOCvz5b0ctBTXXK4S5l0YJy6MKpgtYOoRqq9Np04eF0P3PL&#10;NlLuvf6Nwzrf0hn7nRJgoaSRRXvgpA8c2f59ebwdhPxHHP3T9/GzeRY4xuqs9XfPlENJsnd4pkRO&#10;0pARx9aLQWM8IACXHU4Goirq5WMUk+Ke3lf/FSuNRJALwe8StNs+vQIW8R93nAuGIZ7BHJhyLhG9&#10;cZ71vjx39/n33LxY00r8iLfczn/dHma0/xubIDPwF258tMc/lfAGVMupabmd//r7bGL7DLCoJz7Q&#10;7fps/BZJCF4zIoup53vNUNPQ/U0aAmQ9dMWJB2Q46Y5WJYDWBeUoxgYDx2opu7OgGR6p/+YYf8te&#10;CGUYPxy+l5szFq0GgRKHKOk0QDYGz9fMOGKKXFRZ4P+NG0nZwuMbY6RMO9iLm5nJmEk9DxVJMMXv&#10;PIF2DUYke1nT8EyB45opGyDP/6h90JxpsCJp07lm6F0qZLHuM44kcODukzSts1507pnqnd4pz7oK&#10;7FkGluwgIEyPOMI9uJnrMdrbi57RBAud+Sy8IDFdiMqR4tlJIp2zBkb557IO+yz7r+Q+bFlZdkNs&#10;Kauk+1RJHiLUaHICHo4A7WQzHMBpqWGn4Z98MWcMxKrpPVJ5+6RA0atUwBgY8U103LbOJELhk/Vj&#10;DuMrDiZrt4oCInT+K63ZHOm/3ptrurGO/H1v7u1JsDPwD30Il/P3HULNAvZmzoKw5a8fdhT1Hkpz&#10;QZ4B+/3h+/jLHUjl2Jgarcd95Amq+lU1HES5AJ7rFkNcyXCIlSmsQPFEO2+wBT9olB6BJfXvf0qb&#10;IVNYLpTv542g9Ln+sB24wq39aWYowJzD6ynceI7BsodzOXCBq9rVMnEw2jBPsuSfnxFS556RSriC&#10;Qj14ABLA0ikc68doD1vPVBEoFBt8VZDn3lf/FZRFNaRnjxqrpq8mAWd69sBgwR4x5bEqQeTA8FC8&#10;2OHEAfi038WH3LcwaYvEjb2EBYcwHxEypfqqHxdg8M4ao4KRPD+D2qheWtR1IX/B4OZgoW03ahPT&#10;rBRwsJyUpU7e6vTtv5LaXG5VVUOEJ4zo5JwU8T0LTCIYhN37wJA3PoFmZPVuzsTwVYUm5oyav4Uh&#10;SJ6qVCFytEiHaD3jC6hKv3iQdaNy7L8+y75raUdIPVYYMrODTSm389+kTrNzETJ3u7YZz7KO+65V&#10;UDBVQyXv/LvRFIyba0NFkMRj7DPrvzzeNXZDpKrDbgjtoFjZzYmC009HHmOZmzrC75x73mkECi/X&#10;Eb8rdsQPdiPGT/mrWOHpRfd3zzPD6i9/xSFAvIZ/+GQYl8XGIwYc+wslWg6II7ece+aAsH+HGG1i&#10;R+rTIDh8kytnF9ulb11VXzDHoTmj+tz3TGV8eG7sEBQbgoDtXEPZxGcbGwj/lFAtbYesfn90vTfF&#10;BoQARsJnz9hgYQHPOetqrYCPA4knArP1zHmR+h1xTUb+Yc5fIku4/Yg0SDbgG0Fn9np99GlS3sqJ&#10;Mr/+Jk4RtPpoz8GxP7T/4nFVcCPB9qQrKJiea/p5dPh3zL0IkR8tfhwQ2Eg5fwYasnGZzZFTZbvl&#10;yYl+ScZVs7upPs2XchMMMM3+GP0sjnTephiKad776r9S7gAXUGmbWC8xT+dUvJRy1OVjKd6NUxUC&#10;tP+VgU2J0PuyfMg+eetvcCD50WUV3M5/v47xZ5qSPVIz89hqJ8BqgszkILDe+szgXWcwKvNoan19&#10;Zt94jXQcDLfRgUypiiR85jW8yFiRfkN89E0zZSf8zTE328dmXuiy0xFR61OCNLvM7Vra97mZ+utb&#10;8GF4dSYd18cEBzZNlmQTIpc5Rjy3L7xRbaerJNuGSGEyqPL5aWJBmxqC7Mc97seEjd7sCvA/jhcr&#10;Izv8MXPOGAQOCYPM3xVdgBnccRU9C3tb3otO3/7L1MZj7FgoxJLauuqTwiL5YOFfKlfbHxOTNFMD&#10;Ey1fWu9r5wviJF4jOkgZ8CNfUHnO5yOOElmLbShSKDwUDrnuSgSBQCTRj1ep30faf5lGAsLku6gk&#10;utCx9YyNY3GIorqVI8PYl7coVofDZqag9b76L/eMJ9zBFRSKxPZMvsDQ8MIriXmfM6gPY2xIusj6&#10;WdC599V/uecF/0AIkEXqc8ZaT6uOg5twc+cLrC2OzZwzgq1Opd5X/5U942YoaAXeU5SZ1jM7nhBF&#10;fJodhxq1PYYN/BghGwN7zHnjSKCeFV3jo7LXWeGFI7f2VIXBzZjzE7TR+q/bHWe2YkqoYSFduPHR&#10;ulz4Z7sXThK9YuEEK9Bdcoy9r/7Lq4nVY+yQym91XxgsOnE0YNbkfmoDW1A4FCeb8ObeV//lnnE8&#10;+LzHgEy7aHIwG9OCj2N6N4AAQhIuCjo37a731X+5Z9C0ZhROhf9t0UNGgqc5Py1vatdMyTOlLn4+&#10;vtY02Py+CEL6HnPb+Og8UqwpIjWhGqB/7+RfxTsk3Ex+UiS5JyXfRkSEYvHg+HPPRKSNC8P3Bev3&#10;hQdMZKGJnkfhhv64HYhan5xt76v/8urIKZbaEhrfA7q1HIhwpzJWG0cu40a1e4XyJSuxDlMcV/jN&#10;+qcxjOtII+iMMt56Xs5LlFV8Ay/mrEIFOed/VNlg65mYskkC4f/e9Yv1mMF7fWdzc6b7qloE9UBW&#10;MJ0vkg0T1Wqq0ixjjEv782rilsqIsDIT8Nd0orGv4Z3B4IALs47eFAJ4bQxvRofFDXJPU9QhJ9yP&#10;NDBOy3W5uPWjUFE4C7caY7jMJ9YOQIhyYoM6fZb9V3LwCvUiIrUlIfDpidNTEfZQRGvOKg3ls7nh&#10;hHpf/Zd7XjB+GF/bXY8KYLnelqpYEg3oJFkQRIRf82KsO3mBj9XZm1S2wHbfP437JBlcpcn3OQvM&#10;78doMx+0xfOcAbhYBSbhUrGOts5L6sQBCUp+DppXMCAetRkX7331X6Y2EclEI2hFOUh7zzCvtb//&#10;OKDZ4OvAqJtcqF0Vvf/1Qka2VAc54bZPr54sHLLbucBtC0SSYs6KosXA7tZ58e8Rl+HdrhDgoSDM&#10;Oj5N6OCJSJ+QIGTWQNBd7yoy8aqsn5y5m65NAKUSDRlWFryvXUVtiirzDtQ6a8ndzRnXSeUyAcyA&#10;SdpCKkjveCHijM77Y4Sa88bQzfJypsueUedSUxF+H9DP9mliDbGQPKbn7TEhpdxVPHYFicueKRiV&#10;2hlxBfytfVehnM10KNIPt8XAHqzyX29xTmh9ulZLR4KODujd50xQybnr3PuN73t7zMBCksAOS52O&#10;voOtjedOJuQDwCL7pPJZeRvdzn+rPYeV4w4VTIGybtd7y7fkik+PJAFrCj70meHRr8uyZs5qcfBa&#10;LudL2Zlzz3hYC11EBGOjKRaDlOBBciAO6aCYPSOdHWXhAJm5Yb0vz92z5az3tsAxQSVVLdRCo709&#10;4BgUmxgEdkjYQN/ao5TmSpOKo3z5798nZFI0YMNGTPDL93UJcPIh22xWwvC4++w9aznOUgAewGQ4&#10;2as+D6gFjsrGvZhTugMiaAD1Ptio557Rdyxnnim1MBwRQG8r8JbbMSkB4XQuRvHmBkim0d5VEt56&#10;0PXHzk4u7lKeaHpBRI8sHMS69Fn2X96HyCbzADgOtJ/eM1HytOTYMQ9MpOxPR8YJQSai8rLnJqWU&#10;OdN7bgIQybxJKdSUyqtmWeL8vuwZZ2s6wpk9Em6jNrvOLERtE3ZrHxg0Sp2FdWGdx7gvexb2NXmb&#10;85el6p9GQ3faHn6frA891xn/K5wRch3dNCILlz0TVffePcBqR/Je8jaZPbvnpyUMItzCErjrWVFh&#10;gxQwTzB125x1saIPKyCfmOD9Mdix9Pyj73Dx0Xh82TPc6cMd1OlWYROJVGlyiAynBxS1Sf5lVw5q&#10;I49IdBlrddkzQV04UitFcJmk9W1S+NnslCC2mIK6epb6nvsZLxs9v+AwAk666Td6PqSq4G61mQxc&#10;YY/Q4mEB9xBvN+R+lx39V0qS/0Ftx73w5ctYWWUYfgYwDvlp+W37dofXlRo3xj0DuHfUFgWNZUcx&#10;3YpEdZuNDbvtZ+C5xpsgPAHzvFhn6oUIZxyj5rTZ1hl+rWQogGtbRQrMWOzrXCsQNCn1L+eMSW1f&#10;AvnLQjU1asOAZl75M0JITQ7jlPRiENJBy9Pblz2vXgGiQNuGlaZjDsPbmcp69UzJGPCSQTE8c0oy&#10;uO6ZRa5gwMF7vSY0KnlnEzT49uDQ6Jn6pBLx9z0v/k4OuT1NGDeQMwfw1uuC2LYYLYYELJv9ed/z&#10;6vXEl7dpvKx7ORmpAoss7T2zM5w3OCKfb3pmX9hBSY34h2uUFfCGFUp3Y8AWK/yHuNl5na0JpgzB&#10;LSyI0dhP7KaJJ3I7/632SxSUdXlovEdJBc1sReD+xFTqe6c91vUlXVK1x8LzfqDpF1wFaCPjEECy&#10;pHeL3fc5mkwi1/8C9y4p8xOiFP8m7RNkcNVeI0o5Nka04yi/xMa5gFixs7Fm7IPp55uzOa4C0T4n&#10;+qCCcrD3M3KFIyg6t0mwFcwg5fDDntr5RVc6mY4gmO9yOHQ3d6Iw4Rfu1+0j7Y/x5DfUvDTEQmXM&#10;yPdD1u4jXTAL1AZgQVNmuJ3/eies7UGgPKJmW/tGv4rHMyq3+7Bm2jC5P4Uf6KGD9tECJZTs70uq&#10;y3qOctAjyJnBX846gE/kdN0o8YU3UUg4ZZM3CSAV3nvy5tbb31gGWW6IqmQgp60NuJ3/mu6Cmxb3&#10;I4F8qrid/1Z79MrUc3DoatfFWeB2/lvtCWUmx0LwjF8t6/RoPyMwBG/mye52x3WV07dGRcj11yYR&#10;l8eHvYiS/du6yJe9+KHnOV58YKyX6FEsgwehyItGvXv61+OPpLRPlq/nbpqSu1dSANUfT+4Pa8AO&#10;zjXD7TvLpvq7H2bG2WsZLAnV9wqMtjzmENomjni0tgLXJ+T3ITXOPROkMNCLmhopCyZNFf/LgcHi&#10;pAF3kn/aM72vL7sOw9S1c5GV5JZ7D81d17+V6wLW25Y17+F36DG8Hx9TpSJl03z7jmL41ua7COlN&#10;dWw9k/v1q2+P9rgIetvzMmfQSZvruw0MLauXW8MFsIy79u1tz2BLUnJNri4uWT+tHNYNU8clWrqa&#10;LTQ1hMebWO3KH6C5iUE3BiTKYJ883mt2xs4GnEFpQQiuUki5zlP9lzkMC8A746C0AvKxUwnQgMFe&#10;kyRi5pwzxgbeg5Qbva/+q3rGlE/uBHlBgLLPGTdIPUaSbT55qOBoAC55dHHvqN5X/+WeMfntbDhg&#10;NcjIQ77EQk7I7pwz2QEFRmLOb3AISsI1DOQAfSG2Cqw4eubCNhIKO0nwTtiTAdAXbNI9tVnkwuAS&#10;hMlbUmtSK14UPBTc23rGCnHONvE3QXpe9NzfxSLbPo3UTxbCdyBjpx13uAEMkJgoprv9zJEmeNzY&#10;kUTqECX90zgMaiFV42+zavAPmg1YCqJTL+a86J4Tw7RQe4J31XGEppfHUz+mJIiOpjiNOzf7rDVX&#10;A8+z9GK10y6GUm7nv5/am5vcrvdWbzE2bw4OtV3fXTbHhEzXzNrWeisvCOIZfiiHw1aiDbCjyyWS&#10;8YOtt4kTsF32xZEmnIXE7/iI9dH16iHZiWxvZemwXEsIkkHCtBqbEQWsqi6Iaa4BO67mmdpgV63z&#10;kEm7518hQv6x0+p0Isn4tG0iVdEr3Pvqv7zOMnp9mpVFPheSj/nIIQkMf2Of8/oYagdJLqm99Kz5&#10;bWBPsC2zZ6izuSrIwnOoAr0Uvf0NtZdjlhOFIh7bpOYpzJruiWHr+Q+8mlJaL9Z50R0A/yaOdKH2&#10;oj6iqm4gslV7aNplX9nP+ikpwIS9B4MrV788B1M7tUwI7qC9oWW0VwbJN2tBrXP70Hpi2PzNL+MC&#10;Op1mFI4J1duIfua4+gxzdFKBQkSRIsGarauIsWzPOJ61vcYDONhUmElmzGpbV1xLaEqpthIROF6y&#10;xpfXD7kkjL0eos+CKWkDkroXb5JyP29H6jMzrXKGgpOGEa/jsSJAbuW/bo2HJ1yIZHsDU/2+Wowm&#10;00Vp/Vyt/dvL6IG/7ZzQZ+HxoNiFWDqQ4yshl/UBqvtCz23Lrivc2hLg8E9FAJUAYd4erjyIm9Ez&#10;7DPbqKIJhj35L6F7tIiv+wPceF6QReupQ/ubn/cHcCi5P8RY8t9WDsgP+wPXIlJzvEUedld7QCYT&#10;icuHukau0QLQLQI13gQBNh7e7Q8hSPOz7KwO7VESISeEPqsCJhv9CZCmVx3Z8akapGllCUCoJ8py&#10;aJQ/0R9VOjVQWqtYwtfVWnhwHY9H0PnC44HiMfvDBKWNhACADbaa84SGBEL5geLuO3ojYkdUPN5B&#10;lSca1+fzhZ+QnGkMgp5PABbrO/lp6wl+TXgNCAH0k62nvTVrG2oUOpFQ5Nu4TtXdZIv4HdWq0DuW&#10;q6rNkqJTWNtwHM6HAJCTcgRimVb01ten/0r6qepO9omdFFHu+iyqYGrZSg3r2gdwKq/zF1l+6lOJ&#10;shkj5NIj3RS2zJOKKa6UyZG11TwjbuxiKzJYSgL3Xvqv5ErB0WOexKnTjvU8gW+5nAHIcQVn1gHh&#10;HUUQiivHDV0v5ACuJKxavckVh4rIrJ8lUp1bnZA0cef+cASzxpsIuxASd7KH+GN69xR42JYMLwNy&#10;TJ9VHQUUlNYpuqatBhnf8e5drzIo/WFUOlZ3naosiqCgFIItTI7Xt4qSs/8T+Pzotm8vNoDi5TET&#10;qXFeFTc78oDiSB6HlrlPnxsVbCEDkRGcus1huJdHhwQmxaI8fYzy1C1GreEJdLDV8CR27zAqlhxr&#10;vXbKaWwnGzhN7dPrPocrPUZL2KBrYcpGia2AykP+bnMFQEyHTHgvK0hezXP5LAfLVuJ2mQqlMShh&#10;0+Y5iYDdm/HzR59e2tjQoGbsxcaFlel7vONW/uvWBcgRkK2cDG51XDddZBosJt2jq1FYefiFksBS&#10;9Nt82GbJnCDcU0F+zOfUJ/eBTibEKRZxvJJT2Kb28aAcpPY0n+LJygGrKNMHO9RTTrlIQDmLDyne&#10;ror0wWNu5r/ZnIIH5K3EvpML2Fn3bua/bs5xn6wGmj1hKh9XCZx02bPIJ0Vdvg6Gkw7rUIMhMAgI&#10;8IfW7MNYlSkZl6Ecl4PE29y7FGlSwRDGU/TG2srTETioCnm2h1O818M7FhCoIJYR8GUiG6tPYKj2&#10;kWBdEVJtnaL551GFBCPrzPTrc+u/zAfLq7VS1e36Yey2jsYEcyYodjIFZuibbvHU+ODgWI4Rz26h&#10;sAU2G2k7VtZDR0Wx7kXyr/Yq9mUTgZLvBmYp8Xw7J9pT3VmdbNfJ2n8lkZej7nTELLublh1B1yTD&#10;uwOIrurcO3W7HKXP2WKmp9ary7vnQdvnt217xTtrVZcj3c36y+bAhepPLQGsLcZb8NhTw5DDzx2+&#10;VF2AT6f5etKJls34VKcWFe6llgYrJ6TkoPwBK8yIDfJYjslVrnAo5F57q40ujpmnkovbN4/Tg3qM&#10;Bpp6yFut+6syL9dVLBqwDtVCWOepUg358LOn6MRHxJClRolTnkYLiXFfzB2ZWPEmQcg30pP4vHLE&#10;1Cdz2rFMECG1bh3oG0j0gxXaZ/bFikWBzKKcmKcKCkBEzpmPVqzah6xu7b0z/Tf2JDEhmUqaF6h3&#10;xQXi627lv8fWz/zWj5g47A4U3NEPextI/g+z0KXx6fOQAxkF5tu4aI2qkl8fAOivrcGcpH+Yk06u&#10;x++t2a1RuIXQgGpZfG9NYbGcJwpsnc+mY1/1oCoAvr8zARhRvGUqArAllXhMTcUzCBnRvY/P5X5c&#10;0MVvcOR4lHw7DZb6VsuRBBTnEdLDBkll21DUKQbEno6sjiu9Z7lxUBd2dnUbHzco5vis0sua2oMv&#10;xvmDWBYqchRr0KnZfwVtUfD5bnwWFbKDWMF+cgqPh5T12tIHFG7J5AIAmaRKH/v0uub+0I0rISUU&#10;s/xBXyWZyxALTETl2XTOOs9H+KwcMiUFO5lwL6X5q6B2Vy/GDYix0yEgYOHjfI59EsdOJY1YozKR&#10;FhYU4CJln6pZhbvR/ImJ6DLyAFnyCqQrXlmuox7XKLR54hiyaXhgXrphsSTRINWsj9Nn1tcN3OCb&#10;Pf6DtPksy1HYuTR2jE2ZvyU/pyzvo0z5gNMw4zi8RbbJSn9uUnXtWrL3MEb7w18qZydagD8R9OW0&#10;bzZaoN1n6jOmRgoc1syt/DfHpuSCnBHw+6q751bH+XCWmgo4Pbsc4KCggFoMWTXbW9xbaKH0uVJV&#10;6A0ySDCk1PgR0JRNbWTCQs4jk1Cn/I8Lg/+PEqXpwAFmk5dyP3jY802qqBBD+KxBl88oi1v5b7ae&#10;N30ytLu6J+Om9yQTZW7DEzC33aglOJYdF2rHV63yWwfKjVzjHUOMMN85yZOPPA//jfkgyn2eDdyZ&#10;I8dudeIJ1pIrF2LXkuXbo+SAGGGzeKjDahzBNdlR+iYe6nbjs7HmvnOEkvuxPmx8mOr7fDh8Mtqj&#10;+/4CovdxR+AzsL5GaxB8P3wbZ1VOjRr95dHxeI+0IpCZlhKMq0owC7sq0s/5OMTf8+wWPCdlI9ey&#10;o/id5MGxz+UMUApM2yKgg11PXzccYL2sA1rOgM/8duwTvEeeprgMVY2rfXbUpwoe3zcAgt+Xn4wd&#10;dcMTlBBV8YDxwYs9i0qSlJRU4EgOSn5bNw4yOeRHD4A++rpxBFGkKh/iGmsERr91WdYh987zOdGQ&#10;eA8WXXxWzrzmfRa41AR+CmJKWVvuKbHKM+y99F8pz1QMJimJt7dfMkA9JlJXYkCjeMG6qCCi7f5U&#10;2mjtnd6LaZy9kQ7p04Qajo/d+fk0Bhkgj/YYC5ERwZpiEb8fxypty4kcr41CVesUFOJU6QytMrtU&#10;ytrCtbq6CKx9PiUWcr8DYU9Gm6+ieG+OQQS08oVHt+hhjKB1qwUMNuBo0jWeMdNO2P4ryEu3ZC76&#10;w1hZ24fhVDvwRtJd6/Y3zrPUvqHFG5wlrgGF7pPI8kP3D5NInYoNaqUE3jrbT+va5/eFMQjRO3ET&#10;fZ5hBLV+4AsEqiuX11s+pXCvInCDjCxPLyLMTQ4wcTxkdSLU8FAx+uhzdVSF1L5kTJi+OJg+VYAS&#10;JEL3S/xCoitTcXAMAwqV6LJXCs/nCcSU4xiZM1WCbuyqmszy8EjZPrcvK0NQBLE0Bs3mLSPmh5VR&#10;eZZMr8PzFvu8hoSGjOSPT6J+NQUaN7Kq342HGDDV3zbeQ6gfF7MyyeJNnEJNnsvRCtIsHprBakBU&#10;JHBCGWVpQxu9WxcV/UnHIlFWpPe6K1QPPAU667LJJY4X5+H8xrlmjr+Yp6rVJy8QPumKKL5o/JvB&#10;Y5S63tiTMpguE0h0/oOB3UeQXE+oTtAyse6T/8ToiRNFa+hikuR39OF4kV14nmY/X0jlV+34sU0A&#10;tEdc86P2xyUZBl+JA8pT4W+epoOE9QU6sNvmo1ASv6tv6bqXxkc4i/hvMTbcuy9IqGp2/qzUt/5Z&#10;LsHzZ+tcNHtyZxe1FKLPOv2u2FOF2VM1fZ6MKvPmkAzyA5144V10GEpWRJ9swxe6CLEqlVWPY1Gq&#10;efsstqbDWo8zE9cySle8iUjmtIlDoK9g/xXsqax4A5URKJGHbvJRJMGIc/LZVDhjmSeFJIiljD61&#10;cT7w56lPKkISws43xRXtsypwFruQsPVW74RCDU4DJ8o+UVK9l/4r5qliqCno2b5bARflGLiYDts8&#10;zDITQfAcl0lB/AX3XfEQAFq5YLWe3BAu1XYhn7ILfGcW8q/zEOkT6GbxJgbmC9oSd1TRO/WpKpNx&#10;CHgqqp9lNZkl62IVp0M5ZyDyla2Ng9O34CKrsuj/R3mj3ABbLehfFSH9Jm9YNpcfUTHpjkKDXVHf&#10;Y7Kgz7u8wUtq/yYV8j7VOXDfwSXEd5W2P6gH0Coc2B/nQ5TP4GLk6F1FKXJIjTaTC6wjKkiuNeRw&#10;RIaaPwn0Cxs0eALffuyaOz5UMcOYFTU+8r4J8wRHDI6V+Kwu3mtaGeZ+VRKDJ1/IFQSkT1pVHe5J&#10;CsSznU8a96OtGwMKCEo3dg3S/gWWXzp9AlJ0rcs2FTTvZD4gP2DMW59wWaqXFK1KiXRFW/Ro8g1i&#10;tGLGtmQU0qscUubU0+xwk5bt9Zs3h3S46xM28dlUBpLXk7PBhRN1J293wBIp8WVa6IppH131SQBU&#10;maZaFcQ+bvSVfHKl2+wSiLvxkMqH5qqAisgks7s+tUzBmqpb3WUZmp/NbypkkTjcBsQI/SZOiPL0&#10;9pOh/woJoDPQo+X46fWzgac5Ls0Jtt0khwnoKzzRpUFxaECPeXZ5Q0aiMkoGVWVr2OftVv6bY0Mo&#10;J1odde3pe+2tiQPBkCEwKP1TVYTd6ovhIvdCZprhssdlHjP5wXChKRi1MRnASaF7miuJSaHCxVpy&#10;DHRNgocKDIw3R2zrSLnTapE6IwR7vInjpzEe1ggljvMh1YH3hxyrMSA8Hy9OWD7LaR10xZjvWhoD&#10;kv8rBoTS3rYJabwqlxIP0Z2HOvXgkOM8oZk9pVyJsE1FEUgPCMZrWhrDAcKXhEf4n7ny3CdiOsPa&#10;KkzeKj2zHwWqHFM5PTzyT+/lC/+hdDrGMXy0d/yHbsgNYTEktKcmEIC/oXoELyhBoa8LgAjDigip&#10;vMjVI/fof7/M1qZu8TwHmfF6z0XDgkUrGaNFZH7wHnaKhRSQG9SKTXHu7JNyGXnWUwyrH0cQgSXN&#10;febdcsd/WOO+v5eTuwt48Opck5eElxtfy1UD+rCWfWZfeIElRdOPVUV7HavKmH+QRSQB/ZMB8eKg&#10;GpKuWMuSG09ewNpTXXKJZG6nDJXyjkYYSxX4J5epaQJCs9oJqGpnnUaQjwajT1TAF6cVXgGwSrmi&#10;yKLeJ3dQYt11FisiqFB7yiLCtG/yuf7AP5WoT0rA98srkHjwZAwI261X80CG8GbwfPkV72g7/CTx&#10;JsZS39tsXUXOtWLYvl3Jwo3L5OLZK2elKnzn4cmwObxWpka7KBA9i9mXWqX0DeErreVqlhRXdHFK&#10;FCq0j7VPjvKy/+VzaEv9r4pRxkq/1OtWFRWm7b6V4RwIqh90SRWxDNL+GtfYpZTedvbB3Ujujpw4&#10;Q+t56q94n1OAEfNQdt4iTUiBcwRSlSU/6Fh9BCE1SfmQs2r0SU3AfgCsrgyYq4s36usJKaI3Qakw&#10;uOt5ktCqgOd4kzhk5yFKmjhJ6uDnYN9mLAKMIDrRfZ94f+w5ePo5hryIAZEx2rUTSoMpYXeMFon+&#10;4u5nwAoqBz3eZD37oYNZrAsQ9fBp8FIOyDha9JZPlQGsscZKKhBYRj8eDtPGrfw3WxNKSv/WX6QH&#10;PzLyHq0J38dgkTPFX2514iwuEQFDMN4hW2RT+VDH5OnU7KnhsnlEMcYtgrWhX6yyCi6U2OfNJimQ&#10;wNIQ1Scq7qOiEnIlHyLWXljXKBOqDTs+C0/2swb/n8o9xkM+2wdE/BnjbTwkxltU7dTsv2L1UOAV&#10;oR9vYh31vBZui3Vgh5221wQCDmQiEIB8oV8hA7H7ok+O1C4plrTffwkrdbcGrgDBZzRaXJh5DfFD&#10;8puXYobCJ6Qe/S+UKfi+W/lvtXbe4EyXpge3OtGQsjb22OOaFsUWgYpkczrhIXke8EzKaeW6ByUe&#10;8zn2SfgkZSaWw64vAi1w4Icw1aYLQY3cMCSYfkJ9eL5JFbRsviK6EyrKHbhQZWuNaojQGK3RRsKu&#10;WVof58Nx7x7gw+4gRjN27iTU/XtTiNaHUOWFzbe8iXTo3mOSBAzZR/vZwjA4O33Jt26dL5xOn1n/&#10;lZRc8jVBA/xq2xgHkHMT0I6UGrUyEtCgNL4IP2RI5I5XZi7Ff3j0g0JTTa3cDbwGWaB3PqxsEOUq&#10;BiNd9akKnyFWAG4rzrPMBLUi9eJDBgYOtbQiYbNXSal4xRzAxoe0+fuJRdpdhdKOOrUOCFSC9UnE&#10;eaYdXU0Tp51DRirC2UlLIDmFFYFjPHNtrXGq5GqiqZFQeO+cVHwu9qK+qpSKhbbLVKDfltSq4oD5&#10;pu75DuZ7zLNvZnxmKWcIU9uvxDtu5b/B3uwFtpF2PnzG2DwrtzptiSWPlL2dhRfMgUseKV5D5Uou&#10;k8UhiMiM3nQNxxkI5b5jhHIIZrxS9dCxUvngx/lomwcbQ01cg9+hjhpPxghpLZ7q3z7Nfm4UoS9Z&#10;snWCS9rzIeVQWVcxFaKlWcTwsZqnPuGbfxJdr4uyQ10wxeEpPC6Dqrq7uNsrOGW1d0RyGIhkkZxh&#10;76VTXK7axHghK3+6hnnI3SAirf8N7l7Wp/eUQpUgCqG2ceD8i2LQfU9I9owuss0S6V6TXR4SXquA&#10;We+l/3Kf87PEd7u7HkdFDYh/4HlYuBbJ7hvGvxzAxz6/n+tTI8Bbv+VOYuymsf1F0djWTVcWZeEk&#10;0Cv/fOd9FXpLM+BeceIUy3Xjig5K2DcyIcrStyI/R/hya90EB4uNif8hq5Ff8b7wa+mtlX7ZlbWh&#10;mQbzKRS4aabDUBxcxj03WT3mrk8wGwn+Ifa23wuATZjwCsoibiFW+T7y3MKcVRp/SJTOHf1X8Cdx&#10;dN/Sq+L3/cADhWPEjDKON+uGOHWaxgSTMpB/N0+wjql3Il8Y8LqezMxldfHackFWe8jB4dwbwmbh&#10;mLnqE+oZjv20/1Z0u6DqDe8Bckz1myU1cFyJKW5pi9vS2gQZRRlmN2vi9fsz0SkMTfCfZe+vAXqZ&#10;4+cT67SepBoY+TOs/DYVfM6uCqbr5Lr2LNhpOo8FBg9OuKIttonxUcpL7eTD3WKD9IT3IKMy9ufY&#10;NffzXGEkmIldJkBqg9Yo67D7e3CRJ/RMbqSI0tzNE7MyHQww/OadwgNL7tZgE+a7+bUEP0ravnWX&#10;cdZbtVCktbEJW4VzNvp8+u+IKmeJMc5iuSxv+RaQuuGLBPUUG19YE1Ijw6PPp58S/SJlwlv3J2ZD&#10;agz4phVKXPtcouUPf6wiXAnumcHpq/WU480AMUnQtlfQKI3CefqdAdiwlQYR6DvgO1dd/vebgEe+&#10;iNen9YhsASwRy3kAYgqCHQ/lsr9fTTRSDNPoc5yQK2XRHClDEdJNMYRtQMSD8+BVaOJNn8gEi3iC&#10;attnYbDkTARNFxdYD3jNQiQQgonj/Iq0Mp7M8M/IDrcMGZhHLKAvtdJbDNV4G2oi9Tb9Echw2HDh&#10;WoqmIAtjySjY2UtzYZth9WXcFiPIWlOX6ZumxWnoChSY/ahRsaPd6kvwjtY+cn1+/RC4Q7kXcnmo&#10;8JumTDaTsp/0iPBuX1sEh2I0eiaIU46wz6r/Sj1Zud6GxMHfjZCA4JxJJp7oz/5jMNEh6+rJ9S76&#10;r+yQgv1OyGCgTd4AHuBwzBmycn00KkLxK+1jIrtvuiR0mweICLd9lkApqtCgHFtme4gWkjsRzNQb&#10;+wMONES23rQOouCWDsCxkjqjGmX/Jjg7j7sPMMQzaTHPM9hHeYCuNupOTOtTHNwQct0ygoKkj0Xs&#10;MwZ0t/sXXAEGQddjtb+lMWueIxWq94lLID2dqNihSVz2eXizaIudWJ8FKdJpC9LAoCkwkS/0O6Yy&#10;PwsPdb5dPvuMtq/gCiMvLue5YDY4tTprrmgP5fE12jbQge5aD4nVuab/8vYkFO8le8wTC6ES6aST&#10;9z4BdKTp9pK2ZKCoNN5gE3NCrSeOOU7SeIihufUJh6XhXAx2R1vlfZr7EDV9PYEx1LZHqdxouwgM&#10;RN9487JPNII0i59bEAtCaWJDDgn22WnL+Zyiv3b2ZZ+4ujJqRUBoO/RxOBKKGH0+BSPIBvxQ8VCK&#10;7JGHfAb6NAHgvCq/+Y5bHTkOR40Ng6Ewt4lzFqLb9kEUa3BCWE+qN++owsxIh/j0WVBqlUyQE68+&#10;8Xn7Gt3PfXq+SRWiouQDRm9kFA4WZpxu5b9uTeRo55Kl9ZGGjAkzcvQwEM6NhqoQlscCIrpfr4B+&#10;RrQkVvmlFMbfq2KhY9c+JIUSDdPd/4QYEfMyTvmz3rdRheR0lW1VbwTAf0hq133w1qJoXYAif/NI&#10;w//9CRVD0Aia0Gq3SI1UdtLoHsm3YQFRcdMX9nk+5z5ZjpRfT/UY/cF27xNzxj5TzZAxoMXv33vp&#10;v7xH577GDbp5Rkk3wJUwPvuE7OGJqnomEOGN5GO/JYWekD1ixrrDVlM5PSyZSVJqqGd3exx4pnNh&#10;iY7/2oQ44ZWUK2Vi1R6nqBco+BiQMxAv+5xn4NOs4zpwEhHGZ58GIXhtlRgWEaRPW0b0Fey/cj2J&#10;vWIyxJvswz5PHESO9AkbtmlDGBTp5KDGYUWDei/eM+4N7dRhDTRyj9Ot/NetmXKOTS68CqO5mf9m&#10;cxpTT2JMRVHzOHgX2fdsjrrl5uB+tuNmb/4LKRmBb0hGBt7WvM/bQ8JVYaOLMcVLxSmgobiAKkYg&#10;SHDPRwWVVuh2YU0czOod7aOkhtQ/+UnugfiRBqoblicZB33YTAvJel+eFBhPn/uI6TiR5qRAy6dJ&#10;SHBIFuBqKnD5BIWFYsoog2Fl3O0OpGodrHg/NvcE1cIBxsWHVd+ha0CEchHp+ZR5vhA+eKoopJiv&#10;Mtvtw4gmz0dmZZ8t2EYihfEu7v/Qwe9mK9SJVwZ/S48vKzOOmrDxYSyRzTOCiHbtIYb3Ck2A2Tkv&#10;ciKtZpsPfoL05JNDI5m8ri3VdFjeGJTsUu/uzkT9V7KUrpv21mXHbIomC29PAhF5SfvWrerNpaZZ&#10;js9LIv+WAztG/PDT4vMllJcffjiHZSELbSGRSxAwszvvuqU2uz1XXFq/RUtUWcAVhXTNMabNOlsO&#10;MdcoQuMgEK2nl90S2HDOJFuk50yCFQJWFKtH/uKGbuTWdIy34GQ820I3nLrdhJHcbPMluDJfcjP/&#10;DSbg2ALxHAKZWjozBudmJ87hgMKf7kwKKsw2GYoExKsQw6ZQEdmDKy3Xp3j2OPFvrBS99YevnCQg&#10;gw30fVokdzmXT3dkpGhiyb7OS6BQY0iUE9YVb9aAcz7UTT4q3EOf2bjVIBgbJS2l1hWbCBll5zJa&#10;81/w9vZpBWzj02yeLV2Nt4f+oW0Bsgv3vM/Jvnr9VzIAjiUjOkEKMKmtZzg08e/sGk7Obc6qZ5ok&#10;Qfx9ghqb6u4T68rRGDLd0pZfVudrew4wHyVu57/1fcBVeSBL5w7L4Nv30cc9CxWMsvfF3z1Sju3q&#10;DEwBjrK+jc9kJCbGbkoycOd5/i2P8c+amThrQuTccQtnMsXsk9PEiO1M+BM+FMxjsMPg0/0xkKxk&#10;JgzJdz2TpWLxjGdMaPpFUBLLG7UOsuc/N30BIDwhoBoYqRVniXamNmAwh70QWUq+az0vj0f1sXZe&#10;CYKvBYgdggD/IEs/9DxHPS/Mmgu5XOim2Hl389Mz/ohkA8qUTN7tffVfycd4MEXCGDW7q2sGUBv1&#10;1Z9GdnX3MY/R9v02QIIXfi/ehXlNL/WykXNhA0X1OmSOt9kZuc7IjIxzP3jbu6tmC5Anx6sSqbHC&#10;y679QKNRmGPQSJe9bRATBKPR7LgYBoaysQ0eZagabwtJeubIfaSCeKUVg7oPVky8uIz02b4uAVVl&#10;2Icd82iv1GuPiqsydnm0t0csF+VUXf0H+djXR968bfwfKD33vmKhPfK8sQxSYpM6jRthrvO5/6Hn&#10;ldF9Td/cges2wRbrKvK2A2HMNz23zU3P2z5YpQ5ipxsqm9ShZ69jn2X/5d2AuZdePiH4FPJvjIuS&#10;VRqBTICN2ni/4IKUdyQPeoV7X/2Xe17fBc7XIydoicunpRHsPQ+LLGXWS2prA1tuHOTd+hhMVbiz&#10;JhusJEFpCWP1IXXOc9bll6YXPsUetGAhl8Xg9NyFzPq2MMH/33UW3nVb56Vnza9bJgxsFBlI6Tfu&#10;WwlJ1GfZf3mdlzORQpobyIlPzwMX968uqGgMuOwM8JdC77/oeZ6JJHtjaG6fxu+UbECWlnCWrefl&#10;2CPiQQGpFz0vUojbgjasdzu4cJ3+fpyo8zARfOydzgYN83QDYLfFddDZhidoLCSBri2ChTKJYpXn&#10;FEhDmSH31F4UURXi7ZEzPs2k6tMA7Mana1dRgsQ1kwhIA558sc7U3FD6yJgUy5yFYOenBR9OkvwD&#10;A4ZStjxGi8g9iVNEvvPrOROOgXGyZwHrmgdpZDolGEWZeVLQVg4bF1i7Z1VmfSE9yRwqyIfyMDfx&#10;iAnpkMVyN/acc3sM/V7NWSjlmPO/qnnctw3bCFhDPgaytZ3PRIKdIk00mZjCmzkT9LBuzhm5H8Cr&#10;3YwWTlJwpzbPndYx/FBvelat9Vxnwo673EamK1lrMCBq2q6ysM8o456PVa/RelOXl/1XSk8hUa05&#10;nj5NoSekR/R8GBgme0YMBcXCXfGCt3+iNsas2eCwGIuX4v06j6hMTIqbLfeFFHbLi0EGxc76WEK2&#10;eKlSO31Nnb79l6mN3Pb5jL2x5bQAMxox/zEwuRc3bUg1PG1H4R7OS5IemsGmVYNdkkkVHwWPFIfB&#10;Zy2f9oCB3R65ai+Mv3ueGb4DG3EABhTuaKJI4d70ZnMG62Kr/hj/jftkZuG9eczs3DOmkXftINrW&#10;M2eSNcwTyUlt9Yn0ejXRHezeR08D4NMnpcX2nBH8PYWHh8u4gRq8iGrCKAs5ORf2w44Kn1lVjwq5&#10;uOW7MwzOwaTOFVZtsxfyghNfgLzgJk7hXv2JpQMF4IUkQrX5FokBMOl4G4nHMO7lBWIdKZjvAkDf&#10;J0X1GIc1VE+4l2ngyPjXt2or5iHMwvUpTIH2f83bTGmDyPBp5pwkoawnCPPGBhSIcL4Ki8L73k+d&#10;m/uvlBeqnGNRxFXbWSCnjlmUTpe0g8epath3FXU0fLM3hVcotXCes/e1++REKEKywpXE6nbnkVIj&#10;MGmEMx4DcxsKKYeu80hsakvVRSaihGaIgI2SWbV3+x/57Jxb5YhvhcOw4ojCxeooxQd/dl8daoml&#10;5NF+TE/go2fP3TTSbg7PBm+BTfCaup3/ZnvddVBYKMKNDxl8pKnidHla4Jv6ayv99iepRhXOoRzi&#10;FgtSdEO+Mu1UBMQoE3fi+H2kBOfyHkiWgWi1NTe381/PrPWCyjTWfTldzjNbh845GEUCiq/7xAl9&#10;d2Zq1ERuvokTcGmaLz1FH6bnsSdmzxwl6XNWzheVaBu3EDpwuT1oyk2Tg5ke3HKeMyENMyKofxDx&#10;/dNwJjGmWC5WK24FmgNDdjgAhx+TBCa9/eh5Xx2wtYXeQzv9KYKAPwv5lYMAtF+2ir/rv7n6xIcw&#10;QrI9B3wVM3I7/6320CA0VXAubE1LJLc7Ug6/kHg/SIMYCf22SMOsHIkdN5lv+hryWXbTeFvJwG8k&#10;P9FUVQ6Jdwnobo4xEmMA7ORj4iibK/EXQeBU29H0gKZ6b/RZeu5JI6KpnCf5UULWMZ1lR+3toXsa&#10;vkyPAKt50u16b+5F2zxXAo9fnodFU7LSlTMxJj4KenapKdyq+6RGGAlrN9yorIeMfsJmyGXnQHik&#10;/usxkiqepcTU/j9iYcHzbue/bt9GxUa94i5sdxUby6kqQN32pQp+pvrMVnoSqlFfuZhHSpzXgOS8&#10;9CvwafKEuizC0WCYo/gQ6GIfmNS43KvI+iy795AI557hmAQkEQIhW6jBChFt2AwpizhlKN7Te0at&#10;zbg5hxAi33GD3te+OqCLsiY/q6lMvKSU2/mvVxMl1qcf7Wc2ktv13vItlTIyhlWq2KYZU4zBqhwQ&#10;CIrw9MUmXONKojyGgzzG3pdH4D7/BbYU8C7e8kJ93rFMzLfXC6QBsn2jRO/NvfytJJXkU1X57IAE&#10;vF++kVn+JtSStmZ/UMbEJwGHWKa733ELGNPSsACcpnZWsoIYSGlYWJrUqe89g7uxpKEq75uiKALH&#10;oALHnJEyW8YejxlYqo2kNScGbQ4M+FUig8h65sC1LtPp21cToU2fKRkx7tOd93E1aQ9ONKEnqJIz&#10;d9ff9V+vo1i0vk+NV/OY2/XR+S3WO40MVUJPKs6proRCzm6RTJJGMRmTjp8p8aFn5UbluwgiaIMU&#10;ds9Mn097OrgXulsW8I90+3wbjalkcu+r/4o5cxBiUvhdLhvouppqSfK9/DS8H3CKOTDV1/ZjecGd&#10;Pdf76r/cM9kE6TQgJZ6k+CaZoTVelPo0BvZGEiIcBYdSrvTZK+b1dp8Yz1kdiapZmEjfTzsFgV0u&#10;k/ZCSF9IEfiTUEOeGvIm9Yi4vAXOywgkV3O+wgjY9F5s8OMfdKltZlQnlvNjnLB0zomyjXRvP6GP&#10;I/MutK5lBx7XDJ++0Ti8xXUj29A5I71m7IWtCIHMJ0PeeZtQv3WH3lf/lSsHvtlZBX9SIQEJ2HaI&#10;gPZWesn9gGrbY5UzC+rgyf2EMjj2zMlNqRC/SwZ2n/MCbMXdBH56Hxg14dwzXuM3gEDqgzvHWG4u&#10;bKU+KYRCAmzUs9Dnq9AgMmkXK48Z5nj76jTiznlGnVLhb/T58PDXtqfsnh16x8XQTUhFMWhi6dvp&#10;23/lOqONVtmDuVKzZxxtFpR/o611dQ7JyNu5d3Dof/LSb3tBcYhaI6Ukebxu578eo1Cuqc0CCVHp&#10;4K4zn2eG/8BKLlV+EqM5Z4beawOMgIFKW7XV1G0XKVOICaoKVfTZ++q/crzcdafI55ANErrhb6ie&#10;qaKhuGk8RsZtm1oapY+AAS21DOx9bTTCaEMK+aOyXzYa7e1BPMyV0yi29r03r4Rsbw9dRGsKGX54&#10;qmY92KEmDgha9UOSLhJn9zQlGPRXCZzigflpBJwV6xOf4qFE+kXPxcaXexMZjM8gR23umz1jxlhX&#10;mFtgeawkJr9til32vG6+w5zhLZta6L7brRhkqcnK8Zw5HN5QG8e/7TAKZXIRmFZqTkpFWL3Oh8NB&#10;SQ2mNr7l2t+dp/ovc9i8uO0o3nG11KbG5d11QsoKM7DqmYG/OPFUyqbIeTpY1iPtSRKdHe5Z5+EL&#10;eYEb31VUcZiZRya1sZmLt3HndhgwI4E/zWE6as89b/sf9z8mQXIHrjl0uy5T9/br/pMKOzjiJ/0F&#10;LxWe6uxFYnE7rGeGEtk2yKAx9Jo4B9mUUeQvfdDMjnyEyYoXIHuGvtvBhXfEJUXpmXNt6xmS27Ic&#10;N9V4tr2v/svSH+hKrQdpcVEkeE6Kpc4Kcer58ZioeSIFBIUgGe0oI7fVIXDkQBFv8b+fpD9a7+wF&#10;TvA+8XePMwOhIt0iJCH/Dk6rmeFeKwsCOArSpwmNJYNQyhNY+OPMzj0TN7ZTUqn6PexIobsqScGn&#10;OaO6uMLfqOhEjtsDu5PBqptVCtBhUljoJeoOj1EySvrX47uel2tMmBQKSGdRBAHWUkxKOTA9NogT&#10;gbhczpkxYOLcUxtL0HgoetZtpG0hl2RZHjOMbWCIIPt65+PLOc8M3uOnOQS9GGhvWG59YLCBvZ7z&#10;8aNn83juV7IkfO+W+qSEfVLK7fzX7bmk0j4rFQjCG9Ml55GDSW0ER5XLJWW0E21klaegFB483I+1&#10;tYiMl296rshjZueej+8un+YCqxSUk1F+eHzbMyExT4pKMaEHLJ/GyZJaxBQIy2OCWqm/zE192TPc&#10;bx4kFxiloDEK99FyJOwCYfbM8Z1ZuQqXoWXlCnf69l/JHWS9Cz+YskbG1dYzsUUfiE8RSiRvViug&#10;0MAbi/0vsCqOLIBDzHfnpLDY60h7PsbJ6YoAzJlN/0Jb5PQ0Po3twLbsvA0MvwrZnR7PohTL2491&#10;3nchMQr0gaTzMl63899cF1U7KkGtG5YtD93uuJrrwUJ8XwWrVz0YvckXoHGW63Tsj9GifWqxrNy5&#10;dM9HiFD5H2J+T9VIt88Vmz0Vq7UCEceyriMKGdVn2X8lpQjplfNTR/p2sIBvVbnpGNjhsa5g8Flb&#10;j39aTVQmgDP+KGv1gwyWdHesbozRvpbvq4mTunT0okrtkKWiAMBm2Lh7BFTmqfpEKIQEf8zsSNOl&#10;Ps5J3aQWufITgqa/UY26ZwnTVpnH+Ziz3Npd76v/Mt/PS8LYXeb7mrPAzjUpmRZ9zkvVmm9789jz&#10;qkWctv2iJpweL0c9R2wO7I7aSyUbRu1355wxZSa1n+IK3qrDoaTZXc+c8ga1SoqivzeBQO3D6cc7&#10;PMYQKXlRjy97xoVY/pHnnIGXzE8/2YBw6TwvQc+94bBVNznISHlbyhmGKrL52capZdaXG9Q7ufNU&#10;/5W8veq4IMUUS2rSeRWhcNtmrnBQ+7IKPA2Q7IWMhNbzlNeN5r1nMG1GkhNxwBfQjw1ueHGCEJEY&#10;PDMv9jMnigoYDFlAmHovhEDUuwwlvNFKnFlJAkpLtdPjbbTdXy/mTIDPmFvcERxOfc44/goKREEo&#10;Zfa1npc8fd3LENbMHW+3oBh65KZTAX8psU4uujJ7W8/sJIs4itjINuHxVc+qZu7yd4pqZ7afJQkg&#10;L06UJKd0yh4wEPYOkgW1wR29ys9Q2RLi/GOlCFUnznH2LGCSH8NBYUzPxyskADfZCz2SlVUGafbM&#10;+Lt5B3Tnj5JhpPvL67pQmzLF4IPybYRvZvHcUZtInWrCjjnjz9Xl0u3TlNP3nFXUu59VRHqAliRJ&#10;QAsQGrtfZ2BzqMTZ819c8tZ7BtflJHR8D/Tc5wwGTfiBGDeYtmCDuznDVs5yZQbcbTtGXQtJ/NT5&#10;VpSqO8DEwEBkz1Av/WuXPYPDteNajtOIlM2ehRrJxWApBDBcF4OSmyWHlLESKsujZ+tjIbGF5YIp&#10;glLElVRfM/ai2/nvbA/Ew+3pxXvX7fzX7YFlGB1BaD2DOozK7U7nCDg20S57wcO1MxZbMSHxfBH/&#10;QBN8WnzVuRmrD5+80bWxvEFa+F0szZDHcw2QV0YYk7GfRst8zMC9goxMtzAENfss+y9TCo+hpSLD&#10;2GxzMIeQJAeGJ1S+0rb6oAYd6AHlrHP0umfBtm2IcguYbqBaP000v6xFyPM74Jo151+I1ETMsxOJ&#10;eL/pGbCRF5JyQkIktp451kpck1m27fI/iOkZb4J3WErN9Zzxp7nuFf8AXdZ3+RD2yYCYAlmYrebM&#10;OcLWDw4DQyFk5H3PnPi2rLBPVeFxnTO5aAWEIQlSVfmWx0gcHrvn/0Do3PcMSgZEgs8R3ejSqA0Q&#10;hk8nhym2tWlnACOFJh67Cu7Mu+4e8uXE20S9hCzMdxEzm99JpeEmGIo4fSMJ8pu3c9wwROYnXvYs&#10;z53f1c1gbZ1hbZAoHtgT/CO93P4yQn+Sr7frTAySUiomJwvZhVQEibJnFKhM8TeHke5ItDvHPUEV&#10;d3PmVmeASEFt2bmha9Sn0YFE4bGQMqE3amMulZdPPpIPuKLjOjerpd6tngnDwILu2Z+ej1cvX719&#10;N2c0rgmLqMjU8mmJVPf8iGupTlU9lhnyYlcpzcTrPD0fs2dlI3khny4OsP4zil6PL+eMJJmxvId7&#10;hJyzupZDxQY3ScKmcloPHhAvxl3P1JRBGpicj1ieInkWFeTw7qE+uiu85Xx82TOSqQLdNeqitipt&#10;ziCjXULzsSAO3hkvPUZgieeuetq2wiD66D9QW9XYfLrPx3dzRvqh7Znajw3Lf8Dt6ccP3kaUUOQs&#10;H5dj8tGz9bHQRjiE0H390b+5An5HD+/t5Wyt9jbt6cXt/NffV9kuexlwppU95Hb+6/bgt6z8TgTP&#10;8v2jPEKVccE/4vgK8rTDVGK32KFAccUtcBI1mpJyhQF7UO7cs0xRU/2JXQAyUTbbE9hGZGq6joTh&#10;uhdHQJt0A0AIdwRAt8xRaHHL+Kl+rPSgV5KO/RRhfH/accCXKoavekstR8RNSaRt1BQPJUpapVGI&#10;9YUbF+cKR0qMGL18y6UnDioNPDQWjnKk9KJK/QaOY21IR2LYtleri01RQgija6tkg1iVmRPdItL7&#10;bFVwztsR+aQw+K1KoYxnB1tVPLm7w/EysWTZ7QNN/Bsd1+GJlx4ugAksoD+sAhCNjKi/WXETFwCr&#10;1/RVPJe+JRD48LvZItZ8xkzksTenMpknkZFwfW3ZBTXkWqC7tWV1vEWe0GW8PnJFJEvtSh3nbR2p&#10;ggWFD+iqW7jE2dJshyHvF14lKgvS2KIId/imxsrdZj31La6YlA7ZICkxdpmA+wdDoUTGOOPawGBw&#10;7yKgQcLC37IzYgLt1JPCyxW+B6+wskJ99RXuYEjSOAv/EOxWbyNU7jcSNjpWhCf1lM7kJc0YTDmi&#10;a2B4Wv8wyw8s3nnO+wmGWm6fFMibH/Fdupu5EEErQtLfPZ47cgyVJisrrm1WjnU+ahH/PBA5kisj&#10;YUJwrxiYeg4IwvR8HWCXrx77pL7rWV46LMrg4MI813LhlZiqzOEx7F2IoIIdX/aszxU5IXY72NiT&#10;iLx6LHKvklOP5ZvKcfvxZc8y3Ep/GhNct+VQ0OuxP10kYaTy0/y/elYBltJGiXd0yQtQGh9Yzfn5&#10;mAh8RaNFnntvEdUoiAPWqB+fRv1WGfxPbACqiBtd/fgdhxGpc4Wkkx7JfZIg9fdPF7XHJR//757r&#10;Lgl6fiwk3rrCX6EWJzlnz+0xsc57RZKAGc5rnwtPzLwqME9J8hgY+FVlYeVivKN2i65rd/ZdxTmJ&#10;2pef5mFoUDVn5SNMOQujn6XzUXqqUqUDGoccGzQo1WOKSZVBMHsGo1oDe5lvQiAFz6o/LbdgExUy&#10;GR3Xmu6g2TMI1nIyyAR+sc4copXgdjhmhRu1xkN4Yj+kweeh9eS48Si80KI54BZcC6jO7lgmWsDH&#10;zUKwY493EABAK/SmY1zhzbyTnpRlVFWkWMiHucJQfgkoEI8xZjaQkUA0JT3Ldffo2ed0WrBAhgq3&#10;ig6dN7Dwltv5r9sTT7SOIlBIuOmW9kcOlrnhXTuNqWKU5lYEwrptLcq74WzwxNnUL6Qzi0GpZb/7&#10;dGgqidbqmg7svqkpGlnW2DQgHzQ9z5mtOFVUc8KcM2Bjk0SiZecjhNPUnc2Flz1TZabAgw9r+/8o&#10;O7NeO7LkOv8Voh4NSH3noaASYLQhv8iGYPlBfmSzWAPMIgmS6m7/e38rc+/MtfKeqlzXAsy+dU6c&#10;2GPsGFZEUAKQn55H9OXdAce+5Y7uToCOs/xmG7YQBSfjF/juDRp14WM1HZub8Vp5Qae9aXNfEkV7&#10;5xlLuts2Q2/YpjtvIrScs5zmc9RYu2mI0gaJp3L7WA9DiFAi8rPCMyl7EuW9paK0nk2pwchbfeLb&#10;pEjenW3B+OkXD1Y80tvH3Zytl9TFn2Yi24XdfnofmOst28clZ2Iy08K+4Dsj+3/POHqpmASgd/u4&#10;46zNmSb4boVsk6Iu+p5asSns+8dYoZs/flP3O84q5bjrtvK8xRHiNu8i7iVnBUe36/5azmgeu932&#10;krMU7SmYpWzl2SZOanbI/Lics4yB7dq8ONsERii6N8T6y7xiSbXtTm6mcslZT+sUjy/vM1gf4puT&#10;87yw2z4Ttd51nt8/24dXFSq8zfNHie5Nr8H83vx3vMI0FdyCortGyPzm9y6+SDiGtEWrAqHjnPka&#10;oC62IO4iLw4fazZz4jpmy8flmvp2bbTbolHha1/y7YhuHy9G+sZZW3tRRs65T988J3d7EdAAX1Qa&#10;OX4fLWN7kDcF/mxNqRNG7bm5pi/EO5APwmHz46n27zPjbG4x0VeeU0XkN3Vwey33n2ZNJyRmf8a3&#10;j+Wt228I9/QVuvni2JjXfvOu7T/NZm5X96X6QQKBFSOYnr3uHAHpg99Yzq1Swc6ZsPImZF/qVJQi&#10;xG84qadGVnJGH99OP27P9C/gTt6wcLIxM4tQaPIpUZYWQf0bb43ZcaXywyFhqV65KcYUahQ03twt&#10;cvXOfeD9GPXlq+kSmqNVzLpS5CUfgwXUE5lyROUtcra0ScFCGrTEVDcLIWVS/rXeWfwoZF9M0heh&#10;BPTJbT4bHHZuPkgObt+kZba9kaDSqHNvKRU0akVvPyw46/zhF1gNVhWrabB9HQqE2uQqSreI4x1A&#10;MtmS7EtEZH6Kazf2lgzkTewIYrV+Wu0t1u0OLuEOraiCjS2Omy3sxTlP7zc9HGaXCrUHYbEuSuJL&#10;e4vVuDnGlcWWXkdAhFtIVFDvPFKqUzxFM7gEwTdbd/5l0m22nJOp0+0/vH9KrGTsvDAkr/DZ0JGJ&#10;2lbr7l2YDyGzeb0urAWRunkuXrvImBDT5uTlOYClOFGqlLMeuA0rtc2WuMd8T8AujnPRHSkWZxrZ&#10;e7Gp7Ycpob5dL3xkGfDkAlHFcg4KD1MvHCmRREnZSUr8I/RiprPZZZcWmXu7bRDqwSuOFBGFKYeo&#10;qDbKkmyz5V2Z7+5LrHfcAvnT+mf3gajltOpBSqkGgQn7B2Ty1PIvfMqN3y4Qds8aDq32FoN+A2rL&#10;yZ67h8tqNpdU0VWhB3xQnPONLTdijQ92bKnKOC0PEvgOIEsemA2yhRdFOa/GViUCpo8KuIMqz7Ti&#10;QuC4eYFofCCMlP8wQNJ5Vil4CXomPqXZxpTY8rCsG1TNVmVep2ayk84jRcR51jK2Wpr7p4KVr7cA&#10;41eVU/rZokSOCyR0VBqWOH9nbWfY4uiNOBHgrK3YoLzKrwiZ4K4mI2CMmHgiutHvLTLP/Bq73WYr&#10;4OSQYTJYXnGShfbcdo9XPp3ZpCvQynAMikhrQlTuBYCdbHk0XuHWJcNl04fUqzGjcWTObcE46coZ&#10;NiDULxj5IrFfiRmXxjfFOUPnZPgiA7vY/OeyShJyQ2u2DQ1Czbth11cnWb2xJqKMSqnKTbW9ZTLw&#10;GvNBUKYLW21958NHIJ2n+eJJTrvtFgTwTJinuqDGvR7/+bX576pi8hhvVXiFw9pE0vzaJd1FUn6+&#10;5kQW2U+fFGrnBgIjAg8eJj5lpedrQRvD3bRPRvnXGCuv+dTFwEMcuhOqleNcS576Q1VEtfScdukV&#10;lvsr7gkRjKep8OK0OsCi6Qe8RdhYiUPFyxgUd2w9Vy9OzlzsMU+yf+blAn+Hv/SPt5BEgxlwvZLe&#10;ePz6xbVU75o1bANanWcrUrD1woz4L/wZdlwW9SocEXEcNbw8l8/lJbZqsDjCu8DNwRMGW7VaHOFI&#10;0izAKoTHBUmnVDBdfmmT+M7HsiSjXEta2c2KyEk0v5bE6wZg/cySRnSEwLDI6VNoYohcXjx1APHz&#10;rfjvEOa8Jdyty6O8yJYHc0g3skhYnLg4PP+zLhXpGIjfZMvBHLoffhCCwq9gu6Tcruu6tOvIH+Zd&#10;GG8isBTg9bkWHKOh0RDK4D1ZhvzifF+cLVd4PDAqMYArzpdRx25kBKgiF3/lp4Ql14dabtEBZKzY&#10;ctq31hEqJZ4GHfDhiQOHrYCYzpbsnn2225Arthjy0yOiVD9VCrB3gNTBiQflbSLNNdmq3On6FLMZ&#10;SN5X7K0k5kaqqGOwxT00Fxn316FUDss0i6f80ZGaF2lcHZTpUR+LE4rueKzycvg6T8mo6oQ2QkTg&#10;j1+rG44iPWgWEYDYwdDXdNiA+avz3zEYeu9REmH5OovKnfrDr5NbI7Vt/TpPU9XtBhEwi/OxxeSe&#10;hERjUlvDDxJ3EBa+/hyxmY2qVgvcwzG+vC85Kfqq4x1ZR8kYH84mBRBjFFzVKaIAxmENkte6cGol&#10;MqwNwqNL6zo7reqaPGp+y+eIbywmhfSc9xooAnCfZlIoQsP9qoan6GqHUR7WgK9fr8gAvs7rvBxr&#10;OwcXJ+VEqBKpSCPT958ksJWKml7L4SrAjyrF7OKkLrNdGg0upwoLAX9arhb1mFdFmpo/rNzhUwCQ&#10;40Sq3O5qGVQCBzNCgmJhCxJnNBx4+/3YYKJgA6nCi4vfPMSRIjoDJEiNMCTIvGY5v/xr/jA4v/FI&#10;E3d+SkWagMI2W9b/YELJF8LqrENGSXvFGxa7h5P4uLfs9lxG3pp0VnNEJ0Tl1XuL/3zkRxjptsiq&#10;wz73djs0+6ds0Fip1x4pOgfyIK5H6uVJxjZjx9ZPUezSKuclHagYLjm1d+dFy83Mv9atpbfkVN0A&#10;7JPR6+eYeNXweNGIBj08P8RomjNlTV7xfqHHDKONxhbUv42fRUmb+iCgwwPQgGp+w+4CkchK90f4&#10;ibmN0fI6HXIzuMDzJOHNOqBUcA+znsvCYwQN8Ex1W9WfdWzoTjlPCt0q5zG68CHrOUf7Sp7LqozR&#10;MucQASqmNn+Wm7oek21AfHuO9nX9v1G4prrIU4vHxM+QGtzO5eNrOSD/kNv+CgFslJSsE2Tc3jIb&#10;EG1ZDtU3UPYGzlAScThqu/3c1xYTXqgU48l/mPeTrP6DmxY5Ma82UBLlmq8aTt7IfA6pyjlMftDK&#10;/PiyqvYaHr6NajN0KPkRV9Fv305O693XyRpbw5pgAMZ8KBo6flDZ8dlAxE42+o+q457PRxdrnC9U&#10;pNHpzEaY84lvC800OMxvXZzPflNlfGQxDrtvSrDLJ9n2BzNM9tql+VzkuZ8maYIHV+p+MTCzVN/P&#10;DgzqCHyWm6pKjb9zJi7x5HGYkpecA3yU8bPq1zJ+FoGOjDGeuLym5sFuKGv30jznGq+nhJbLU0ni&#10;OQQNO2jmt+a/89szjkgmB+G947cvzUdp5fNkbKOaYgkL5nrOh7ucrzzGzAiHynQWQv3SfC7xRKmf&#10;Il9WadpmaEfTUaLGuAee9iHxwdfwZGvGjqvwwer52+bJpo5F4Lorscf2Dak6nRO1/DAa6jOw84d9&#10;u7gqOx/qxmI7/s4gsHopgBQf7sMnRPOa9Cs1GNoeJdpihDFlO0H/wUPulX/4yH5OQzBnln+tp5Sb&#10;t73pSIp0F9jCEefD3PV58mTMlxkzDaNtrGpyyb9Wnqq+NjZ4p5y7/8cfcmun6vc6nrwEU8bgE5C0&#10;t0PlHyLQD5W0jZIG5K94mf1ntc5xTKQBjEUAfHHIZzRKxOGoF1G9zAi6qWQQWeL/+TyNJ07tQ7hY&#10;Ef75BnJHruc7kzuYMk46zlq9FnWKezyl6PzW/Hfs+757+8W2dy85DRp8tZukYDohxLEBtw83AbQd&#10;JPuQhmrr29Ct4U6JS/LYanRfppdPK5Jink9Wl9hIfyecklc+hJ7dif0p2ea53yYiMMPU7ea532Bu&#10;typA2J3AeJoqkbTD1WOx8cTXNO4hbmy8ufU8TaQoqzOVD/x1I8tDBdYO5bbwD8/XF2wWv3ORZ544&#10;5O98FeldSuG/QTO/Nf9dzxqPDWuw6CGkZsoEXd/Q+a1L51P2wTiflNlV9oCtob3YVwAH0pNu7y7Y&#10;vRGerPaNN2c+kCrGtd7UbWsWEbUqU5RvOjhi7awgDH5H67k0Tz/ZN2xNzNNEB9YolZ98EeySomYN&#10;j0k1T6cE83SIF+zyEy/dMYZhH256VMfTKF8oqqhA07x7qSq55JU0nKcnVzP/GjLOZDZX7TDPnScL&#10;O7BQ22bvoyWPk9yCcWKTS/71kucLC47DOCJuhC2wC5efnTzxYk1XCD0bRynJbm33efIcHpL07Wdx&#10;lAuaZBfJP9zM9YqnU8p/EefWP5S3JeZpp0910DaMdq5m/vXizdop5/LZXbnw4f4K7B9W8+StmRIZ&#10;M+UQYTGhe/fCY2ZyCD+dKlOuUi9nln+t8zSb46Xn10yZl45fk7RAm14TRFSUY6hNLx27Zg6CaBeg&#10;yM6Q+UmQF7sdnTPLv9Z57jVKZQGpI5f9rOJzQwUi/qAUMPuQmc03S+l8RPcvre18X1ZuODBHbzw0&#10;OZTc+c7Nb81/x7fZ6xEAu/jtS/PB0zjFGA49QF4+ZPBds5MkJjUA0LgUhM1nKQ18ZHzcv/zyuM3X&#10;HZkyFOl5LbCRZ+odt1KY4hiUohdbQJSY/FyUnF7+tS4QRcMnHkfIlwMGBd/4zJaBrQCTwdZczY+8&#10;gKtPuLqPRP+nvSEQYHoCUelnCAn/7xFQvXt26ceLX+7imbk0Vd6rGSMXPjA9MOZqpln6ETuO3JnL&#10;uw3oxTzz5AHHHD1uOQVE86fNOb81/123gZM87XZU8R0WM791aT7mW6NZ1uhXPw+MuexQFHkHfePM&#10;i6Wk+FfINBMhoEYONYVlzg9lD+g6aofzNIGHyjEwJS/W8NI8Te0lG1PgCxMhJrsBqR08Z2aDL7ij&#10;XnabKUgNW8Xujad/iCl60Od2HXKPcVXztKeP931YDXM/TbcCJKdGeTYgs4cpArCHT3M1869x/Xdt&#10;BaT76NkxeRL1nB5CXiQlYztPvDHTS8HIX3EPESrzjXoZLMLmmr+Km3zVEud4MC2n/0ciot/Nf0C0&#10;DcuF83KoQ/QPQt6tZo1SB5KljZUM5d2Cz7XMv6Zgnb0ZMAFRTPOdWIIfB5funKapXYgOtVxh2asT&#10;JK1xrBD+FE5FbNiiNa48OZmre3bjyfcn5eusZDm+pq37whDmts6ffWmxmgZJKouqgLXztJuCvnGE&#10;texKIvLpEP80VwHm9TjS1dqawU85D71edhkw+Vjs1TTGOsggv9ujqmW37ErFc7fpSZ4/9KndNT2c&#10;NzreNpxdSuN1fs2zvCuBKD7yttqPYkAh6dY5Ip7SBbOP5lrRwTV492KO8zVbb4hGOS6eSu2R8bnu&#10;//zW/Hd8e4nFij3l89QNKL986Qr6bJaiIDYbkDBgYZafA02eQas94AKadrQheDGXSwx52IbTkkDY&#10;QTXcw35gG1HvfGn3x/qZk7SCMSuGu9pA23li/f6jXKmhT1KS56AAYMuNQIoyIV7hD1ea5Con8BwN&#10;g3rKkF2F4oHi3Plgdn0PnBe1dsbu5SLmhuNFGeqagIUn0SRTy5WatHkX5k8moyGhd2Ud3xdFt3zA&#10;phcjYBhzfrhp44hnYdLWw5hc8q/5KmxwIIqu36x9CucCLqCdVc/EbKLOR/CU2To/JAT7Cp5oeMOg&#10;ISHiMcEZwEDIHlkugtoIHHgCmx6pI7gGRoPA6mBiCQpno/uFc3T0Y9zmSQR6TAXF9VjzloDuMA0o&#10;iqx+i/XagggcmVXcoReIUn52nSeV5w+wDqLgyl7RaAn3KIzY8sRJOGGsPLijC/qcJ+oooaj1Z5FZ&#10;q4q0fYhGh4Nx4YmsXYNk1dryas10H6SayiyZXFMXinFtyFQasmTjiUtizhPU1yusUwELhk1GNT22&#10;L3juyGU881jA8aH+01gEfOHrLevmyRkamhlFJlH+4mdZ2eG7VhnJ1GY45bMZOuC3AevoeO7YbxBN&#10;eEmCJ+J2aKC4ZQ4pBlRUm/KKoPtrOrUYSJ3DhMYSPGXxrK8k2udA92/7KTz9urZ4mF6TCLo8M+Nn&#10;cb1n01HQ9Xipl6Mpk+CgzWAVDJ1OqXOrYVmtLfBXZPr6sxyiNdowpwLIeSIOVEYjXw+QXwC3ByXC&#10;+LLsm7J+lbQwmNhb1cEmk2a90/Nb89/xbVwf40WkBt3oNMCs5rcuyXIF5oeMo93GwBRs88Gamsuk&#10;0YcqRRoXh2WdDwkEr4i9gcHDczEouctxJyhGr/xyiRTBDVInpOEUNbPGh6BaLlsVc75jVQT+X9dd&#10;/sLNTzC/Nf/dvg24YnBQIO6w4hfXEENuSKRFNoVcQdeYvnTq+YycurnACo2PTAsC/vhsBrfkkn+t&#10;41QR+qF4AiJQO3uTn+zkjFiBaRyNMjaenNLxcKFjjOhcdfYxb6QxL1uD/35FbW8/y0Eago43diTx&#10;bR8KYT1WFa/Jtqo5s/xrzHPPeUN4H6wkz7TjrKRtz8md3kYc54Lot+8hV3eryvZIjk6cTzIqsRaX&#10;RUBCH1oeyA81nMEYaeP1frG2eeJ4/nAprz/Irp6cz8jRJFl6zmr+5qU1JCCnkLH2Da8PhS38rABZ&#10;0D1aPmRrUnfCKz6TOiAE316vIdJKImH5WZ62VD11raffBds23z3K7c1upcovrtB2ygEZcoHnmTze&#10;Mc65KvPf9UwpTDutwCeV9z18+9Iacn44Cst8wPNxa30N6RKEATI+ZG5xGXGhYg6tH+LpX2/qizNx&#10;kSd++5mHxbOc55Ayjpjh42dR4JaciHnf0LIf7kfEAunwOzrSYVXIRpyhcZz4vJ1/9NbIpz23UOj6&#10;Zg15kBVM0Jlg1dVWy2TWUsB7/ZDoT+pmpGrMrJZFuRgjyzXL2ZDUx8FeeFFGZXts55fmv+uBoJ+Y&#10;YkUaGAiJrf/t/FLyWUlQGvQirjTqwe5z4UMQn0PecfciXoRvgXd2PRD4YLrcErZjZszIMDy+SnOk&#10;c2x4A4fZjJzeDNX5rcvzUe2PdcGYWGKKeHR5xdYPH5lszJUndWL1yW2eNy955F9jlMSfHzk3WnXK&#10;gcaF4gojE9cdmT86zzbMsFZXOgtJJIv8azBk3fTEiiE5zaHMyAEo+/jyZ7wBU01naYrTR0VNVOB1&#10;j/HMTDVlbsD8d4wLYbhVXNixE/NLF6eC605AzWW4Y9G39SHxCa1/Xdcx3P0z4CtD9ZobWYkiQSoV&#10;CxFD1Ps87SrzPyUHEJy41oBoIRxyirNYrd7S3XO4IpFzJ6edGYFwXoaG8+GF7L+8fn84ZG7YAN+w&#10;HSHMsbrRXteD+YDGdvEsXOZIJaEhMF+caJ597sIyAzTc8IICaYZu3WnM+3mSkkX+tZ2qF4T7Mdh/&#10;lN2M62z8fseX/eHT1/fr0/D57bdfFq++/se/fv02PPxfv/33959+++d/evv9z1/e/vgvv374sPzv&#10;r8s3+I9f33z+9PWH766+03/++u6X97+9//OHL2/++vbDD9/95eeJ3/r560q1fhmRKh3mAsXbd+/e&#10;f/x2u3z04T9/+x+fflx/iULFE2Dy9sPnX96u/5UUuPW/cuw31su4xY//+PMcpub0Rv/fD9+9+/XL&#10;uw/vFw4/MZv//el/vX/37Q2jHaN685ftfx4Wxhfgw8c3f1tuD2f13dvPP3z304e335Yf/fhJi7Q+&#10;hl++fvtvb7/+so7266cPv/64bs9vv357/2X99Q8fGenfPn/9/uvnf/vyz/+k//WXTz/+v3/78ubL&#10;tw9//sS4OC9vP7775dMXxv7ty3JI9a2/ff28fp3/8ebvv334yH/6zE788u3b5+//9KdlPd5+/cff&#10;fn335dPXTz99+8d3n37706effvr13fs//e3Tlx//hJZztfyvz18+vXv/9euvH3/+91/eftbS6Pff&#10;/c+/Mohff1R2+3dvPr797f0P3/3Ll/fvf/r05bfv3yzffLM6vce3/32ZADvx+V8/vfu/X998/PTn&#10;X95+/Pn9f/36mRXmZ7ah89Prl0W5zvvt93//6ctyzBjim7+j3GL9ksi5CEW5esY79f7v396842MS&#10;8/D+oxW9Q4hJnaK8zfL7+w+9+8/97L79K+d12ZOff5wn98cxqXefPn78yob8Bwv9028f3v7w3X/5&#10;0xs5r9F03/ztDVo0JbkG+5+PRP/HiYjSA6u+f/MLRArZD8n6gug/mJdx4uW8vjrn5ESggTFsHs85&#10;IXiDE1M55+RE4sSbds6JB3LnpLTSh2L1nAgInmoinnPiZTdOV9QwfTqfkxMR66QiR7F6XO6dk0rP&#10;3Rf75ESKqmKenM+Jk2ycOHvPxeo5UT0nnibjhN/2quDkROwToe5iTigKO6f2RDhRfSIQUDsnSrXS&#10;1/P8RDgR5g8uvuvzfRKS0lnRCr64UEEFL1yNDS+/8fh55HM+n5YKDGwjFC88G8W8/M7TppSk04KV&#10;Ey1VDjlL58LPLz1Z3+BKClZOJAg1qWIFK7/1WFEYCgUrJ4IVya7PBSu/9piFuOObaTkVVxipVIha&#10;2urtW4y1QfCo4eVUtWC69qsPL4USijV0KnjR4uGuWEO//NTtAJvQ7JdT9Wvo15+wmKpWFvNyKs2L&#10;pO7zeSnWuV1J8hTAERXvSFCR3YbULR7HG7/+xIzpz3tzPq+gImhJ5aOnYl5+/wV7R08reDmVePGs&#10;FrxcAODDYMMaXk4FL/SzhpdLACIIPOHNGjoVIUb2q+HlEoAlZITN2XAqeKkRa7GGLgFQUIFjFGde&#10;qdzb6VU0FXdkwcslgDpWUK6wOBtOBS91gS14uQRQbw28+gUvp+p5uQSgGAqCrdkvp4IXcr64X3Lu&#10;bCvP409OQ3Hmg0oABEqCnK+hbC3jhdfprtCqg0q8cK0XvFwCqIk3kYHz/cLA20e43uWGl0sAeOGM&#10;bHg5VX025HO0NdSjV5z5oOp5uQTARQk+pziH8vtuI8RuUk+iYr9cAsALr1nDy6mwhnn3ChmlWM42&#10;QvYL73Gzhk4FL+RGIaMEoTde6hDS8HKqnpdLAIwuFIdmDZ1KHgXgf+f7RdjR5kWFAGyb8/sVVPDC&#10;LVGs4V3IDdQNKeanXpOgEgSWXMtiXi4BQKEAoW94ORW8eB+aNXQJgB4FXqPh5VT1XSZAY/tF/A8I&#10;ZLGGToU8RLkp7rLCQvuZx38KZqPg5VSqtEClo2K/XALIvUqorODlVOJFbfeCl0sAlF6qixSsnAh9&#10;iCB/czRcABCYpDBYwcqJMMsXPe/UVlZhnG231mYTBSsnkmcD7et8ARWX2FiRNkMs/5xVEOEBILJY&#10;nEGlIe2sSmdDENXOBkVpNlZEZrhchWMjqADAkJBWqFBCxRkv5a49F0voVPBScbBit/zykwfCgSqu&#10;lkpbbiNUhjhQi4KXX36efxIYi+dEAUbnxcNQqGsCOmxUxNaJ8BT3OKiYFw9DITKUSrTzEjgdI+r0&#10;6Qoq7ReA9WIN/foD98KMKtRrxVq3EeocUnOx4OX3n1fyimIFxbyc6gacGT6Ac15CJmwjJLYJUqLg&#10;FVTw4sErzuGDiw1cqNjyxX4FFWuIk6I4GwJD2rwEMWjm5VTMC5xxMy+XAMq1IsP3fL+EOtlGCC+A&#10;r4VJCSRspyLnCld5cZeDCpco2lBxlwWz2EYI1BM0QfFQBpVkFBKxOIcuN8hHBkxeLKETSU0G1FSw&#10;crEBNkvxnVOpIajUthbKTK6koaDUG1X7JgdR/SaT/7OzInEAF3sxKydaNY3iXAhUuc0K/QlU9Dmr&#10;IFr0Jx7XU/1JKL+dFfDTh+K0B9GiFT40rPzuq8tgY5sASNnHtzjkeFrPZ+VXn8QbqhYUC+hEsMIF&#10;1eyVywuMNNnVp4cdMLHPijj+YzMrFxdkEchVe87KiZBMgOWaWfnFx+pX1OWclRNxr+DVsPKLTzGK&#10;ypUsUNJ2bGsdQ0ktG9XSn6w57E6kJ0s29fkJ9IsPkJtCDMUCOhGJVMKun7MSGG2fVSnZg6iW7E8u&#10;LRaAa/HmBxGVO5XuXszKL75aQzVPPnC4fSmYlepfFKz84pPsh8J6vleCKm+rDiveq4aVX/y1/VfB&#10;yolYQKWCFrPyi1/vlRP1e+UXX76qBq3z5EQ3+J1J6Stm5RdflTAapy5pfLZXylFpnDPKsdx2GPgj&#10;b36xV05E7AOvWKHgKiNiZ8WpbVzwQaT8evA35wuo1J2d1ZK3cD6rIAJ1qmhVwcqlRXssnp2oPhZK&#10;5d9mRXoqdnExKyciC5Os4UKNEdA5WD0/FKycCFYysooF9IuPs5k0k4KVEwGkV7mTgpVffFhRoaBg&#10;5USwwlXanMC4+HQcEXzkVLlQ6v+27CQ/3cOvmFbcfGIKz41FLCx+8CINquAVV59CKArnnM8rqJZs&#10;teZkuMAgpqBof8HLqVg/5U2czwu/tC2HeryRcX3OLMkouUPufrGKIIOCGy7Jxs+aZNz/Ba5yqqap&#10;keS+1ddPOIK4mKeblmRwwz9Tzc3FANXIVWuz4eZkZFxRmKnaN5cEqtWGVdhwczKeMFL/q7m5MKAk&#10;OuknFTcnQ+OgkHHxtIBH8n1Tdn2jYCeZ0mMFyClOiQsEVXTvsGvk+u6HC27MrTAd1IBnJ8Pyeq7c&#10;yUlWK7/kpgU34MwVpizI4EZTi2YlA+hJzz+AqM0pCTKMMIyI5gYE1JODTMm95nYHGdYlfq/mBijb&#10;ans2VIMfs764b0G2er6qlXShQBkpMocqbk6GP4BAZbWSLhSUZE3Bw2ZuTob46RwdRK59JXHdyv19&#10;LpWDDG6AN6q5hSy5411sHCtA7GyQILE5JdW+uVAgi0L9uJq5OZm4ySA+l1zKQ9/PpBzuD0V4bykK&#10;sJGxkri1qpUMWULmF3kEzdycrD8lgf9cHLKN4b4UPLa5tTcgEKDcblxphZvgOsj6263KFtsgkVyP&#10;VbR56bWxkfWSS6VDNjKkMpmqzZkMsl4qqxnezk25o00Ik045Rta/OEr3N27Ec7q5OVn/mgYWVDUM&#10;KT9T3IAgw/NHtbQitqiSCz433A2N4yDJ4IZHrpElKlLkK0mxjeoGOBkrSV5aowWpB6JxUzvI6kw6&#10;GToXzrJmboEJRcMjZtXIySATNxJ4C6kcqFCQrgQNGjkZZHADodysZOBCOVjUP2tWMsjQzLFxKm4h&#10;S2hLSIHO4gao6em23Vgdys9vVtKFgvo7UYW14eZkqs9B3cmGmwsFrEX1HG24ORmeOizham6uYKgp&#10;BTm+DTcnwzbllDRvd+JK8cpQBqDh5iIIK59y7NXcXChQUALNsDolToZ38Inm1M2+uVBQowMgjs3c&#10;nAx/Cak9zdwSJ0o9mComqHZedgMo2UbWQjG3QIoC0akwOvR8dGYUp+gugKoAb7eUABU1gYp1DCry&#10;XqlRWPju0I2DGcC05vgHlZghy5tlDIlAWZQuwS+QqSRkUyWlOZABMiWnherQjZqQZLptldtJHY22&#10;XXsFtyCDWxU6xjh0brgBqYTbHJIgg5u2+9zAUeGZfW5LuZnqlARZv5IhEZTQxXt/bpgGSpV0LlLp&#10;GjUhwaNqunffXLckUx2A6rolfhQIU4UFUVFA2wBVuqxuQCJIKYlJrc9iJZOMxDj0kuKUBPKUqilV&#10;zsRSxdHOlmpsNFpCgEhxOZEq0MwsBJDaz1ePTaBIVUaoAVthLPum4fS+7pYxJAJ5fxUO/zrRp6h2&#10;xCqbTQuJADeWpFnIJNOuVdxCIsCNskINtyRTJmQjttSO3Y8WqmvFLcmoWN2kGuKtCG4UI2vCewcy&#10;yplhmBb7loBSXJMVNJRivz5IuFEFoOHmKgnXplzJwK/SVvcRfbfh5jqJMvO7U5JYVLzQ9PRuuIVM&#10;qO9bolHr+xbAUt4aCrcVFyCo2DKKGT80U3NRAvBVC3L+kKoYrV0bfKdVTYoAl8IMvbVhloIEh2tT&#10;1AP3mY2RGmAgdBtmTkV6LkXoGqkVqFRqo1alXvhtG+INegWRqWLPAmJKViq1BouZBRXMnm+vmyc7&#10;QKbo1QJnnB+QoFIZEdwdzcxciACloRBnw8yphJEkk6Bh5jKE2B42W8PMqQBLUUuxOSABNcVBVWXP&#10;IzL8gKisTwMmZgWM7A7vSFNaIamwoRZo9bnmryZlmywgRl3l6qNnGpXMQyWnFcxcFtwpf77aM6dC&#10;NWZJqgPisoCwsay84ug71WKKVu8nBXJtGWkZUgVRgkrMOks0YKckFHXMguoVzFyh4OTzf8UyJlyV&#10;Z0ma2fkBCehpfUCCqj8gAT5djn5jOwVVf/TpeLEfEFzHHT4gqASuI67aLKNLEAQIfphmz5wKR536&#10;HTTMXBbQoYbixQ0zp4IZjopGlwsQqkrNVzCLoIIZDs9qGV0WUO0X13EzM6d6xZ65BCH3ifhCw8yp&#10;QIHgXG2WMaCod+zZfaNdBRXuFxX9LQ5IgFE5wIyxmFlQ8XaS8ts8MYFhJT1L5s+51A8qVQrqXupA&#10;sVLXAchsw+ygg5CCUs3MJQhOexoiNMycCguNZtnVAXFZoHhEJUHU+GFTJrDr0K4qZi4LKEmIrdvM&#10;zKlQ5QjbV8vo2gSlU9jqhplTUc4fQ7eRjaq2vi0IQDmG2TBzqhuCvVcNJn3pFGLMCMg1lqf6i2xU&#10;MAOhXywjaQZG1i5jUtXLuBTK38Z4q1y+YhmTqj4gSxnnndnSWuR8z5KqPvq4vm0ZOfgklTfMnAoJ&#10;R4naQhBj7Tiz0qZOqtqmXsprb8sIWoTU5mrTXIQQZLwCEXP+xhB4s6mJW+WcSDJxq/Jl1VTO7gyJ&#10;fXRraLYtyCg5UKn7lAxNbu1KOhn+vCU//1QFJ7Dl3LDiqUrRzM3JCOrjQS8EJJ3CghutZRqMYpKR&#10;m8HDW3FzWwZziz50zb4FkpUwO+UOm+uWkFT0aRVIOdVF1PZ5P1z9DVC/uv2+ARGlSnTDLchoBweQ&#10;rLhvtDQwbvTeeLytuAUZgBFajjfcXCigeFJdrcAVIRh9kGANq6AaPnMnQ82lxVmzkkGmy83FOb9v&#10;UfmUuVH4pDolKUtwFzclcXiYfG74RyuU7oFMrckbxD9yMbiBT6nkZJAJaEIXhGIlA8nK7Wa7mxcn&#10;yLjZtN4qYk8oLzE3FXVrZEmQcdtw5RaOEUyS4EY/OeKa57IkyFgPbk7FLYQCrxTF+BpuTsaLg7LQ&#10;vN0HSCpAh8YtiKpqSwKsi9h3dUpCKNzRB62xfXmWghtqYRN7wj9kZKgypFQ1cjLI6OHBK1zNLYRC&#10;PzcnIz7Wzi1kCRZiuW9O9op9C1lCwXHe0+ZMOhkW6eLEOZfKCUklIsFbVXALsmsM+8ovDpAuTgnx&#10;0EovCTJkSYesUAsLe7uJfRMsaObmZGi8ZLc2cvIASQW5XO1bkGHaqiN88QZkldM72tg9NPctyDQ3&#10;yhw13FwoyHSuHK0st20AqaC0hq64HWQJIq86k07GKRFOt5mbCwVSLqirWHFzMnUfEllx31wo6CBz&#10;UZsz6WTct3tlJhfcXCiQKlPKElrC7RenlyUJSSXJj+6pxdyCjIgb6NLmDUhMKh2fyWpuuLkIAlpB&#10;L7yKmwsF7O6HTpYElhVuBJWafUtUKitJ1clmbqGXLK0Ym/uWqFTee3DBDbfQSx7IXkGYn5/JRKXS&#10;O40GxA23kCWAwhBeDTcXCsDb0dWa+xYYWDS8ZxxWDTcXCiiTpLQVMATUpbhvNEduSuqSsGVkC7cm&#10;4JBkyBJCdNUNcKHA6cdfUu2bk8ktD56yWMlEpfJuVLAHBKotCU2Z1S614eZCAS0FqEpzAwLMiv2G&#10;RdWcyQMqlbyQyn5LsiuQck0uLsmftiSc/tuqC8iRTEW9qn1zocB788BaFrc7QLCwAi5UraQLBbgp&#10;etZwSzKqNjbxPWpCx0rSHL3J/D2SUakUN8u5nMzCqKTlqHfDuSV8IEMxaSLpLFzMjWzVJn3iQIaz&#10;pCqAD8TZuV3RI7jBIR/IUPAomlKsZOJZ6ZD6dFMg0UAI+SBVkKHyGCYwlXwemQ/n+5ZkNLyj1E0z&#10;t9BLrrg3TUFmMnhibg/IhAL4hu/NySiErYhuMbcguyGDtNJeA5iKaaSirA23EEFL9L6RJYFM5ekA&#10;n9fctyDT01HlYbEGtpJwu71tOoQlGdweVFjhXJYEohXTSB2Ym5V0vQRz9pb85IabyxK4qctVw83J&#10;hCfpLKpAp6rDeedXDjKgMgJ1F3MLeCrKE/mqzQ0IMpQn2qw3ZzLwqaih1DJv9MkgwxetZiHN3Fwo&#10;YKw8A0wr9i2Lrt4SWGnSzPAi+w2gtgvB3Yabk2GIYWQ2MaqAqF7j0tHTcS65ggy7SLlYzUq6gkHs&#10;gQoJFTcn04NTVQCivFCuJG9w4+cKMrhRgqaxcaKYKkohIejqBoQsoQUtWfPNSrpQUG4C6dDNvjkZ&#10;2eigIqp9c73kmmIAj5XnKeGtAmNVmkIAVXlKqUrVzC3IMGmJtjY3IJCqOL+xOpszGWRsNVKh2beA&#10;qiInH6jSU+xbkCmK1kXEAqtK+Ad/dCNLggypTBp7o3MFWJUXB2neyMkg48V5fqoASE8uFPSadhZV&#10;kMHtgbzO4r5FnVVcttiL1b65COLtpr1io5cEXrXXuYIMAbQ03TnXgqJEK+b6Q2fjBNmNemejPBXc&#10;QpYQH6FJRXMDnIznhqYize1OyOoVkqTyBSVZm3KATm0vjqw+AQ7OX9Mkw5zDF1GsZIJW5bGtwGNJ&#10;hrjr7LfAut4gtni+m7mFXqI2wU21FQAlvpIA0asGLUcyqnZg0p6fySNu9UHitdg3F0G4WchHb3xB&#10;hyKsz0+qhV5wC1kC4glTuJlbKBgYYnjIGm5OhpGJUKhWMhSM2mMYOFmZtJ13JrGrtxSk7m63yxLE&#10;K5Wii7nRTdfPJKIE59P5SiYZ+BIFt873Dbs3uN0/qkzR6SlJMh4q4A2FV+02KriiYFxVsY4k4xFm&#10;bsUNwFyLuQG7bBpmJJnQPWo6fHq7bwP2SlEkVqTaNxdBMvvQshtuIRRweyBMmn1zMpkPVbVMPA++&#10;kkoFa+yAJFOpOmIrzdxcKKjvoILyxZl0MtDKz3R9ariFLKGbbVUngZ6XtiSYtKTAFzYOF8XImFvL&#10;zcl6bol7FUyhyQJG5NsgyRK/FTTx/AYEgBXntAiLfQsyuAFOL3RlqmDYIOGGOtmckiCD25PKixRz&#10;C1mCB4PqZc3cnEyFX9EVGm4uFHCFgztubnfAZeEmW7jh5kJB3O4bPxfGoW0A3NpTErIE+DAHpVlJ&#10;J4MbXrVq31wocEqeq5Jb4JpjbgATq7c7ca+0xcOv0MwtZAlxtKsGp0Bqvg1ScvIeF9K5nAwyRe10&#10;cc5vQABY4XavsN05tyBbuDX1ZG4DwCpuKCYNN1dn4Eb7muYGBIAVbio70XBzEUTs4VZPfrGSLhTg&#10;dlXldeDps+0mtgu+p5pbyBKS3q6bVDQqrzo3ZSo2vldSQ41MFZ/oeNespJOpLgkuymYlXSggttAU&#10;qn1zsl6WRAVX8FzgJ6u5pSxpNYWo4MollR+7WcmQJSglVbcDXAGxb+T3Nj7zJGOIqHzNDQgAK6g/&#10;MIbNvgUZhVFwRjSSKwCswhhWWGzyaGxJSEKmakVz3w64VyQQR/lcTgYZ6bOAkBpdOQCsPBzySDfc&#10;Qpbg03ms3rcAsOqZUlpBMbeQJeAN0GCL2x0AVm4Ap6TiFrLkAUdX4+m9vXWhwO0WdqOZm5P1VkdU&#10;cEVyMbdGlgRZr+HdulBAKvMwVnNzMtkBSIVm31KWCJtbzc3JKLJMjmBz3wLAymtKDZCGW5Dxmspe&#10;LOaWuFecyoQyi1MSZKwkfZ6aGxAAVvbtAb95wy30ErB7+LqaublQ4AZc0V+44eZkYCKANDanJHGv&#10;aE4sSsMtZckKKT3XuRL3en+NgtlYi0HGi6Oel81KulBATrJvzX1L3CvGA5Z4w80VDDzt4JUrbk5G&#10;GfWlAlSxki4UCMrzBlSnxMlq5DfOAHuE1UigwmInGVU9cdc0ekkAWAnKk2nRvDhBhsnHK9zsWwBY&#10;CZOT29fc7iCrsxGQ3b6St2VuX5LJ00t1t+JMJu71FiBqUzP8NsiQWrgnq31zoUBIUq7lQpYk7vWK&#10;yEqDaCS86it5w0o2eVQHsisud7eSIUvUTKnJRgDk5INE4+JBbfbNhQLpiOANqhsQZOBXqaPTcHOh&#10;QBDtueoIQCPRmFuJjgZh4GQck6pT0YGMhaxKS3ICgxudFRqcwoEMYdL5zA8AVm5p5Q1NMhUtrXSu&#10;BLAC1RGg7twOSLK2Ri04FF9JAqDAQxtuQQZ4pqqDQY2T4AYWuLJxkgzYeZW5CzowuAHWbArfHcgo&#10;fKclOX+7A/dKeQvMzGrfQpbATcXXCm4pFECzVFI54LKIIAoxVnNLoXAPVaMFRQVYHo6uoOVtAlgx&#10;TdURubgBKYI4WpVPIQGswBvQaApuScYgnyt/SQJYAWEobe58bkmG0oVOWZySBLDiv6j6kFFVJS4O&#10;lSkaVDuOfCfjcOHZb+YWZNdUD6s8vQlgZYjcuYbbQQSxb40+GRVdVaCyqsEOXNWX5BrsTFMrgpww&#10;JyNGj+hq5hZkV/iwEQrnsiRwr3q61cCvOJMhggAAVOhoiqPE3LBxKis/yDDVH6uON5Qwcm6yHrr7&#10;5mR4J+HWrGQCWPEEAXIrVjLI6rxFOhrF3HCYVDcgyLCDqfPUaK8JYG1rDhADtkEiuCig10iuBLDy&#10;3j811VJw0AY3wOlNFybqPhqZ2gUiKpt9czIkMg9c83YngJVCoUpiOL9vQYbPnMe72rcQClTn4hVo&#10;uDkZnic6fFU3IIRCHREL3CsebBTzaiVDltzjwahenMC94hzjnaq4uVDoI5lPToY3lGhfs28JYMWF&#10;jc+22LcgQweiRXbjVUsAax0TDjK4EaJqbncCWGsUUpARgX54ql7TxL1SvIHel81KhiyhBgCFvYrX&#10;NHGv91TNrnx4QbbsW3W7E/e6cCsqnQF5MYH3Cm4uFHBgsJLN+xZwWVyarGSBMycBygaJKkP5jEZy&#10;BRnq5L2q759rQQFghRujbPTJIGNuJP80siRxrz23lCUlN0S3rySl/nESn9+AJFOFFXoIna8k8OTk&#10;1qGQkowzSZvN4r6h0gW3EoWUZIANHrk7zdxcKNSYJ9QQG6Sw8CTkNNxcwajPJBcsuNUr6UIBbh0y&#10;jmJEwU1nsppbyBJud5UlSUVk53arVKMis4l7aWR4kIi2Fn6uJLtWdd8mI42i2cENPF0juZLsGj9I&#10;VX/y7oB7VVpHISeTDDnJ293c7gCwUruBMr2NLAmya4ro6ek4lcoUas2VRO0q3rckgxvx1kaWBICV&#10;uRHxLt433hcbJCspymZuLhS0kk9NBR+CPc6tfXEo8G1kcOui60mGznVVeZ7uAsDKfaM2RbVvKUtw&#10;/BHaKk6JCwXmxotTnUknUxSt6ltEg7RYSTItGosqyTglT8SbmrmlLGklV8Ble8kVAFZ5q3jjCk0h&#10;yAAAPKn94vm+BYAVbrSxaO5bkMGN1KZmJRP3ShO/ymNIBMy2W1K56khGQMTIXjE3J+OUPIKXblbS&#10;hQLcwHg2b8AB9wo2t0GzEE7PuV2T0V+ckiAj2ZeCx42mkLhXjDeUtYZbyBIgbtQKb1bShQJ1YRBB&#10;1dycjEAmwf1q30KWkGiksienviDQDLYBdIzEX1JxC1lSa3gBl8UXBHijWkk3Vni4kcrV7XYyMpuA&#10;DhT2GwfelgSphVRu9i3ImBuPd7OSAWCFG77eilvIElxBQMGKMxkAVuzu0qIKMrxqAFErbilLKKbd&#10;5L9hHtoGwI36MY0WlLhXqkOV3FwErdyaM5m4V6qe8A4X9y3I1E2xkyWJe6UWlSDc57c7yLBN8RhW&#10;c3OhgOQiI6qRJYl7RZI/dmcyZYn8LM3tDrgsOhfemWpuLhR438oXJ+u9Eh5A6yruWwBY4QZgv1nJ&#10;IEPn4u2uuLlQ6N/uxL1S4INGK83cXMGAW6nhBVy21/Ci3itlYLg7xQUIKpWianxqFFx1AURhkCat&#10;KangpcTKc801wavwqozgoIJXhR2mfpHPixyXSiEJKhx3KjVdzMtlCKkSpJ00++VU4JyQqw0vlyCE&#10;YRCrDS+neiJ3qsHxorH4GpII26Q9J5U0impeCVllVk3qILETGyElk8DaF2uYgFV4PRTlgYgKJa/u&#10;HAbKtd6voNIaNqgc8v1shPU5DKpHskwq+yKgqlQ96u5XUD2Cse/ORhglpCo0oai7QMXCS0Xqz+9y&#10;wFSVYoWVfK58BBW8Ok0ni7OSllW5V4NKpQgaHC2RAT8b5JbwyhbzcipYVTgEQPHO6wFejSIQVEj5&#10;qosK9TqcF5DKpu98UmlW1dkIcCrV5+6aYljkyNgI4YWdW5zDgKbWdzmo+jUMuYG+XSncgYKtz0bC&#10;UtXmrnkrg4pSB49NNVzgNrby1EXEXV+c+aCiFDGFnZv9cn3jBhHQwGYpw2YjBNgLqqLh5ZrDDYVR&#10;K5MlYKwYOkqCO5eHCUdV2bjGGAsqshHUkqrgFXIDr0J3v5yq1m0CikqiMPCl4mwElfwX1bscQFSu&#10;v3Df57I3qChS/dygjgF92Ymi0bywJQUvpyJ/RN3Oz/crsKvXWJfV2UgqBUwrt3dAV6+JfDYoeCr3&#10;+3Ig2Z4aRNZdQFCpTyBEXLGKLm+ur2SDVcvoQkCunErNDrjrNYglFVwq9sxlB2pb5fEOsCs9ujmK&#10;zX0O+CmrUak3QaSGe5I4xbxcCtBLuVI5Auh6rfLBFa+AnpLo0OTRkLrqJxEfmoA55/MK4KlgOc1B&#10;DKJr8lo6H2bATgHcVa6AICKDjBB1c+gTdCr8QyOnkgpuJB40ixhSAJhMUw/2LgCuggReE9gudiyk&#10;gCopNxZEAlXpnUPfzoZZyA5kaaXiZFlXCvcT2W6Yuey4pgJR5eBLmCoQMUW1i2V00wM0ArDwQgQH&#10;ShWcC3kRDS8XHtgdVI1peDmVwgvVwU+sKTX7K0kVVLSWoVZqMa9EmgL6qRSPpEJF77S3BJri7a8C&#10;jkmFBdzB5QKeyuv30GQXAqF0GcyFBtPULGOKD3Sq5ngkOPVK+MGKWYiPq2t0uOIsJja11gYSZIpf&#10;sLJaDlStnpMY01bkH6haDS4hpoqYNO9LUtW6aQBTr+s7HfKjVLopXuJn+B44QHEYk6o1Ju4DlKpK&#10;Go22mFStkUQ2uM/rCQBBsWFJ1Rp/FA8zXjfMqzkcSdUatfeBK22dEEnVOiGIV/i80IKbHhpJJc97&#10;k7ZF1sKRV3UOnarn5YoHoAEBN07NMbLibYRkOlL56lzYU7zcqHpeTiVeDUwN5JzxwnrGsmrm5VTA&#10;NMn/L+YVWNK7B2qcFUEPzCgbIbww/Rpe7vKEF83Fi3kFbJWwMwUGG14uN0hfFiD3/GwE+pRwmEJb&#10;pzopVXpsNUA1A79ueDnVLZ3Wm1JL9wE9JbSDat/wclUFeAHxnGZeLjfugEA02TdEb3w1aG1WyY1r&#10;lwCo9VQcbublVOpJygiL/XIJgFpP9l/Dy6nuOBvdGroEEIyhqdaGBLQ1JO/srklzI5ZlVGR5kufW&#10;zMupgBqBbSrWMHCjpFRXGEmqD9gIkSLK5zrfr0CNgnMExVbMK6jYLHITG14uNwTkbyxn4pU2L6C3&#10;AH8aXi4BBBZqKouRT+u81NWk4uUSoJZRgTKtZVSATGs5H1S1nL8JCfBELlAjN4IKxZzevc1+hQR4&#10;ogRBdQ6dimLIquRQnHmXADieBd4/f78CXYpZf0UN3YKXSwBVY2hw6lSetHPIowy4tOAVGFESeKsg&#10;FX2CnBc9BhswApWfjYpu3ArZna9hUJHGoGrV52sY+NA7lcRr9iuoKKdQAR949H1e+AKaSpJJhWSr&#10;imSC7jFe9bscVGQjVgXeQS0lL8rjNfvlVPgeUZeb/XK5QSENtLaGl1MtSS4FTJCHx+cFVLw7h06l&#10;XvJNgjaJT86LQF+liwYV+iv3slnDkABLRl+zhk5FJO72rlnDwIMurcOa/QoqeIHRLOYVaFDqKz80&#10;YT5cSbbyePdJFW14ueZA/UH6cxRrGAhS4AFVW1JAxTbCWrcJqvouB4CUDGFCds28QtpIRhW+UdR3&#10;mxcdbShg1PByqlr2BhRUwIxuv1xu6E1hNc7flLuQAFQNaQBulIqy1eCplCew4OVyg5tSRUqpSeK8&#10;VA6lmldIAMp9VXZlwE7RoyhdV8wroKCELBhycTaCSg2sKxkVUFDgo1ixzaFPMtnZzSIGFhRY3GPV&#10;N4121bZjAFyq0vSkYDkVJSdUpfNclUoyNe9tRGKgQWlshTJVLaPLDpyVVaoT2cU+s37PgqzeMxcD&#10;lB2i2m8jqQ4wUqXbn1/owIOCSuToV7xcerBjlfJ7QJFSl6qp14iZ4Wt/DZ650bQDEPqKRXShQ1pO&#10;tYgJIyUEjFwszn2QIQYqz0MAQold4udoRFWQ4XnoeIUUuGJaTdo1RSBtw+ga1CQ3EYoyIkBTBFaa&#10;gxhkQPErT2wAQq9pglu1K+AlsSGq5n0jpgIQSnG6h6a+AZFlZ7U0Azu/y4EHfcYpXQUEgooiqmqu&#10;XPByAfAMoqASvoEiJc7cOUcDD0pntJumfOF9UBEH75yjUQn1iSy0poj5fVCRp0EqcrGGgQeV27xB&#10;M5NUZEcDwUYaS8PLzQ76T6ElFhIqUKTKqrlp3pRAkT4AE2wQxhT+sHlhCLAczbxcbDxgNFfSMFCk&#10;gOkqlDaLZiMktfSxcqgEFcnHVW0sysEZLzBPVCxs9supKFsuYMv5XQ4wqLpVVfpoULGEVf8umsjZ&#10;vAiPPFYOsKBChNJWtJmXKw5Ufq8QxjwFNkJK7VTVoQmVGRUBeGX0nmu+QYVZX9VgJNHeeak7dOPk&#10;CCqct5IA52cjwKA4LwRDOp9XUPE03DcVNfCE+LxwtleAkaCimbVgasW8Qm5w5qsgWCBIqUEg137B&#10;K+TGA/jR5mwEgBSbGYnY8HIJQPIUUdxmv5zqBkHfraHbKUB31QGiOBtOBU6HXO9mXi43Hp/oyFDN&#10;y6lQlen30fByCUDdgS6gHeBRsIEqHlqcDZcbTzg5KjmfBU5x3lRBlYSBEgSvAolBBaCQRN5iXgED&#10;pVoQbQ6KsxFUi93byKhAgVJc/KbJurwPKlTRLtCRIFBVn6y8iEH2wCY3dzkxoHL4VKi2IAOHTpju&#10;/BwmBBR8D86KZsNccPDsVc7sRIBS614NYs8FR5BRv7O6ywkAVZiuyYEA3OBPESZso2Mn/pPUTSoZ&#10;NfNycUNhs8qETdBofzZc3JRng6W2xaApIJ6KQvgmGcKmyRJ4OIBGlVtbnMMkI2OwqXCCseDzwt+A&#10;Ana+X0lGw7zGwfwQoFFg+6DAq3m5mqIa6YXspTqez6vfLyer98sFAOoQjpuijzKJYzZEhGjjP6Rg&#10;qREJta+GcqdyI8lImm1qWyGSnNcV1SE6Xk5G4czmXX4I0Cgv0SOpBc28XG7gom9sIvzdMa/rh0rx&#10;TTIQz837RW6K8cLPzhCLaQVV6VomIGqs1NawiYEl1Vod7/ypREgYr0c14Wh2K6haVZQnxHmhit5U&#10;S+hUFJ6uzGUSyJ0XZmUl5YOKMIziS6fqBtmmxuuB5jpN1CGpyIDEuml4udggmRGYUHMMnYoOiCg3&#10;Da+4/6RadWvoVBSbu3qs5uX3n+wkSr4283IqkvCqQmd0/LT9UtFQHr1zyRtU9IK7akpwYzg5L0KI&#10;TZWzpKIJzX1T5IF6pMkLi7mYV1BRWFmlV87PfKA/wd12Uj6oOPGUGm94uQTA6Sil8ny/AjPKnlcu&#10;BxBHtoZ0+1EKb8HLqagMq/zuYg1dbtyAXOz2y6l4/wGbNrxcApALKtRdMS+not8n9ZcaXi4BAPeQ&#10;TN7wcqpHVrApt4rGavsFr6vG5ZBUhJYoCdvMy+UGleg6DTswo20BK8BoPi9WsHFvJBXlwCuMFL6u&#10;4EXV+ObMBxUV0q+b4ktU33VedHZHip6fw6BS382rIpeZ9Pvg1eUXJxX2kDrsnd/lQH/i+gbX2szL&#10;5QZ+QJSHhpdLAEyHqicZCpCtBrEvMM8NL5cARLI7CzYqkLZFVJiHj5Dc4kZEBRFnsKuh8hDoT8A2&#10;lYodRESXOc3VGrrcIEGlcRBRockWA9g91R6bsxHoTxyV1fMVRFR3uKlCHGDLbYjAeiq1N4jwitJz&#10;q7lfgf7knjSFRnDG2wDZL1DJ1Rq63HimakVzDgMyyjkkX7I5G4EZlWu5wL+QRRjzQk1p6khQq9XI&#10;JKEaERVEmhflOQu5EZhRrWERoUdxsgGKl67luewN9CfbrBJ2529KUD0j5yvZG+hPAL5VJyR+3CbG&#10;9SJtt5lXiABiFTSPKeblVDwpgEYLXoH+pD4vEKaCV1DB67Fx95Lca6tBVTnA9w0vp6IKaFWgiDfE&#10;eanyfHPog6rWoxL6iZ3SRFMegqrWDxMwek/xnwKkRy85Ww14Yfo2Z8PlBuoGJXma/XKqWscO3Oc1&#10;gqMBzoEZsHnhmwMT1MzL9Q3KUOEWaeblVDSyVjmNcxkVuE9c36QwNrxcbtDfhAKHDS+XADdgYCof&#10;UWBMMaSQowWvgH0SPuD/inkFFVAkkoQbXi4BQKVW+e0PARYlmEKsreHlcqOF2zwEWHTxRzU6QMA+&#10;cSyBFmvW0LUU+dkaCD2uLrspD+QHVj69oFouSjUvlwCoNleVTy/QovKLNvnSRAxsXsIRdmvoVLW/&#10;N4CfNFxRduv5uxxUix+7WkOXACDaq7wAMhxsNWr/fAA/ic8Tr2jm5dKmjjsE8BOXPs7AgldQMbwm&#10;pYgO4b4YaGy3TWeXJFOUqNmuwH0KEqwhnp+NIFP0q+LlAgBLirhxo9sEXJSoXoMGwKHpa4ifjSBH&#10;My8na6OVgRYlCotntPEfBhkY2MdGtQncJ825uoJm4ChtOcAeoRCdqwCB+1QbWy19cTZc32iersB8&#10;qtEJwNSGj8sMVdJoppR3/xkzr2LlZHhfm1kF4pMsDLAvDasjWfWYBOJTjdKrTM6HICPZpqmoh8fP&#10;jhJIu2dwc8VuBRnKWuV8DcSnCgV2bq8g08lopFMgPhEY/5+yM2iSJbmR818Ze3+AnVWVmZVjO3vQ&#10;eY86SMfhaGy5ZtSQRo4kSr9eH6q7ugHPxy138jCv0Y0IRKQnMiIcQBx36wR7qMFSOPGUVKzuc8hp&#10;vpVdOdUIWHZuiWGBO/syY3qGWpXmdw42Zr1QO/ZlqFEdwPpyScQn8UNOvNc21Ow57O9/RZda2csk&#10;lbWpf2T5Gi5qRnxSBs7KGSVcu/VFrTonhpjskKYEQfTmrdaGGgXTnFhAAjV6X0S/Va2611+TqVbR&#10;FM4cjpVGVdKxVrwjTvSx4nX66ksGUvvevBXUiBO1+xp+A+aA7bwzh0PNncPhN6izdjiJXxSZ64+Z&#10;hGfnWzkCPsngJDzP+aYMtbop2cJGXzZQnBjuy8JhV3P9vMSJUn7H2uUNNXMVyklLn3jqntQlES/f&#10;r6lGbIlTmGWfcaL0VRmtRl/d3VQFLuNQmStyxrhInHFORKeaPYfTb0CXOawoq5JmImcvDkG0S5wo&#10;axtn5zXVyIFx1lEwJ81A1qJUbDfer6lGFKJTJJAr1EZfzKFzzdlUY6XjHA5xR8Poi2gqJ6FtqtVy&#10;3vBR+4wTJQzAKiU91e6ciBrrKO7/6+PaWGM7DNFUO9hyOOMaEZ9ki4Iw45tCXYRuIms2h+3FvXQt&#10;ulqcow1R44jtYnh6+GfpjHg7w0tNNUotOtwXmZSjMyouE3r02iVONY5ELZ84wz6JgrUSfHC43caK&#10;MDOiUjhw6VpUueOE2hnZULtwc471zIb3qLuYrDd6VCZdWApYLnhcbM/VLZDZFvSH1yEh1ln/7qNc&#10;KAu++mg609jXHVUrwWGYiejvz4xMephpp7Ohxj6HsPuX50T7CBmlDg8jc1YeU43Ljpz4nn1Ef5IP&#10;S1yQ1dl0PF7ePid5YxqryrOxVhQ1jmKdhek+4j9rU2UlZk01+P3Dgv4IG6XkNZ7YGln3IBeg7xyF&#10;EYfZp5EDozdnOzbVKJVdcUgGGocHobMqaPTaEY9qo3QGjJ3OuitgHUEGtPOJGdfZ1w3IHkC6K8Ch&#10;kvDnvNQz4pSrPa7OHnofYaDVm1UFdKoRBUbEpJEBib9uEKmy6LXYfP3Uhlpd3cnNR8ZjG6GghD08&#10;KvIYvQ0nciEuxjntw2OPsUG6OidVU42bKagW7+yXRhApkTvcdOfszYZaeXArvYNogjE2Tgms1f5Q&#10;o7cqHOA8t+5ImA63t65Gb3ywrd66J6E34kKdhc+IJSUy6a1Ck177rREXWr1VLWwDk90D1f0lFJdw&#10;ehu+hJP1xcmIpOB7e9x1clL8iTG2vq64bHXTmLP/nCGldm8jOpREKmhXZyaHGr7krT72r8c24kMr&#10;batWaK+f21ADJWDS6m34EkKbrPKFFFXtz81+A0aM6IX75fHMztjGXqgKplpeeUSJ0huh0dZz6y5o&#10;oS5YxfUaz607BXqDeLTG1tUgRR9XIxq9DV9S1I1zEsjOrj+32wVHaaGkOwXeNygEZ5E8IkwXNmzE&#10;gToz2Z1C9Va7L+MN6Gr0xkw637dRYpTeqOfieOWhRm+Y6aBkBIz6KBlqC2vryg14jZIRaOq/AUON&#10;N4AAVQclI2iU3sy3e6gRgnB9w70aY+tOAT9peq4Rbcq3G59g9dadgu+VR7wpXpneLJR0p8B6/lGC&#10;7vUbMOuaXokQhoowZrI7BXoj/M5530bMaTCT05ew63CKGhHQ2j0Xl48UZWqMrTsFnht+0vmajmhV&#10;SJ1KyHV6m+uSK+sS54szIk95uwlLdDA5gkgZGx7P+eIMNb5Sj1St1zM5wkh5u0kbdlAy1LgjhS+O&#10;Nba+wKC3R8HH12/AiD+FgKaup9Xb9CVvnLBYY+tqC9sHZsVAyQwmpYCYVVKRj2d/A9a6+szB5Awn&#10;5b2pSqfGTHYXRGEJ2CSrt+FLKL9Hh05vXa1KTHonhSOklFNaAged922o0RtH8tbYhi8hPoTyPs7Y&#10;uhrXFBPs6XjlEYxaa1COAZ3eugvimle2b05vI7C0QuY5hTV6G2oLNa2IVTTegBGRytgeAZ+vMTnU&#10;grENX2KfzoyYVP+5jfBSZvJRKskY2/AlXLzoneGNuFRiAh9Bd0Zvw5dwnl+V6l5/A0aIaUUgVllX&#10;o7fhS7gmh6Nop7fuFKo3Qvyd3roawc5UJHP2ASM6ld4I/7B6G+uSmkmnoDkkQ3PmoISTJ+t962pw&#10;WS5KulNgXY7nsnrrahAxHLQ7b/cIOS1osREwnttQg8dl8Wr11g9RHxdUW2zRiFUFWStWGpicYadV&#10;ldtCyVBjVcIlvFZv3SlQ6IJKg9ZMdjUIHCKtnDdghJ5y8xBx+A4fMNTYPhMFaI2tOwUuceSOT+d9&#10;m6GulGCvBcZrzzXCT6Evq7KJg8nuSy583epY0+itOwW2U6zprbENNV7SOmg0eutOgd5IF3BOMEbk&#10;Ki6BgCELJd0pVOa1VftuH7GrHE5CKzpjm2GoV3Yd1ipoqi21CHJWeDMQlcNvfJeBkqn2iHu1ehvr&#10;En9sQ40DE0h8AyUjGNV/blMNzs5jjUY46oUba+sBvF4pTDWOnq5O7UfqQ/WvKR9Tbp1xehtq7Gcr&#10;Mer1+zZCUkkG5LDdIWmnGgtKtuxOb8MpcDhWuaLGTA41FstUaXR6G74EShLGz+ltqFWQjVO/cB+B&#10;qeW2WGE4vQ0XxMKEGOnXY6OyV0cJ+SnwCK97UzUSOZxvN3RP720hltCpKiRqF56bw+Vj0uxth7t2&#10;xjbU4PIrre3lG0C8xeiNx+3EPIsaxxdWlWZi2EZvULteb0ONSqZUx3PGNp0CaXQOJu8jJJZ3FE9p&#10;5N/xR2NslGhx7ooWNXo7oJKN5zadgj2TQ43aGNxl5/R2cgrecxtqHGKzynZ6m06hth2GnyR5oT8A&#10;PsKHs1skTrqrUVrvSjDFS68salT+qLuKXj+3EebK0Ri3WBgrPE4xu5EkGRDp6vQ2nAK9QW85Yxtq&#10;9GZl8eI7upHwn1Yhe1Ejq8kc23AKLEMPJx6UCtTdSEKQoAScmRy+hIkkvtCZyaHGWubt6viSEbTK&#10;gv7G2sTpbbggVmrWpen3EexKnGAlzDm9DV/C9TlWyTdK0PQHQOwYgXhOb0ONSNIKFDHet+4U+HRT&#10;NMd6u7saVwPtVuk88rva2OiNbApnbEON3u5W8Vfq5LTeiBxDy3luU+1GwKtTMvI+Il6rWtRqvW9T&#10;zX5uEvJKrJpzPxuUSJ8SKGGcl4ESjXm9XJ2aABwRjt5WLiUz9gFE6zU1CgO9seo13oChxhESL5xx&#10;0gu7OnrjFM+pUznV6I3TGWddMuJXOR5jJi1MTl/CN8CJeeIOmD42GMnD4TqmGhNCdxZKulNgr0Ic&#10;kuNLZrgsJC11lgxMzgBWN1CfL0ybkjpqJ8LL6a37Eo7aN+tKSQiA2RvkltVbX2AsLNTuTn0xCIDR&#10;G2dBTqQOgcZNjd4oamycYEw1jtqrrLEzk90pkDpCAKvVW1ejN47VnO/bKIVK9CS8keNLhhqkxaUK&#10;bL/+ms4AVtIyoPMNzzXUKjTa4hbvI+6Vcw8yp6yZHL6EJVBt142xDV9CxrBVV5rlYwNXBcPDiTm9&#10;DV9Cru3V4bvvI+6V3lh1Ob3NANbac1iYHGqQu6RZOG/ADGCFesDlGSgZavRW+3xjJmcAKziu29lf&#10;79+GGjPJF8c5Uxhxr3XLZ11DaPTWXRC98e22eutOgXNGSsw6u44ZLruyw3F4HG6kalDmfavcaGds&#10;XY2x8QI4O6oZwEpMTBUtMWayL2fwXByaWzPZncJ7Qp81k10Nr0zOkPW+dafAF4divVZvXY3emEnn&#10;azoDWOFnirYzZrK7IGayFl3G+zYDWInMrSIfr3sbahUEU2TTa688A1gppc/X2+ltrksgjVhiG731&#10;BQaTD43g+JIR90rSEPSD8wbMAFbbcw01QqXwyg5KZgArXtk7UxhqUAh8cKyxdadAcAP5IA4mR9wr&#10;vfHYrN66U6A4/kHMuIOSrkZv/N/54swAVo6CrLLaFJtq7pXegLL13LpT4A5r9ouOnxxxr+wUK0vM&#10;eQO6U6AeBMVCrLe7q8Er8sVxvPIMYCV//M364gy1oLfuFIivIpzCGduIe2UmoZKdmZwBrDf8nRNj&#10;SDWtjhLuILtbK/NReJWkRT5xzvs21Cq8ij20gZIZwEoeoXX9MDdQyNh2ayc84l4rUI3YY+PtHmpk&#10;dfDKOd+AUX7VrgJ0H2rMJG+347lmACv5aNatSpQnnzPpYnL4Em4trIJqr7/dowYrY4Mnt8bWnQIH&#10;tnBbjleWcFmCbJ0YesbSpsSuFDXV8CW17zPegBnACiZrgfF6JocavRVt4fTWnUKlJBNQ5PTW1YA/&#10;b7ez5hpxr5wn8A1wfMlQC8bWnQIRN5y1W711Nf9rOuJeqdfHnalWb305w5oLb249t77AICrFq1LJ&#10;3dsNyrWerKtqXq9eR9xrpfvSoYOS4Uvs1euIe6W3nbhLp7fugupegWVxTkP34UvqQ2Ux0EPtfWXu&#10;nKrNANYqH2f1NtRACcl2znObAayc4JGjYczkUOMNqOurDZTMAFa32iIBjAOTri8ZBVdJUfJqtFGZ&#10;Y/bGKsh6bt0psFI4vHPlEffq+8kZwEr8ZJUqeP0NGGrlJ9nlOM+tOwW+b0TGOe/bDJf1UdKdAqsg&#10;Ys6ssXU13gBeAeu5dafAMS87I6u3ruafzowA1uXOc7M811AjqJqTJ+e5jQDWqsFTt/O8RslQI8yZ&#10;kuiOLxkBrHb1Hupq9/etSo5bkTqzBCv+x/PKQ40sNhhoByUSwErmg+UnpxrRk1a2HYWX+5S8cYZn&#10;RUVMNTvCasa9Fkllvd1TDddVNMLrlcIMYK27qaydsKjBrl+s3oZTIFjWqijCvrc/AIoJW1fU8WEa&#10;auT2seg13rehVl7B2uVL3CsHlBazMtUqKZODxpfP7ZC410rHMfYBokbABwFdTm/DKfDWEIb0eiYP&#10;CZflm++83aQIjedGEJKzxxE18nbZwDljGwsMIGllyh8aLstJlzWTw5dcyH1woiLIERpTUlS+hZKx&#10;WSF8rMp9vnwDSJwavbHJdDJAOdjtapQvvDl3rYgaS/Obw3WwYe69vZGC7kQhiRpH3xz/OSgZToE0&#10;HrKUnJkcakTOVFC18XaPPQ4sDgtKp7euVjnhFeb8urcR98pKoSLqjN6GGgwthJhxXnKMAFZcOSEm&#10;xup1qrEKulWgvzG27kvw5ZzFOX5y1HdlhQcH6viSEfdaKe/shZ2ZHC4In0wdAGds3SmwMvfO8I4Z&#10;91onGE70GHeht/fNPsObao/zEq+37kvojdNQx3PNcNm19g/WG9B9yUJmk8X2cULYpsQ+neFtbmpV&#10;tA+37KCkqwUz2Z1Clb2tjdjrb8CoDosWxzMOJkcAK7WDC8tGb0PtYaNzXnKMANbKJbdOZ6YavXm8&#10;KSGM/bnxenM44Yytq4ESTjCsmexOYYGzq7CU189txr2uK4e2Rpz5MQJYOXnl2gjnfRtqNpdPrvSY&#10;ySsVaY2d8FQjvoQsSWsmhy+Btq7SIMZMdrXqzbr8mEvI+9ioYsvVPU5vXY0TDE7oHc814l6pPmkV&#10;ASB3vNlIZ15AI0XOmxp9UQbDGVnXIg4V9sf5lo7w1cqut5ZAQ6sKN1Q1i9fLhBG9yqm75yOHFmUK&#10;oNadZzaCV6tiq+VGhhZh2G9WsvUxQl7v3IvhVGecWvYJF/HkDSAcQ1uXVk+tYGTdiXDBGCE6Bhpn&#10;vCubdGqjOQDpzoATIO+TPcNdoeqs+7hpvk0jFy6SimYNratVtRMrBJu1zugNjslaIAw1fAjgt17r&#10;7g0Wtm3Fxb92xhLuijtwjrdY/fWxsfp5c67ynWpVyYW7PA2QjLjVZeGI3UlX5EKSZiS9cUpjhCdw&#10;Mt7UuJOHtZbzER1q9OaFhBK7Pnpjb2k5/6H2HhJqzWR3JCzseEuNozs2d81IeuNb7zjkGe7Kxrlq&#10;9b3G5FALxtZdCa/2g9M1eutq9FaDczDZnQKbDc4lLZR0taC34UvIqWRJ7sxkV6M3Pm6OU57hrgQf&#10;EQ3j9NZdEL2ZKBlxq++hF05vQy3orTsFmy49RpQsvbHZcN6AEbfKFa5vlS33GpNDLRjb8CWVKWH5&#10;SQl3db3yiFsl0IPLpqznNn2JmYZDpm1zQdAb3IXjLJKHGl/TWt4Zb/es10qMIGsH57lNX8IJhLVw&#10;HXGrBHp411uRs9+mhHXJ49Pxek0+4laXCqW2PNdQqw++VXr4mPVaKWZHIogzk8OXkNJ3dwrAcHFF&#10;mxKSR67e4fVQY3fDCs9ByYhbZSbJK3YOLoZabcCsEu3U2u5j21hgWOvJoQZKHmc5r1Ey4lZrEURE&#10;nPHchpq/KR1xqyzw+KA6KBlqvN3MpLMKGnGreC7C+62xdRfk+5IRt0o5eGoWW71NX+IeXIy4VUIL&#10;KUpkzeT0JWbi5zHiVv2v6VCrlTmhq4ZXHnGrrBS47t0a2/Aldm8a7lq5n8YbMNT4dpvryRG3WjeX&#10;XJ2CFMdQozcv8fOY9Vof5znW2LoLCnob65KqKGg9Nwl3ddeTo8yrf1Q+1Hi7vUQ0kiG7V4bl89Yl&#10;Q81/A0bcKvs3DtSMQP1jqFVvFbHx+hsww10vlbvgHF4PNXrji+PsOma462O36PjJoQYma/nqjK07&#10;hfedsNVbV6M3L82UMmgTJXWjl+FLhlr1ZhW3OUbcKicYWOk8t6HGc/PSFeFUx9h4cZySLFPNf99G&#10;3CrnXDD/1kx2F0Rv5sn8iFtl6cTpmOMnhxqrII65nPdtxK1yPokrscbWXZC/DxhxqxyWUYjNgeRY&#10;ltwIW7WWXPe+vqjzWms1ObQoQkj5F2edMKq1cpka+zdnZOOwhCfG/BuOZAStUqygljKvd/hDCyKA&#10;kTk+csSsMhlW9SOiRtsb6sd4jJDVncm3iIChRWfsFJ1nNiJWuS/DuhGKPME+MrINKeRlPLMRsMr1&#10;11ZRGyKTRmfUkXQSB6kZ1dS4kxpmygDI0KIELWyONY3dF8CmcJrgdNa1+PK609h9AZ6R8y2ns67F&#10;lg0u3XnPRrAq0C+/8/o9G1pV1rJm//XKZ4S44gis+hrH0LoUA2CRpCNUlQMLj7kZWlwHy8iMaVy4&#10;LbzBketUSu3lPIrahWqMi5MTj14/b+XmKeuuDFEjmBDm1PiCotcdworPcoIXRY2iU3Wx9GuYoNdd&#10;Qt305lQkFTWCVfnYeN11VwILSZy39ey6Gt1dqqTKy5cAM7tbIKDt5ix+RI3ueHaGU0avOwZK4VSt&#10;AAeZXY11nVdzmO76kmR9IxTI666r1dWRVuIU3fXlBVeP4Pis0XW1C1ngVjw03fWNyo2bq5yjSVHj&#10;68Ehr4XMEbR65bvsfHeWt6FGsVbWM9ZrPoJdr4TWXoyaJXTXnRH7WTy2UU4Qve5VSNWySm+LGt2x&#10;gvJG170KR3FWbC3ddbW6+tba5aPX3cOVQCJnnSdqnFeReGW95iPglZhQ64CS7rozsq+XQK+7B74i&#10;XLzkvHdDra52vzvVBuiuu4eqAOMED4haVRolsc9x0SPmlRvQrcLpdNe9CsdId0rUWt11r4KHrkQv&#10;w0WPoFe+5XyWre5m+Co3BDpJwixM+hIn6W64h3rtjMUz3XU1yvLjHbzRda/CvQ+cOTqTOcNlYYGs&#10;+iWYOdwDx0Lewm+oEcBKjUjrizBCWLmyybr8Byu7M+LghNQCr7vhHvzRdbUqjGBFf2Bm9yqsTzcn&#10;cUvUiD2Goveg0r0KOwurqj/ddbWqouRCpbsHtmjWVUp019VYqpDSaQRcoTe8Cmmgq3GoLWpQrzAm&#10;ls+csaycVzrHQxy9Dq+Cw+SozfGZM5oVkszJTKO74VVIoeYgy+que5WFjauTMk93Q43cQPbKVnfd&#10;q9Tl8k6VTbobalVcxyn3gd5wDyspHtbCb6oxNjJYrNEN90AyqFOPGCuHGr6Bi0ut7rpXYU1rbidH&#10;OGyVFFucQEfMHO4Bato5Slc1Lrxmm22NbrgHunPihehuqNUKx8lOQK97FT4IV3YyxlplqlGW2ypG&#10;hosc7oFn4L13U63qazsZcRW83I5xCipOIKeqcXfpzYmHQm+4B9L2nPIRqkYoORX7HaiM8FbgvDlB&#10;DHQ3vErw7IZXwdM7VAjdDbWgu+4eOLdz4q/orWtxzQiFr7257E6FdZgTN0dvXYvcbYrae711n0K9&#10;R2/FfutapFzyBKxV3637BgLsnSILjK1rVcolWQ4WKrtHoeKmiZKuFfQ2AlyrOIkRObq8DS1umueA&#10;ytqVjwDXujHeiHekt+GFrsTmO1Q/et2dsBHxFg1Dq3ze7qFkBLji0J3yMNg4nAl8OCVWHZSMuNit&#10;rq5zPjtDq+5IMncGI8B1Y9lmJDMytuFLqPzBkYM1tu4VuEDcSS+kt67FOSv35li+ZAS4wgk6RfLo&#10;bfgSlqTcSGSNrXsFv7euRYInS0RvbN0r+JjsWswkY7M81whwXSn0bx3bDC3Gxn3sFkpGgCtHz95K&#10;aGixXuNc0htb9yXsB7xl3giL5XJuUoosPzkCXMu7ejM5fAmlMXaOBQ0GZgS4su13YgtYLY11CRtx&#10;at5avXWvwNLQyTGptdlYiUIfm711r0DlIY/tmdG0vlcecbF+b8OXUNMENFsz2b0CJ3ue5xphsXy7&#10;WZd4z617Bf+5dS0i5fEKlp+cAa5c72a9AUOL9SQbFmtsM8AVX2Jt4oZW0lv3JXwVPT85o2lZJxBQ&#10;4qBkBLj6vQ1fgktmZ2v11r1CBXlYK7wRFsu65EZ1Dqu37hV435xLBQiX6FoE81+rSJvhJ2eAq42S&#10;7oFqzVUZuk5v3StA8TiRKIytaxGReVh3PqLXfQmh2uYb0LVYl3O1iffculeg+Jm3Vh5VYPmaXgkz&#10;cWZyBrjedye+mMOtcdRC8C4FiKze+m6Fm+a9lcIIi+VxkOhmoWTExeLLvW/30GKrShSEdco84mJB&#10;ssdyDi16Y24tzzUCXK98Oay96dBiJnluXm/dK9iYnNG05FgVi2G83SMu1n67hxZvAAU3PUx2r1Dh&#10;JN5Mdq1grTwiY2G1vV3+0KqMCm6OsmZy+BJ7bF2r8rjJYXJ6G1GudZmZtVKYWlziTg6N1Vv3JX5v&#10;Q4tYCyILrd76usTG5IiOZRWEf/V66ysM+4szwmOT3vq6xPYlIz6W7Rvcn/XFGfVcbT85tMjjJojE&#10;m8m+wrBP1UYVWOJjiQzweuteAQu979sIkaWK0KMoouEnR7Qrh9jOpaeVsNF3i2zWIbmsN6B7Bc49&#10;nKpF9Na18HZmb8TBdSuZSYsZE7UdEggH+3oqicfp3RUz5kSCiBoF6LxzbJjz3h1RcdaSUtR2HINT&#10;Kwb2prsTlxKYWsvGNsda5LGIaYOj8LgVzDa1WBgS1ON8BjhtbL3t3l3zzEjXAiPUW3O23py19N44&#10;eXE+cVOL3ghs8lDZ3Yl7RMmyrtmIO6nzCOsd6I6hqpA6CyHWq6M3sGyRw3iGpgeTYB1iTK1KXKiy&#10;cMb7PcNczU0VMGk2cm8LKxPruY0oV/dYgUtCem9Uz/FYfR7U0KvSga9ZdtXiOMJ7u0eMK2cYztkT&#10;/q2bSBBhvTjOY+uupI5VvaENLe53884wQG630ly/ihZvd2WpO2PrroRWrEBOvmfdRnufD3fQ9Nz1&#10;69TCsZDc5T237hTc/SJsSrMRF822w3vduitxz3o5tBi9EQNn7YU5N2p6OFeLzZ9anM+bX+4R2Urg&#10;jfcCDK0KbfZyCPD4MjQn+nZqsQLbSYp3XoAR10r1IitOmyTZZiOFS3dWasbbNqJaXf6NvW/vbOMN&#10;sNYkowpsBTc4B71s6ntnl4MPvjWy7hHgg73P9gifrRQ0i3ogNrfbyDLZcv9DizBRbnezRtb9wbFZ&#10;5Wb5rnWtipU2n9l0B3wOrR3AiJytHFHrYIb1fptHDqusSkK1TWhqfGfuVogotXya2iNUzRrbUMP1&#10;HBb1Rthd741sFisDcKpRg9G6gJEp6f6AglNeRt5U21j9W5QpS4k2NkI2qMztLLaGGidOVajNcFoj&#10;ivXCZtap3MWUdEeCryN2zOqtOxI7xJ14qjYlbDXqfltnbN2TELOxOjUrGFtXWyEevF3iCGElQuHu&#10;7e+HGtf43SxacRkRrNyEYnquoca6wrqgCqO6U7hwMuNUtxI1EkutXHrUui8h7YJQIucNGGoVgW8d&#10;3xFk2cBFYZmFu0SNzc1QozI0SW4OJkf0KiE6XtYFi/Bm5O39lhHjDRjBq8Qa8Om2xtZdEE4ZmFhj&#10;607hurGR8HrralUXnQ2fM7buFK53evNQMtS4rsci+ojmaQ+AIB0SwKyZHGrcFOCdk4zgVXpj32L1&#10;1tclVy4rMZ9bX5dU1IaVEoen6lOybbvnJ0fwKpWcKLvvjG2osQa6e2dAI3gVwo4bQ6zepgvibN56&#10;A0bwKiUmzTXXUIPDr9wo4w0Ywat1BmdxActQY+fsZcNxMtUeNxf3Xu+WnxxqpJmZb8AIXrXLEnBc&#10;14wkKnc7vJnsToG77oiwtlDS1Qj2ILnGem7dKVAJluppVm9drYplWOQzhTbblJD2zWXBVm9djUXQ&#10;xTu6GKVgebWtmrp1NNWMXO4cwlrPbQSvcjDPhtYZ21CjUqcX0M66vxkJO0UkttVbV2Ok5up1BK9y&#10;UuvVI+Cb24yk7ikpwQ4mR8hrUSPeEe9Qw0V42Zn4/GYk5YO9/MWphnslUc9wkyN2lTR4Euitx9Zd&#10;yW2HRrY66y7hoMjwxTqYGRGvXKDl3GdfxGObRg7hqFrh4b/rUebHyiTkPRm9UR8IQstYKQ+9Or2w&#10;PqWzDiy52NR9tnrrnoR0Ye8caEauskwz6dKhR8EX6+xuBq5eOYVm92xM5NBz6USJW6Uog+f/hx5H&#10;oJY/nsGu1By3bnqEA+jbm22DqDPe6xm1yjcbOtmaxu58Ll4IF9ehdvDfKN/ufbSH3r4tlhMZka51&#10;kT0fcWtk3flw/kS0hjOP3RuwZzgo12L1NvRItrbe6xHpWjE9FLGxehvep86OrLF1b8AumstJLH88&#10;Yl039jZOZzNklSMxtvfO0KYeW1Krs7GqCDrresK0/eHnH//9f/zb33//13/5+cef/8Q//lD/+uUf&#10;v33I+NcPP//27z99e/tWv/jrX/7+wz9++vbLX3777e//8fuv/41Dov/79eN/f/uGOk2i9dHMf6aM&#10;WV15iZRZ83TlS6SM7+nK10gZX9KVb5EyPqUrr5Ey73pX3iJlXt2uvEfKvIld+R4p80J25SNSrmiJ&#10;rs3PEcYUZBnKKgpi9J7hrCIUhnqGtKrgNdQzrFXkwVDP0FZBAUM9w1vFBgz1DHFF2w/1DHPFww/1&#10;DHVFx3d1fk5QV1T5UM9QV4z5UM9QV2T2UM9QV/T0UM9QV4TzUM9QVxTyUM9QV6TwUM9QVzTvUM9Q&#10;V7ztUM9QV0RsV+fnBHXFrA71DHXFsA71DHVFmQ71DHVFZg71DHXFTg71DHVFNw71DHXFHw71DHVF&#10;CA71DHXF8A31DHXF9HV1fk5QVxzcUM9QV6TaUM9QVyzZUM9QV2zZUM9QV7VbhnqGuirGMtQz1BVB&#10;NdQz1BXjNNQz1BUXNNQz1BW509X5OUFdkTxDPUNd0S9DPUNd8SlDPUNdESRDPUNdMR5DPUNdle0Y&#10;6hnqqg7HUM9QV9zEUM9QV6zBUM9QVzRAV+fnBHVFBwz1DHV1UD/UM9TVyftQz1BXJ/BDPUNdnakP&#10;9Qx1ddw91DPU1bn3UM9QVwfSQz1DXZ1MD/UMdXVk3NX5OUFdHQIP9Qx1daw71DPU1UHtUM9QV0e2&#10;Qz1DXR2mDvUMdXWsOtQz1FVu/1DPUFcHn0M9Q12dSA71DHV1xtjV+TlBXeXHD/UMdZXwPtQz1FUG&#10;+1DPUFcp6UM9Q13lmA/1DHWVND7UM9TV9UhDPUNdpXUP9Qx1dYXRUM9QV4nXXZ2fE9TVNUNDPUNd&#10;pUYP9Qx1les81DPUVfLyUM9QV9nIQz1DXaUXD/UMdZUvPNQz1FUC8FDPUFcZvUM9Q90jRbfrlyDB&#10;3SPpdjaQIe+RRjsbyLD3yIydDWToeyS7zgYy/D3yV2cDGQIfKamzgQyDjyzT2UCGwkfi6Gwgw+Ej&#10;F3Q2ECLxRFjEjIW4wErhjKB8Ii0QZA2IGyRAPmxAHCEB3mED4gorHzIbgjjDSnHMGhB3WFmLWQPi&#10;ECsRMWtAXGLlFkYNKIlR6YJZA4pEeI2sAfkcV1Zf1oAiEW4ja0CRCLuRNaBIhN/IGlAkwnBkDSgS&#10;4TiyBhSJsBxZA4pEeI6oASU2KuUsa0CRCNeRNaBIhO3IGlAkwndkDSgSYTyyBhSJcB5ZA4pEWI+s&#10;AUUivEfWgCIR5iNrQJEI9xE1oGRH5TllDSgS4T+yBhSJMCBZA4pEOJCsAUUiLEjWgCIRHiRrQJEI&#10;E5I1oEiEC8kaUCTChmQNKBLhQ6IGlAAhcixsQJEIJ5JZoEiEFckaUCTCi2QNKBJhRrIGFIlwI1kD&#10;ikTYkawBRSL8SNaAIhGGJGtAkQhHEjWgpAg1usMGFInwJJkFikSYkqwBRSJcSdaAIhG2JGtAkQhf&#10;kjWgSIQxyRpQJMKZZA0oEmFNsgYUifAmUQNKlFCxK2xAkQh3klmgSIQ9yRpQJMKfZA0oEmFQsgYU&#10;iXAoWQOKRFiUrAFFIjxK1oAiESYla0CRCJcSNaDkCbcIhw0oEuFTMgsUiTAqWQOKRDiVrAFFIqxK&#10;1oAiEV4la0CRCLOSNaBIhFvJGlAkwq5kDSgS4VeiBpRQoThI2IAiEY4ls0CRCMuSNaBIhGfJGlAk&#10;wrRkDSgS4VqyBhSJsC1ZA4pE+JasAUUijEvWgCIRziVpgMI0k6MpQdaAIJH6UGEDgkTuiw4bECRy&#10;v3XYgCCR6uNhA4JEcqHCBgSJF6qHZk9BkEgtq7ABQeKFap2ZBYJE8uizBpRj4Yr5sAFFYsixUEZW&#10;3oWQY6F+pDYQIlGTQy4hx8IlKGpBiERNELmEHAv1qtSCEImaJHIJORZuSFMLQiQqx0Kp/wyJp1SR&#10;kGOhMp8MIeRYLqd0kZBjuZwSRkKO5XJKGQk5Fqp+6ByEPvGUNhJyLJdT4kjIsVxOqSMhx0L1VZmD&#10;kGPhtnNtIPw6awLJJeRYLppCUoLow6JJJBQsCBtQnxhyLBdNJClBNgT1iSHHQpq0Psbw66zpJBRx&#10;zoagHMsl5FgoGSRDCDmWiyaVlCB6CppWwiVSYQO6Tgw5loumlpQgG4L6xJBjuWh6SQkyCxSJIcfC&#10;TQSKgxCJyrFcQo7lomkmJYjmQBNNKLITNqDrxJBj4eIbmcSQY+EGR20gRKImnFxCjoUqnmpBiERN&#10;OqEEWvgUFIkhx3JRjqUEEZA09eQSciwXTT4pQWaBIjHkWC6agFKCzAJFYsixUBxOgBRyLNR41QZC&#10;JGoiCndUhHOgSAw5Foq2yxBCjoXKs9pA6BM1IeUScizcSaQWhF9nTUq5hBzLRdNSShBBWRNTLiHH&#10;QnVKnYMQiZqccgk5loump5QgmgPlWC4hx3LRFJUSZBbo3jnkWC6aplKCzAL9OoccC8WsBAchx0Jp&#10;Z20g3LFougrVTMM50HViyLFcNGWlBNFTUI6F23fDBtQnhhwLFxTKUwg5loumrpQgmwNFYsixUDNa&#10;hxD6RE1g4bKKcAjqE0OOhctadAjh11nTWKiGFw2BC3anBSVIHuO17pzr+QslyBoQJHIPctiAfJ2v&#10;IcdCQVEdQrZOpLyiNpAh8VoXss1JzJB4rdvSZgOZT7zWBWizgQyJ17oJbTYQIlE5Fi5ezXBQN48N&#10;C0KOhduHtYEQicqxXMM8lqtyLCWIXiblWCj/HzagSAw5Fm430EkMkagcC+XUwyEoEsM8FspFyhBC&#10;juWqHEsJoseoHMs15FiuyrGUILNAfWLIsXC5uU5iiETlWK5hHgtFgNWCEInKsVxDjuWqHEsJoqeg&#10;HMs15FiuyrGUILNAfWLIsVAhVp5CyLFQYVYbCH3iqVRXyLFQ0VUtCL/Op3JdIcdyVY6lBNljVJ8Y&#10;cizcviRzEHIsV+VYShANQTkWaoOHDSgSQ46FKuY6ByESlWPhXoZwCIrEkGO5KsdSguwp6Dox5Fiu&#10;yrGUILJAORburgwb0HViyLFwjbrgIORYrlrOqwTZHCgSQ47lqhxLCTILFIkhx8LNIjqJIRKVY7mG&#10;HMtVS3uVIJoD5ViuIcfC/VUyByHHwmWj2kDoE7XE1zXkWK7KsZQgm0RdJ4Ycy1U5lhJkFigSwzyW&#10;q3IsJcgs0K9zyLFclWMpQWSBcizXMI+FexgEiSHHclWOpQTZENQnhhzLVTmWEmQWqE8MOZarciwl&#10;yCzQr3PIsVyVYylBZIFyLFw0EzagPjHkWLi1QZAYcixX5VhKkM2BIjHkWLhAS4cQIlE5Fm7tCYeg&#10;PjHkWK5aFKwE2SSqTww5lqtyLCWILNDSYNx2GDagSAw5lqtyLCXIhqBIDDkWrkUVJIZ5LFflWEqQ&#10;DUGRGHIsXIGtQwiRqBzLNeRYuEx4WlCCZA5uyrGUIGtAkHgLOZYblMo4Wy9BZoEgkdtkwgYEiVzG&#10;FDYgX2duIQ0bECTewjwW7kDTScyQyMW12kD2debCYmkg5FhuyrGUIMKBciy3MI+FW9N0CCESlWPh&#10;vtBwCIrEkGO5aR5LCbJJVCSGtcJuyrGUILNAkRhyLDflWEoQWaAcyy3kWG7KsZQgs0CRGHIs3G0o&#10;UA45lptyLCXIhqA+MeRYbsqxlCCzQH1iyLFwdbhOYugTlWPhgtFsCMqxcOF02IB+nUOOhTvnZA5C&#10;joW7BrWB0Ccqx3ILOZabciwliICkHMst5Fi47lvnIPSJmsfCda7ZEJRj4dbUsAHZO3PHaNiAIjHk&#10;WG6ax1KC6DEqx3IL81huyrGUILNAfWLIsdyUYylBZoEiMeRYbsqxlCCyQDmWW8ix3DSPpQSZBYrE&#10;kGPhxnN5nUOO5aZ5LCXIhqDrxJBjuWkeSwkyC3SdGNYKuynHUoLMAv06hxzLTTmWEkQWKMdyCzmW&#10;m3IsJcgsUCSGHAuX8wqUQ46FW+S1gdAnKsdyCzmWm+axlCCbRPWJIcdy0ytVShBZoBzLLeRYbsqx&#10;lCCzQH1iyLHclGMpQWaBIjHkWG7KsZQgs0C/ziHHclOOpQSZBYrEkGPh9mt5G0OO5aYcSwmiIWge&#10;yy3kWG7KsZQgs0B9Ysix3PTClRJkFqhPDPNYbsqxlCCzQL/OIcdyU46lBJkFisSQY7kpx1KCyALl&#10;WG4hx3LTPJYSZBYoEkOO5aaXsJQgs0CRGHIsN+VYSpBZoEgMOZabciwlyCxQJIYcy6ocSwkSC1bl&#10;WEqQNSBf5zXkWFblWEqQWSBf5zXkWFbNYylBZoF8ndeQY1k1j6UEmQXydV7DWmGrciwliCxQjmUN&#10;OZZVOZYSZBYoEkOOZVWOpQSZBYrEkGNZNY+lBJkFisSQY1k1j6UEmQWKxJBjWbVWWAkiC5RjWUOO&#10;ZVWOpQSZBYrEkGNZNY+lBJkFisSQY1mVYylBZoEiMeRYVuVYSpBZoEgMOZZVOZYSRBYox7KGHMuq&#10;HEsJMgsUiSHHsirHUoLMAkViWCtsVY6lBJkFisSQY1mVYylBZoEiMcxjWZVjKUFkgXIsa8ixrJrH&#10;UoLMAkViyLGsyrGUILNAkRhyLKtyLCXILFAkhhzLqhxLCTILFIkhx7Iqx1KCyALlWNaQY1mVYylB&#10;ZoEiMeRYVuVYSpBZoEgMOZZV81hKkFmgSAw5llXzWEqQWaBIDDmWVfNYShBZoBzLGnIsq3IsJcgs&#10;UCSGHMuqeSwlyCxQJIYcy6ocSwkyCxSJIceyKsdSgswCRWLIsazKsZQgskA5ljXkWFblWEqQWaBI&#10;DDmWVTmWEmQWKBJDjmVVjqUEmQWKxJBjWZVjKUFmgSIx5FhW5VhKEFmgHMsaciyrciwlyCxQJIYc&#10;y6p5LCXILFAkhhzLqnksJcgsUCSGHMuqtcJKkFmgSAw5llVrhZUgskA5ljXkWFblWEqQWaBIDDmW&#10;VfNYSpBZoEgMOZZV81hKkFmgSAw5lhVKZWRQlCCzQJEYciyr5rGUILFgU46lBFkDEp+4hRzLBqUy&#10;JrEEmQXC9m0hx7JprbASZBYI27eFHMumtcJKkFkgSNxCjmXTPJYSZBYI27eFHMumHEsJIguUY9lC&#10;jmXTPJYSZBYoEkOOZdM8lhJkFigSQ45l0zyWEmQWKBJDjmXTPJYSZBYoEkOOZVOOpQSRBcqxbCHH&#10;smkeSwkyCxSJIceyaR5LCTILFIkhx7JprbASZBYoEkOOZdNaYSXILFAkhhzLphxLCSILlGPZQo5l&#10;g1KZX+eQY9mUYylBNgRZJ24hx7Ipx1KCzAJZJ24hx7Ipx1KCzAJZJ24hx7Ipx1KCyALlWLaQY9mU&#10;YylBZoEiMeRYNuVYSpBZoEgMOZZNOZYSZBYoEkOOZVOOpQSZBYrEkGPZlGMpQWSBcixbyLFsyrGU&#10;ILNAkRhyLJtyLCXILFAkhhzLphxLCTILFIkhx7Ipx1KCzAJFYsixbMqxlCCyQDmWLeRYNuVYSpBZ&#10;oEgMOZZNOZYSZBYoEkOOZVOOpQSZBYrEkGPZlGMpQWaBIjHkWDblWEoQWaAcyxZyLJtyLCXILFAk&#10;hhzLphxLCTILFIkhx7Ipx1KCzAJFYsixbMqxlCCzQJEYciybciwliCxQjmULOZZNOZYSZBYoEkOO&#10;ZVOOpQSZBYrEkGPZlGMpQWaBIjHkWDblWEqQWaBIDDmWTTmWEkQWKMeyhRzLphxLCTILFIkhx7Ip&#10;x1KCzAJFYsixbMqxlCCzQJEYciybciwlyCxQJIYcy6YcSwkSC3blWEqQNSAcyx5yLLtyLCXILJDz&#10;xD3kWHblWEqQWSDniXvIsezKsZQgs0DOE/eQY9mVYylBZoGcJ+4hx7Irx1KCyALlWPaQY9mVYylB&#10;ZoEiMeRYduVYSpBZoEgMOZZdOZYSZBYoEkOOZVeOpQSZBYrEkGPZlWMpQWSBcix7yLHsyrGUILNA&#10;kRhyLLtyLCXILFAkhhzLrhxLCTILFIkhx7Irx1KCzAJFYsix7MqxlCCyQDmWPeRYduVYSpBZoEgM&#10;OZZda4WVILNAkRhyLLvWCitBZoEiMeRYdq0VVoLMAkViyLHsyrGUILJAOZY95Fh2KJXB9pUgs0CR&#10;GHIsu9YKK0FmgSIx5Fh2KBWZgxCJyrHsIceyQ6mIBSESlWPZQ45lV46lBNFTUI5lDzmWHUplzkHI&#10;sezKsZQgG4LsnfeQY9mVYylBZoEiMeRYduVYSpBZoEgMOZZdOZYSRBYox7KHHMuuHEsJMgsUiSHH&#10;sivHUoLMAkViyLHsyrGUILNAkRhyLLtyLCXILFAkhhzLrhxLCSILlGPZQ45lV46lBJkFisSQY9mV&#10;YylBZoEiMeRYduVYSpBZoEgMOZZdOZYSZBYoEkOOZVeOpQSRBcqx7CHHsivHUoLMAkViyLHsyrGU&#10;ILNAkRhyLLtyLCXILFAkhhzLrhxLCTILFIkhx7Irx1KCyALlWPaQY9mVYylBZoEiMeRYduVYSpBZ&#10;oEgMOZZdOZYSZBYoEkOOZVeOpQSZBYrEkGPZlWMpQWLBXTmWEmQNCMdyDzmWu3IsJcgskL3zPeRY&#10;7sqxlCCzQPbO95BjuSvHUoLMAjnFuYccy105lhJkFsgpzj3kWO7KsZQgskA5lnvIsdyVYylBZoEi&#10;MeRY7sqxlCCzQJEYcix35VhKkFmgSAw5lrtyLCXILFAkhhzLXTmWEkQWKMdyDzmWu3IsJcgsUCSG&#10;HMtdOZYSZBYoEkOO5a4cSwkyCxSJIcdyV46lBJkFisSQY7krx1KCyALlWO4hx3JXjqUEmQWKxJBj&#10;uSvHUoLMAkViyLHclWMpQWaBIjHkWO7KsZQgs0CRGHIsd+VYShBZoBzLPeRY7sqxlCCzQJEYcix3&#10;5VhKkFmgSAw5lrtyLCXILFAkhhzLXTmWEmQWKBJDjuWuHEsJIguUY7mHHMtdOZYSZBYoEkOO5Q6l&#10;MlieEmQWKBJDjuUOpSIWhEhUjuUecix3KBWxIESiciz3kGO5K8dSgugpKMdyDzmWO5TKnIOQY7kr&#10;x1KCbAiKxJBjuSvHUoLMAkViyLHclWMpQWaBIjHkWO7KsZQgskA5lnvIsdyVYylBZoEiMeRY7sqx&#10;lCCzQJEYcix35VhKkFmgSAw5lrtyLCXILFAkhhzLXTmWEkQWKMdyDzmWu3IsJcgsUCSGHMtdOZYS&#10;ZBYoEkOO5a4cSwkyCxSJIcdyV46lBJkFisSQY7krx1KCyALlWO4hx3JXjqUEmQWKxJBjuSvHUoLM&#10;AkViyLHclWMpQWaBIjHkWO7KsZQgs0CRGHIsd+VYSpBYcCjHUoKsAeFYjpBjOZRjKUFmgexYjpBj&#10;OZRjKUFmgexYjpBjOZRjKUFmgeydj5BjOZRjKUFmgeydj5BjOZRjKUFkgXIsR8ixHMqxlCCzQJEY&#10;ciyHciwlyCxQJIYcy6EcSwkyCxSJIcdyKMdSgswCRWLIsRzKsZQgskA5liPkWA7lWEqQWaBIDDmW&#10;QzmWEmQWKBJDjuVQjqUEmQWKxJBjOZRjKUFmgSIx5FgO5VhKEFmgHMsRciyHciwlyCxQJIYcy6Ec&#10;SwkyCxSJIcdyKMdSgswCRWLIsRzKsZQgs0CRGHIsh3IsJYgsUI7lCDmWQzmWEmQWKBJDjuVQjqUE&#10;mQWKxJBjOZRjKUFmgSIx5FgO5VhKkFmgSAw5lkM5lhJEFijHcoQcy6EcSwkyCxSJIcdyKMdSgswC&#10;RWLIsRzKsZQgs0CRGHIsh3IsJcgsUCSGHMuhHEsJIguUYzlCjuVQjqUEmQWKxJBjOaBUBstTgswC&#10;RWLIsRxQKmJBiETlWI6QYzmgVMSCEInKsRwhx3Iox1KC6Ckox3KEHMsBpTLnIORYDuVYSpANQZEY&#10;ciyHciwlyCxQJIYcy6EcSwkyCxSJIcdyKMdSgsgC5ViOkGM5lGMpQWaBIjHkWA7lWEqQWaBIDDmW&#10;QzmWEmQWKBJDjuVQjqUEmQWKxJBjOZRjKUFkgXIsR8ixHMqxlCCzQJEYciyHciwlyCxQJIYcy6Ec&#10;SwkyCxSJIcdyKMdSgswCRWLIsRzKsZQgsWB5U5LlIQmbEJqFJjI0oiBwfEhCK2S5SBMZIlEQSD4k&#10;oRWyZKSJDJUoCCwfktAK2cDQRIZMFASaD0lohWxiaCJFpxIvy1vIvKBwQmfIvdDECZ0h+0ITJ3SG&#10;/AtNnNAZMjA0cUJnyMHQxAmdIQtDEyd0hjwMTZzQGTIxNHFCZ8jFLG9Kxjwk2TuidAxNpL5TCRma&#10;yHbaKJzQGXIyNHFCZ8jK0MQJnSEvQxMndIbMDE2c0BlyMzRxQmfIztDECZ0hP7O8KUHzkGToVIqG&#10;JlJ0KklDEyk6YWXG/p0m0i+7EjU0kZ0FoXBCZ8jV0MQJnSFbQxMndIZ8DU2c0BkyNjRxQmfI2Sxv&#10;Sto8JBk6lbahiRSdStzQRIpOmBpBZ8jd0OfJd4bsDU2c0BnyNzRxQmfI4NDECZ0hh0MTJ3SGLA5N&#10;nNAZ8jjLmxI5D0mGTqVyaCJFp5I5NJGiU8uS0UTqO5XQoYnUd2ppMppId0VK6tBEdpaOwgmdIa9D&#10;Eyd0hswOTZzQGXI7y5uSOw9Jhk6ld2giRacSPDSRolPTaGgiRaeSPDSRolNTaWgiRacSPTSRolOp&#10;HppI9+xK9tBExvagcEJnyPcsb0r4PCQZOpXyoYkUnUr60ESKTqV9aCJFJzyPLA5C5oc+T1/2kPuh&#10;idOXPWR/aOLkO0P+hyZOvjNkgGjihM6QA1relAR6SDJ0Kg1EEyk64X0EFyETRJ+ndWfIBdHECZ0h&#10;G0QTJ3SGfBBNnNAZMkI0cUJnyAnRxAmdIStEEyd0hrzQ8qbE0EOSoVOpIZpI0QkXJOgM2SH6PKEz&#10;5Ido4oTOkCGiiRM6Q46IJk7oDFkimjihM+SJaOKEzpApookTOlOuiPN7wUVJInRy7HpqIkQnZ2On&#10;JsIvOwcYpybCLzu7zFMT4bqTrcCpiXDdyXrt1ES47uSjemoiXHfi+U5NhOtO4HlqIuSKlhNXVJIM&#10;nSeuaEm5ouXEFZUktOKEzpQrWk5cUUlCK07oTLmi5cQVlSS04oTOlCtaTlxRSUIrTuhMuaLlxBWV&#10;JLPixBUtKVe0nLiikoRWnNCZckXLiSsqSWjFCZ0pV7ScuKKShFac0JlyRcuJKypJaMUJnSlXtJy4&#10;opJkVpy4oiXlipYTV1SS0IoTOlOuaDlxRSUJrTihM+WKlhNXVJLQihM6U65oOXFFJQmtOKEz5YqW&#10;E1dUksyKE1e0pFzRcuKKShJacUJnyhUtJ66oJKEVJ3SmXNFy4opKElpxQmfKFS0nrqgkoRUndKZc&#10;0XLiikqSWXHiipaUK1pOXFFJQitO6Ey5ouXEFZUktOKEzpQrWk5cUUlCK07oTLmi5cQVlSS04oTO&#10;lCtaTlxRSTIrTlzRknJFy4krKkloxQmdKVe0nLiikoRWnNCZckXLiSsqSWjFCZ0pV7ScuKKShFac&#10;0JlyRcuJKypJZsWJK1pSrmg5cUUlCa04oTPlipYTV1SS0IoTOlOuaDlxRSUJrTihM+WKlhNXVJLQ&#10;ihM6U65oOXFFJcmsOHFFy+SK/vDzj7/847d/+/vv//ovP//4t19/+f2HP//07c/ffvj9p2+/f/vh&#10;bz99+9u3H/7407c/Vrc///jXn3//08ff1j9/+D8/fbtsNy67Y6x/qn8vl5VD8vrT//mX//3rf/3L&#10;Q+n3H/7x07fldiUz/x2l/BFVgJ9njV9/+effpsaFi7/fj3wvGyExn5zK8++e//3rRw8Xrld6P9+t&#10;v799Rr4//+6XP//l778+BvLV54fuertcPqIBLusVou/5An795S//64//8ct/+fX/DRtXbPyIXkXv&#10;tr0XaGKm3k1al239CI3i19ROfjT79WtCZT8+0xfsvX6dLY2+vtvzjRp/H+4L3Qv/+3hGH5PBbdsf&#10;Aa38ei3q8v0RfvwajY+FI7/mEpjPM1ej56H7naYJbnx3BDTNmB5e5HPMhYMPdoZfh2Nmuj8OLJru&#10;V9Pb+jyF/d5s3+6cKjwReN0w/PkyGWM+eJCfut95zuv6OajrdXtfxH8a9k/RNZ/sf4LP7bZdP3F2&#10;4dE+WYsvfD5R/gG97XZ9FmW8rBcW9E+N5989//v59+vyEelaf3/5/KI//+6fW0dltbo+pjg7QMXE&#10;PsmML+PmQN+7pI4WDuOpBgYHgqnrs3ywuxeM/7ia9TmlVLhYPlhXfrvfvlbHL5/lAdw/OBxUKYg+&#10;3gzKBayfr9X5t7zgX0Y9dcuJvu52328fx1zM73a8E+6f46FwysfhKNBd+d94XfGDzzsF39+pp/N8&#10;3W/lO9w+gofRxQU9YP/sGDprq+yc94cHsOdTgKrCsM9f/1NH8QTJB5iIVn6Gu9Enfu+5knj+3fO/&#10;z7+/EXHefcZzfM+/m+P81Nqeaf70wgfi8XX8Gtl63T5n/MaMy5zyLD+o0bKx1Zl8+Szhvej5aW95&#10;QGma65w/DhMva8FTppyrjj64TH6NJ3p+bOYon2P/GO2ykHn+fF22y9f9Ks+/e/73+fcXennaCLg+&#10;P7jPv5u9PbXw3R/8+2Xdbh/nsJ9zytnC8yo5fs2czpGxlXimUfBrvvLP5zj7mj89e+Y29s+ed+ZU&#10;mmbSPoe/Lx9X9H4Zxufwc8qZ/q9N++unuRy8b8+Z5ULk9w/DZ9PM43OJflm51fZ9A9t+zTg/lilf&#10;v7Z8AuwHTT+f0XeavmLNp2F83YaHZLH1sPX91cW9fG0FX4/5UlP42fRT92tQB7/+NIwXeD6M68I0&#10;PL0C16u+G3Ya8xNpH0/4uvDden5Eu9bz757/ff79BcfxObPM1HMN/vy77+LoWq/GOyPM4zoB5XrF&#10;jPe1Ob/G3T2+i58DvzLln09kwyt8/938fs8sjD5OrEH/U/er6dv+THetX7OgGD7+un5Gn7dfn+b0&#10;+z2v6zNSpOl+9bzev7493zEMr//5hai39umtZ1/PWX8+HXzQp5bzNOsz8D3MPNudvT174Q6lj5Nv&#10;Hhfr1Onjr4g+P8jckiOfgCtvxccuioU2w3zA2JxTxvT55aO0+3uO/Nec8n58AgXn834Y33593T7X&#10;Eax0viJVXr+bDPJ5qRlbJXYY8+tyxcl+rt0pc/UeZvDVM4uqz6URX6kv2tzomRF/JGnS81P3q+mO&#10;4O/8mh3O54x9/tqc7Qsf4Kc/wh+/n8999cxS7HM7851fE/z2+UX9nBKv50s928+e+XL8f9LOBTly&#10;Hde2U+q0XbbP/Cf21iawIYKi0tJ90RXhziNKJEH8f+ys7gNogzbBZNHS1sfSO+ptn9XNmT9kB/vT&#10;gx/PNhq8El3aj41CBRLUAam9sbBfuM0TWStT1DOfkfcFEyjS5qKWRXOC+WMzemYT3b09E/dC4fS7&#10;KKMdt/kP/9U5n8n9BUjqMGae03lH/5Wc5H90yayT+pHd3tgvqee+v01yYVU/qOrxBXNwWMY+4CTo&#10;mb8vw6s0sTpISsR/Mj0DdXBI/BkNkBkfmZfJY+uaJ2ibi3q3VNCXQwOLrJxPHue/MR7V8iB82Qh2&#10;NHnYDqQ0tHKKI0YL2LhYUihVxjGsiIhKedf/Mbq0b9GBJ+wT9V+5VuyjgtfZkoJxlSmBAhFqb02L&#10;y73YshS7+0RD5+qDT+DX6Vz5F2CURgSWdpWfmwAkP4JWyaZ8IId+YU/leaD0pptvsD03Y8H0Bjsa&#10;OV0a5h2s15Y9YVUQP037LwRopYkfpr0xJBHvi4PN+swPrCp5XMBm0NXj/DfHY2982HXy9d+npPn7&#10;8T/oMolWX2KBVlb83b43z4L1YMbxhWhaiB/PJEZAnM/2MZpbPYb5VW7g3yL1i4IU29dfsKBQKI2P&#10;xPAR5skbvmhNvhhUXxyA2SXQ/C349132X3UScKxUt3n3KxqnHzNjmFrW40yU63RmO1+wonSDc45D&#10;RMa59Lne4I500kx++/j6+UAtz5O9xJ1/NJmw6o6XRg7Mt7gg940lJHreZ/X3eIsL/1A17EXULJGh&#10;U3DBIP/JmgCWjTgaVsfx+AsPUJoXWArTPeodF659zT+fLzhYIpuQw2bNNVx+cCeYlUoGrjjv/ebJ&#10;Y1r8ZMXMBzR13ITicden9gMftyYlt3Eh3LG4jgAxJXgr3BwM7gsLo7ubwUP5E+Mp+kSEtwxSbsOT&#10;/zmezhTdJ+q/YlrY6meJApzpr6a7/eJRMKDxS66s8/+DJ79l9idB0ey8/9CeWGaIAkkgn2XfX/8V&#10;u0UzUn14vopo6x+GkxrIGwcjh1leeeTtkQTV0bb9ymlnl+jJuf3fN1vwos5KAJpUeTCk+t3nnPSO&#10;1OVysdtTgIPelm42ixtEGsvMvcThS0OFhYZT86QzbYEMnpRFKQpYlJrJPXyeFiXRvP4IfdybFveG&#10;g10bXQqaL+dXnV4REAaROfk/eZT2PgsTf5IO4C2E0MEYDz1sBxw0ACIweSbULEW9Vq0DaBXUpYw0&#10;/MTUwcTxu8zoCftE/VeuFUetTbRD5te0L252Ne85SVjuZC/H4EMJ+gOZm3/IiR1J154Wzu+ulAhI&#10;C596+sO7XhSugtAHb6HCD6htM/oLvTyUxfowLM849sXIDmR8eijlAWRCRlOCSSPsHZClv/tsv3AY&#10;dRXpBxIzfqJzyUc8aQuXUqNP9Ebs4BnMlBDcPezK5sB7sYNbBRaf21XYrau/sNpS2yBluOO0Zi4k&#10;VpglxA5C/4EFwm3KMmfy1RUY6LzA0k85+r6oDySl9QesvTCLbiEGvMV3jH18obl00walxZcifHzB&#10;iLsFMpDK08rI3vOIfl5BfT+IUVsg+Hfy1cJHIbq1zPPTq3PtE10jxj+AZbxTiKz8aO8R4xuNw1Lp&#10;E/LDmzEd/Tenbf/GJ7rKqyHGN6PtNPyUpLQWuqy5UVSACu/Qp+08xba7s0jUWhQGAwzdyoD85rG5&#10;OHGX71jyLcRAy/myzMLeyEtZ6sPgWHGM86JmWMBNgFro3Dd2Cyqb8X7Ku9J8s+0IzkBGB7Y0kPUF&#10;Jd6eFoeJpYEUjg5G2OM/AxlNXiCdTv4SnZbdXmrvSvewdxWL8qcSIg98tABN6uGFLOL8wLpFTuRG&#10;Pcx/Pfzft2Mkn1/s8735jG9YPbkHJ/pUENWn569eU9YHRbIKfo938cN9VJnB1VbIO8C1knyPN+Te&#10;iUOr2TY08UHbAuyknAdy7kTxQVOZX3t+8Ra8OrtEQ+Zxzil5Fkh2iyw+6JwoP15AR064hgsvPCfl&#10;fz2AZ7LBv6popmFLwNcnt+DKZs8vNAd4Vb6LBOikga8B5SlFxMHVjpnxltW60aDB57vEAcZw1Z73&#10;rDh0I0oeoyB6YURHQuodM+PxMQMDWRUgvz8zng771g6Srk+DOxJ2cRgokkswk2saEZx+PHyxt2fG&#10;R/Yy6/xklvAhHTPjUy1o0yi4S8bXL2d18EfUvAfn/Iuu7lV/caZxUsfMsNPSQE4cH+z7JBck9vwF&#10;bhf13sAw3BY4sfNdqKSra0Ra+XSCk8hJtpQ5FgZlmEvi0JjuzG3Y3NcRHOoFWlSyxhf2YNdPX7Dc&#10;8nZ/nXQygrjUM3lhyMhwo96i5xfemJLbQFYKKThSm4Ibfzt4IMcZBNgff1QSzRemwJEV+veefxBu&#10;dZBYNl3mkKMKqy6VD5W9MxqkxOGzfKZqkjwiJTfPmYyMoMhjz4pI1WOrk8dj3IvHwhCN98Ws7NHf&#10;UpDZ4KtpScSIvsvfIJfPwuK+UZLLT6vUjgdUhSbkC0RxwaFq94NkXsUHByeR5bWgwTd2OYvJxxzW&#10;A+4Juyyr+OsX5a8f5Dd+f4uyjTMXpob1nTPLk/UA2gpPm2/jnl5cWVSQcIts7hlqzrsD6pyVw1lv&#10;q1HNA2jjtJCxMOBFDuASusAjq2wuP1aeWqMqPLvFAd84H7acRNZtrfoUqyFbYH7MQXYEJJBzpLiC&#10;56VZ9bmsmyT3+iJL19YZin5GTOA/Hue/Nf7fv8pbrsy8N+PRdbJiBd6OY8Yn4e/6r78PfpsfNvh5&#10;XN+N38Id4biAvOALCRDwK2t9c6TyQNoGZYGPsEUpNdYQdohIINqm1QaNCXa45BjP9DMKwaD4LB/B&#10;yc/z+uZgi11tSBcK8boxlp5xBVTyEiykZiwk8I2Cmz0oFDGQ32eWO9+/P/8r+/khJyQ88FlRmDOT&#10;/Xl98i8ZzplF/3yw5RJLD7k/NqgPEp9n+imK4WAvgLg580YsEbCoPV9LPON4YjWhh28bhURTj1oF&#10;j/PfGj+tUda1+a3HbWkHiYrD1ECD0/bj+sH3VeJjt7N/Lvz84KQ5XB32Tf2FMBqUGpIJFFy1CPDI&#10;RsMXXHlR3QnHfZkTHe6f08zeu2GkLApHcBGmfyQCwBjwJXuNOP3CWpv43R6mXHJWMbWT8wlxTJaS&#10;QX5WGX8Rq7Uz7LRw5p92tp2ZwUeEdKPoYns6Jw8HNAy50eYvQsRpEiQ5Ery+f5pCE1sdh8OmKAQ7&#10;txg7dnYGM4/HaJQVHcVZHjzl5p7BhNLq4BCLfgQLriQavFeYKH3PnJUlDt4qtOb7e+YC8UrfOXvO&#10;XmC39MCB4ETydTAzJ8QykC6XjzkMy8Z+sgsGY7C5LOxDqBU62YSR6/gvTNxkigiM33D7TuP7bEkn&#10;SirLgu6PT2yH8PrVcXHvWMm1T8g+gHY8xt7yaeJXnvrL/m1bkAeDipFQoTamm+Q4MTBrDDT8GV3U&#10;IxNFsPk2zpOr07z0aGEoFQEh2Q5EvHIDEVf4zjI9iqYocXIgx+fgvwFZ1K1iegyHHSW6edhbF9VR&#10;WcLZ45LJd6/WhlOL+o4Eh7Dl5KLyrLG4dfw5DLaM1yUiTh/m+3kaE3KdxtOyIk9vu543u6dFj/K2&#10;BrmQv39cOHa5e9osgSx+gxzj90fzQS5BhWc/8OYWfL0L/01oYQN+G80pKPiqRi8ed72bT7Lr7DhV&#10;Unb4KwDc1WYw4kjlyr3IpDab8lz+G2v7ZPHOIsCT9HqwNJUSVXIfQiBjam/Wpjdk5I+jGbv5C9C/&#10;WNM1fiQthNbgTex4EjYgd8j6LeWBNXbK4++qzYH1LhmNPMa15beVsWAA9rn6Lx800sk6ktyoPbxO&#10;rO5TrubATKzRCBqYG1JtBlqlRclYJcbtdCTv3XMqiJF8kLf4ysIo1vFtfwQoPYvH7XcGgZhB4A2V&#10;yTCJqAXkUERTDnXuxzniCHvgW+Dd3w9HAjBs+ddnJppOMNcolYbjAdMrHO27vCZAOMOn85o4IGRY&#10;gveSAPEQ2rVEfOaoOTR8/TfOD8sHuZDrJ7KKS3VB8UsR9PmJupsSGw/KwYSPpfVdJsnje7WqilWZ&#10;WZWGGOag3JoBT0yZaDdZT4lgG9lgmngDc7V9or5F9ILjiFhxdWHzMP/N9XHG5mAUYKLlrhBpyoFf&#10;4h3DQunADT8R9l+ucYYIl7SXT1ig3VNMTf7ddlN9i3l6tAm1UoiWthR2oVG5EfSHqqW6yYRvEx3C&#10;3AA3uJlhn6j/ymmHTp6vYlj32BBWTpVWEU7BZa39+Aj7U1weD3Yrz4UZFJjT63Vl1tnlqnSawOSa&#10;Fj3RuTgfSKXXHnO2uwUjrbdjPKKqtP0QuDW9Yaeoqn7eLbzKUQrgNN3115BoOy2i0XSCI1YpSvOH&#10;2b0Fs6rClrNVyZbPFmS8SODqiI93XYpXiAfUtj84Ob76SonY6kjr158NV26iz5ry8RKD/qr/JkZe&#10;bdjD9hAGhhZdGxhy7H7K2nvhl/zI9h49PFjqtFF1Es5Yct0vBQZ927ZVgL3LcAzuigyo6K2iv31/&#10;/VeAiMTg0mk/MViC8EwfhCNKR8RyI1NlxjY5VAyLT7oDPEilRm5XPGLYWMuHsTxtRcmmaUiO1/Lb&#10;uhDxv/8CydHw+v76r9wtmog54/Fq7RZ+bJ/NJ0Gl0LjrKXLNBH88vTctGRU2HDa7RaAd+zkBGVXe&#10;BP/0bPGHWbGlVPK755jC7JC5gXDE5ZX9MXESyvTx4/gpRvB4emu38na5vwHGu2rhpw/DTnz/FYII&#10;pGknT5iAlB1TAQxsPL037Sivy1dR53o+Y+NLZ7odp5LvQk0hnO5NK6ejV0zAvQekibRVhOIQMEYp&#10;srOlGQdvxYPyQOopNF5y+oUR0sBImjhYkx/mCHpfBEr7qtEJeSCoqjqgW7vFhoXD5Yc5vUjG9X6k&#10;wzkeo5K2V6Nb/Dc/5nCHiXNvWiS8MZmK36Wga17UWaORm8lciujKUfbSGUT/Fezi81dUELvdTKvt&#10;5MlvpsXFZB/UYXXd2u0XSVEOjuDDWSwyksKqoE+9PRY1C7eRC0UwgAhl3z7bWTHEGfTfQpkjYSdP&#10;vlQlnzy5J5UjgzY0XX3WNBrL3RTPXx8qZAn0h3QCXQCRh/lvDr/amoftjrBDC/2v0cl7SDcaK8P5&#10;1hHiT32HG+gldr1s8Apfszn+U4SdSayMBh8SeefYGYnOhFi6Lxl0LUc07QWJHd/GHETpryMGaAHw&#10;iJnjozhUfBPpm91oalFX9mI/zWtbmNgUSf7Bk14oxITtcuGHxWkMCUTSGzZv9ca57mwdj6FkwJE6&#10;cnZEvlsdrjKvjrQA3OZ/rQ7Lz0qkkENuw2DPXlWHTO5JKkby3td/FPp1E5lER9z9wcrgvWh1zSDh&#10;MQmAfox19kAS8S73/QVa4YRB7iyfxrOVIh05hYbVhAI2Auv222BK1S70XfZf3vO3GkAMhIYB8+ll&#10;ZlxXaX5zfuS3NtonR5K3vecZb/pc/ZdnBuVr1XD6Hv0jWQbTKykNhMFhNxOE7FCs8iBELg8mspsn&#10;3OfqvzwzXnFHkZXT1+1oVCrUDH8aYuv2CY7nL/T9nBm3zkUxjTEt58Q/iBfWbwkpF4w8jceZUeNJ&#10;mzPOe5z/1vcJjKecRdPMLLRJEFxAAm7it/A99AAVkKAJgR8jvNYjwoiwroIWptS+u0qQ0vHwACY8&#10;EMdR4WCORmoweGeGBF6GP+p4jKAtekESPFCtOVuoxZ9WCnr3IqNsk0M2FgZBjMT4SfWG1jg7v43B&#10;FrHGWwKNd6mk97vKM288fmECcLDm6uIx1QamcjTm8ITdnFnGoN/lTQ61baoxPnLT1sewnwSJYqng&#10;2e1zBr3g3gFO1GQV3c0zqweKORs4oJqv9pj0XO8Z64rwzH7mS1cqWTUk4CTMCUGrbCzWfki2LWV8&#10;YRyYm+Mj+enqP5/FW5AAVV1luHQKP/tjstE8a5+r/0pKproY6WOIkSrZOTJRdkf0wEQ0pI5E4k1p&#10;9/MVkOjRzPOnLTWPTf2xsAaSh3tu727A+cdhXJxxh+8bDQNehCRLmKOJoW3cwhK82C7bILiE3OiH&#10;QWqMs4IUKSE81bAbh7Q71xAMQd+4wO6m/yeWYKE4H2loOPhGGuFQEJr2j7IQVNneHrOakr1YzRV9&#10;XCC2mxl3EYl5ySARj0uwC/cDalI+RqHoWTsfhN3gwPkYv21InHtcjGi+CE3GDqbxKC1qmwKeaS6i&#10;kvLpDm2SWRAr+fZ/r+8LB8UiV5U9X4BU6q3PyOM6xEzD3xQBe6VnIUKhontyoayNqqG2EZIrUrdB&#10;3VNme2Jjn6v/8swz/ROI6J4jFHtcfwYCHqvu3eYx+GwJhWVZdNDn6r88Mzkf6aGTa4IA94JyB1v7&#10;D2smgqAHc6FhUclG5n0iV1XTn3lkW5Y40QIBzO/XAGfNzFxsO/ACZ7QqejiMexiJ+ic5PDDyF/fK&#10;sqlG/1iOITiPma+4TofvG76lGlXDXNHvouNDuhlPfUq0y0rv04s0tKOhm8f57zG+6FUFl6EtAR2P&#10;81+PB4DpAFY8/ggkety73fzAHhL7vgm/waHiJK53g08yY0RKVCAFP9+o2bYcDD2q1ojkiXsh61jw&#10;dzhCohqcjJDUY6LG1lzh+bh49paHV5BwwR8KtzOWkdRnLPM4/53Gp2YOq0ARH9Q0wb3jSL2F2mx8&#10;PKM6Z4/ZlCywiOzYGfw1A30TBd+jhE9UHutZWGMn5RVFzyRK8UeqzcfMJEgU9ZfQuDkzwEHuhlQg&#10;Bhw0cHwaFdJIRUG3MkRmXov33IFehAZvG4M6fPsvQxvqNx4pHW7heOQhInLGwqjTpZlLZ4ik1FVt&#10;GYmTwO8+31FxqZMLuEL+X7xbe2bL1VEVeCDr2p7B6qpYQk5dNUjY7hn3n6JFw+GI2aW67xmceL0k&#10;8ePxKSAPv0MwOimC/IgLaC+0IFlaXm96v1REw+P8N89FqGa7lLQSdJ2ErMf5r8erLsF7QiWr2J/H&#10;+a/Hk12RyIzHFk3M8tnjtpBDGbdsxXojFa9DDqc6hxaQw2JKFbSOlBa7sn4GYBHMioXtpJRXkCv9&#10;HwW+hDXyLRK9zas8zn89Hh9XEgvua66BNAf2OP+t8XLH5fe/hdHvIU24Q6GSWA/u05K1/u4ecihJ&#10;jiEcdbYHaCizhPTio5iYa6oqGlbyFnw3xMPuUzgcQY6m/DQkjuY6YTsesSkLlihDT57CfaCi4Hgb&#10;pL3KRfXeA6a8BR4kTPG5qJooTtrj/NfjQUZHSbAJjnvqPc5/a/xRwIRqeWhaHue/Ho8jyp6lT7hF&#10;WSketzszbAA1+8+9E5gAq2bIgWbqmTHOjE6vtMPqj9EzzN/QqpT19ze2I42JhmaKpEqG//CZvX5l&#10;L3gRCK1YxB8yFq0GhpI7g9FA1G3piBiydGJntO7gX3tMHSBxgXyMm/oiOciwzTOQMZN6HiqScl8T&#10;Hh7nvzke7fp/DtK32k6P256ZSkxS/kdDjeZyBRWpxU9woXepO8p8pIgkHFy5M/S4B2EzUtyorfSn&#10;FW1cYIrq7GQfZVf1uDTYQzAiqZTGvpTFJnT6LvuvhBSaYKX8nrt5iE1Xmu6oG+4gkc5ZCyMnuazD&#10;Plf/5Zlh6LVq9bxsfh4KTwhIG5xkpIfQM9MjFZb0rxQXioEXZ+9z9V85Mw6iahQ/6sP7psgzVv+J&#10;oE0ykSLHqWamug7PvR/j/h9vn3Q1Y5rnRLf3emE66dWaaG0dP9ewI/LLw+tx/uvvU7XpbFL0IQIT&#10;7ymERhjQZu4CJ+HrD4qiiUhpLqRSkkv+x/eRdA63IzbSDTLtd3sytIqsFkuwcmUNzyQGu5LhECeD&#10;2yaAUifT5A224IVGuUDuv9/v0mYoP5cLJXitx/lvQnrUZ8wy0efvcbudoQCT3mf1RlK44RyLhYbz&#10;OBQoWZxKXKGits8h4q/T7vYzw5VwBcW7p7SVj/9ROV96lzq4Nq4m9U6xmngbvKo8+j5X/xWQ4l1m&#10;9qqxavppkpbAzF4YKNjj6jxGXfPbeCgeUDjRIj7td4k0dBKmFpbsAm+qkmaMRwTWaenrx5UecaLw&#10;7Z5piyXPz4AXHUV0qBMG8xD8SjRQmcECbSLf1VeABGF6nScu9rn6r4Q21+BVKxolqXYZgsaNCe6Z&#10;MXNXkMBvLIGO+Pu9PUtVrjxj1PwlWEVFXtWfUfhHjU0DCb4AtUMbEMODrLvXg/76Lk1duVtIxNV2&#10;gBkKNqQ8zn+P8YedC5M52Th9Nr81G8+yjjvVKnScqqF04Z8FpmRCuuFYhNK8xj5X/+WZ5wgfdmZP&#10;ziLwjGKVTjswKrdfGAy7UKdjwRTbQR6+WzAlVzPPEb8rdsQfdqPy38u1MHvRDfv9zlB2yl+xSSOY&#10;g4QI9jAuj50pUyDoS4HITE++h6cch4piBlSI5GeGUX0av5fvfEZ2QS6ddNXSw953NGdUny1Mt3tG&#10;K+MYYmbyXJY8fZRNwlhBAvinlPvUKGT2+6PrPalVV1o5HD5nxgYLv/KxZ93Xlm45ed17+0B0bQKn&#10;uTDlBV1x/+v4Iy41RRoGzP8hScrGuPRp0jPN1Vevf8QpwmE1aQ7GrqSUP8e/8bgquJFFNtTAKOUi&#10;z/R6dfh3jL0wkT8tfhwQ2Ei5fzYWvHHazRZfODT5cgNqZLSAO7MUQQ67OT3qJ4tYH6OfBavnMR12&#10;BiLfoxGSStQvKWdmHU0DI3GTvKD6tBTvtjCFAO1/ZWFXcbXlBHnrX9qtrHc6BY/zX5/4do1/w5SS&#10;pNqZ11aUAKopsSo3rpSatjNw12WxKmejRCkxpZ/fO1yjxisNYzn01Bsr5Nw1ruFFxoocS+IN4VG8&#10;YXj4r+FCKgFysMYHMU9wOY+H4Xs8TTaNJx7X93bMcrwFHgLThpvw7/oouLloslQwEbnMOfHcPvBG&#10;IZsOzqA+f0veEvOiyueniQUtaohyGJwzQ9REln5As++y//KeyRJzvFhl/uGPOXCHwiyHhKnfWBVd&#10;0ne4OC0Wpgzt8l70ufovz4zH2LFQgCW1tUEbD7sFC/9PPZD7Y2KSRmqyM8uX1ufyeXtO4iQ+I6RR&#10;8oAJj/rb9RZRSNMXwb5F/8QC/C+zylAWWcqCNvBeB68b1+9z9V+eWelSuUtUEt0S2oCAjWN2iKK6&#10;9LiDruQtitNB2Iix3scLPOHWgFAoMgPswAsMDR+8KuPXPWPAOhOL0pxsynaTT0/5D4QAOaS+Z6z1&#10;tOpIWyPc3PECawtiyj3D2Eoqdfj2Xwlt3AyVWoH3FGWmzQzFE6KIT0NxqFHL4yNxiEwJFNsttBeM&#10;JCG4omt8FPUr3/I4/zVGIIec74UZ+VPc2uO2O5tzSmiMkr1OjtOcjwv/bPfCiaNXLJxgBbrLdmf7&#10;mbF6nGGmnm7dFwaKHnk0ZDbK/dQQfMrCoePdkQTf5+q/DCksHMt7DMi0i449k6ZoxoeYXg0g0mUJ&#10;FyVnm7W7Plf/5ZnJuTaiIBXkiW6bYpfm5jS8yKTeY2Gs2lkL9zUNRvp2Eel77G3Bo/1KsaaI1IRq&#10;gP69gn9m74BwMfmpu+XynXwbFhGKxU0qR3129iC+L1C/w4hkIjNN9Dy6gfTHTSBK+87d9l32Xz4d&#10;OcWsG8AhFgbybxKIYKfKoNvhTetGtXuUC06pawlTHFf4zfqnMYxLpBF0RhlvM0/yEmUV38CDPav7&#10;Re75G/N6MeeRYHbOENohJLtQ4Sxm8F7fs7mR6cAnsIMZlVnBdiZZa47lc8FEfdkigxHGGqfx+9PE&#10;LfUVURfVr+Cv6UCDrrOzCJ5JvrkKE3QQs3RM45Cv9zAYdchdHEaxYI+D6SqZSvbEWbg0rsNlfuTa&#10;kUCiQuuATt9l/5WQmlO9COAtpSp8+sjTU2f/UESLv6jfmGVzyxPqc/VfnnnK8VN7uMWGwn/hJm5q&#10;jUo0oB0GCldlEBF+zdvWbkIbx6V5KramOiXPxIHbiz4egWzqd7/uWSUffow2c6Et7vdMgotVYMpy&#10;FetoM08FNptMUKq40LxyYQ9z0NQNqlJr0BJ6+FvlYS9rf/8hoCHweWE0467cbt2k8HrAI1tBjJxw&#10;y6dnTxYO2UUuUEpFJCn2rChaLOzeOU/+PeIyvNtZER4Kwqzj0/QMOtctHF5NeNbIoLtNVdRrVq9I&#10;OXMXXZsASpWjsiw1FpuhTcOTujuAhPzsIXtvz7hOquKNxAyopH8aGne8EHbG5P0xTC1zleTfzxu/&#10;bs6MOpdUpSoPkn6WTxNriIPkMTMvj5XCHlTFY7cluTkzXchSOyN0gL91ASelHFU0R9h4OQxl6bvG&#10;BOp8lOeE1qe72qTzSHQA775ngkrucEAvE3zfy2MW5j3PzV8671hkGyEfEixyTtrplbfR4/w3+Szh&#10;ZvvWkJsOpgBZj+uz5VtyxadHkoA1XUT6zvDo1w1sR2VzyYW5B9ObXkb7mfGwprVIrBxKWmZW7DG3&#10;T4pDOiiOmeHOjrIgQI4Kwj6X9+7dIutNFjgmjkoMj/Nfjyc5BsVmnDvtRzRj8AaP898aj1KaJ814&#10;dVV4P56QScGgYoLTma3f183SiYeQ2dFexeP67r0qOc6SAW6SyXCyV9MnToLOYg17Mad0sUjAAOhd&#10;2Kj7mdF3zGfOhdcgHBFAkxX5louYFINw0R+reHKtKNto76pUs7He9tg17IVdqiZOL4jgkd2obnIp&#10;hTVN7eDA4oQClwnQJVmfcyJlfzoyfmRU3py5cSnVV/U9NwaovOb+GDWlqu85lpDfN2fGh5WOcHaP&#10;PFmgDdUZhWiYA7X2mYFR6iwcG+c81n1zZuW+Gpy8/Vo2hZfZxZ34fbLp+HHO+F/BjODr6KYRWbg5&#10;M1F10+4mrXaUeCZuU9mzen5aWSnMLSyBezMrKuwkBcwTTN0GTt3WaWFFyicmeH9M7lh6/tF3uE1r&#10;PL45M9hp4U7W6dK2FY5UxZSwDJcHFLQpEYfsBrThRxS6mJt23tF/JQ/DmyqjRCdFcJnWBsum8LPZ&#10;KUFsMRl1zSz1Pel5VFQ/gTYBJ10fHTNvSlVwt9pMJl1hjdDiYSHvId5umft9l/1X7vkLaDvuhS9f&#10;xsrMw/AzkOOQn5bftpM7uK4CyrHuI4B775yb1YXKHHLvAOdss0GwCz3PVV263bJiln2X/Zf3DD0X&#10;vJA2yzmDr1UMReLa0rcEMxb7Os+K0Hhy/Zt7xqR2yIsqd6DXoQ0CGnnlzwgmdYAEKenDIKSDlqe3&#10;b848ewWIAi0EK03HGIa3c7meF3copnuiAZ45FRncnhnJXsGAjfd6LmhU8c7CaPDtgaGBYTS9FYu/&#10;P/Pk76RsYC0mxw3kygG89bp1uB1GiyGRlg193p959nriy1s0Xs69nIzD07rMDG9x3eCIfD6ZGTln&#10;ByUXD5xco5yACVY3sCwI2GKF38TN9udsTTDpCbewUowGF4Cajnwij/PfGj8FLDmXk8a7pdo5r4H0&#10;jayBKOJoj3UnTudU7bHyeS9g+iavgmwj5yGQyZLeLajvOppMIZc9WoJLUY3h4b+Gi8ZHHr640t/j&#10;taLk+2NFqyfzTWycW60VOxtnBh0cfr5jN9tTINrnQh9UUAR7l5FzOoKicwsHm5MZpBxe0NQCl8u3&#10;PM5/DUfdK5ZSCXVVQjso1+O2O9MF8dgdgcUI5NXN3R7j+W9Z9tIoK4vjiJSfeLNX4JVOOQ50nOAK&#10;mmWl78aTsXKKsi3jG+Qqfs+qPG4LCaV+OwSFfvCxhBraRykMeJORMs7YEZ8+l1eQkAAfXaUAXslJ&#10;u0DiDS6jwCCVE5cJOFV++IHLy2z/sCQK+1FP/6jboFqLiHVRCxxrxajT99FDEwNxAItKOwaexhP6&#10;TMpXxkXEu6ZzOo0/IjYEMw5NwOM6rI1tWF+1KkK0r659yIfsxxvaRSn/te7yhnYvZj7Wi89stVdn&#10;8KKBr5GBWVxSxHZlKXvv3i21ftx4H/SMqYDn948zgILNNZCcp4j3xc6Q1eYa4mhrWG5+jNDq7BLh&#10;7/7iwvpMET5xjf3MKMhODKNTS/KCQx4qXpgL+6Qaal3YFc30ud5QHYasGzjDK6lFt6V1UF3/limd&#10;aIxVEJLbSRbQudS6SR1//5iuFinzjrfvQQxf3PEuTHpRNdvM1Iq9Onm0xwXQuzNPmyKbaXGVt4Wh&#10;lfUmfrgMpnUX3d6dmVyU5FwEPxKrJ2gfn1bN65KDx01uuh8wZSLY/SC2O+MHYTBi1ss5kw1g5SXK&#10;6DoaIIPS4lB6S2XWdZzqv4xhWAymjI2SS1KQnVAkGTg57ACJkDn3jHGCtyH5Rp+r/6qZMf1zU2Rq&#10;rDUnuOKOx3CyxYcPFBw9IF6C7m6K6nP1X54ZF4GdE5vcDir44C9xkEey17FnEsQqeYk9P8lbUNGu&#10;00Y2qTLEYinRjpm5NZACxI4GeDPs+SAxmFym+9DmkCtnl6DNf0vG/pxfSv5UFunVnrFaXONNvE4p&#10;QA9m7u9m5eH0abh+ohC+BhlHM24jZkDLBEllPd2jZ0Sa0ukGRRLZg5X0T+NgqINU58jFCsKfaDTg&#10;KHT3acjEjlP9V2LYnI975Dwde8Y7ZrLRxBHKnh4f+jEtRCSadjMvMhzcqpoTTjvtaCDlcf5rKljH&#10;G5s8brszXDIOralLN+TTYKpSG8P0SHyqnTXSesovCPo5XVEOiqXxH8mRbsJJhRCpqMvCyAWz746L&#10;ybKb/T084nzQ3AOP8GgRp+p7npigKmtXUUk4vHQlGS7709xDm1xXe3S+SK1bLUhSguzk2kkkGasW&#10;G1IVfcJ9rv7L2CEj2dKsLPjjIPmYRQ5FY/gnO0jmx0A7QHIT2tPM2t+S20UuzDEz0FkyOKnac2gD&#10;CY7e/gTaGMAWs0gUmn4sm5oeQ8BLhtUs/0nHpvWW3r6750N3IFk4804naE/qI6rqknQ2aw9Nu+wn&#10;e62fUjJMmHwgOBpV5qiw8kM7NU8I7GC8U9EYr4qT2KlH+e8xOsmH0UfOm0e9WRcFNmlG4ZhQf46Y&#10;51hX32HOJxUoRAZcljObTxFj2flLeOKW2hSyz5ygRLw+u3PdOkFCWSrNlajBUZM9wXx+8CW4ZoAX&#10;j2IwgHoodS/epET/uKKr78ywyh2SCJtJAhKPFTHyKP/1aBK5wuVIdThpre9Pi9V8RzIeo8+ntX57&#10;Wj3pcism9F14PSh2wZZQ71dwvAXkdD6k9j7Qc9ux6x7BjhPgcPB3VIIsgqrzmXEQN6N32He2QEUb&#10;DHvyh1A/WsRb+iDPPG9pY/ShQ/ub1/RB+pTcH8I61bFVzcgf9IErEq453qJuu6s9ZDITucuHusuw&#10;AYokXRhqvEnG2Hh4jz6UcZqfhbKwaYFIgRhKREIM4lE2cp+TgGqawPCOqx6jhpU5AKGhwGGt8i/4&#10;o0qnBspoNVd4e1oTDs7r8Qo6Xng9QDx2r44uywaljQQDAA2WmwwIJSlp5Q+Ie+6YjQgfUfR4B1We&#10;6F3fzxt8gnOmMUi2fSZsvZEDZCcRzo+ZqOg4+SGXdbH3VITIpFLW+bKuXTc42SJBmmg6ykic8Ea9&#10;XJJ1Kjc3HIdGKpJ91BtuQA7HLNuK2fr59F8JP3XpyTmxk9a+AKBjHqX8dB1XMVDynN/w8t2cKqzN&#10;mCI3b+m6ummfZD2jV4+tILKWHmnEmd2cRQZLceA+S/+VWKn09dgnce20Yw0+CkTc/oBMcwVz5gXh&#10;/oQRCrbjmrgHfABXElat3qTNJF9pnyWynaROCJs4dX84gl/jTZhd0NA93kO8Mr17CjwsR4aXAT6m&#10;z6rvAgpKmxRd01aDjO94996sMij9YVQ6TneGoCyKgKAk4BJWx+tbre6h/0yUPk3byQsCUHw9diI1&#10;zqfiYVscUNzJ69Ax9+1zT4etOVJqlH7d9jDcy2NCAplCUZ6eVrmbFqPWrfmYYOn5SazfPk8sOc56&#10;nhRpbCcbeZ2i09tzDld6rJawQdfCVL0SpIDKQ71vk08A0yET3suOk7f2OX0WwSLeOsFv2gqtNGh5&#10;0x4eQMDuzXj7aU4fbRA0WTb2YuPCynI/3vEo//XoSuAhVfRwMnjU9tx0m26gmHSPrkZh5eEXSgBL&#10;0W/7gcwSOcmITwX5tJ/dnK8ZCUdlz/xdkqnduUb3w6b2VFxMUYZcsJo4Xdih3nLyRQLK2axI8Xnd&#10;cxA45mH+m8NpkECdS9CdzDhX6XuY/3o44j5Rjez3TGu5PCXyqsuehT8pSvN2MUg6rEMthsAgSYN/&#10;jIYO41QOzjgtZXscFOom7dLUSQ1GJpTWDfcpqUgfVePP9vBg7/XwHgooCSGOkWTNzISsMyZt1T4S&#10;zAmi6m1SNP8UVXAwqtTuMwwQ5ni1TqqmbU+pamxsihw1pW4nUmCGPpkWT40FB2K5Mw2Q3N0wyS6H&#10;YXf4z0JHTbTus+RXexX7svEq8XcncqlQfZET7akuTk+06wjUfyU5TKJuJ2Im6mYkrH9GqJkzPBNA&#10;TFVybzftJErPu8VMT61XN8gfgrbvbyH7iRM1ke5h/WVzognqZy2B3FyMt8Cxs4Yhh5/R6KHqQrp1&#10;mq87nWgixrM6NalwD7U0UDlTSjbKH61eMmIDP5ZjckYDhELS2lNtdHLMnJVc3L4pTjfqsVo0BH0/&#10;1brfKvNyXcWhkdah3gnzPtXaIR9ee4p2eESQWGqUMEX9L7oGTCHdG3NHJla8SWnUE+5JfF41ZZqT&#10;Pa25TwAhtW6F3pek0gsrtO/sjRWLAplNPDFPFRQAiMiZwytimgsqo+baEag23qP816NHyE/7Ikte&#10;cYH4ukf573b0uR72MocOuwMFd8AP2iaF/49dfOE4S5+HHMgoMO/WxWj6fOfX8VW9V3EoMlEaj/aM&#10;h1Kux7ff/ge1hv+B0EBeuDppFR1ChLtRiPLb/3StUP92P/WAKgl/zJHvrJWNJORybfB4qGYbhIz4&#10;oKU2zi1fL0Q2smp9YrY+S/+Vc+IXTL0NS33p/UjBiusOmWFJYYVsaA0TC4Kmowrklt4z3WOpa2C7&#10;uo2Pm6zn+KzK0Zragy/G9YZYFmqKdHefKPh8Nz6LCtmTXskVRQqPh7QBW8oNFG7J8AkJmZRWb+fs&#10;p096uLKYBzXh0a1Yukf5b5wBxV9OscBEVL7o37hCf0VkfS6ZFoQdTLiXcnoFtbt6oU63aTwAQJKL&#10;t/vZ4QppbJS+BAwpde2qlBIukvep+1W4G42fmIiqbxc8SGTJi7Vu4Qq9Md1CcFy70PaJY8im4QZ5&#10;mYbDGnOqLel+n/0kyBt8QuN/cJtrXo7CzlXEY22qFC7+efDyHfzZEDLEb1GdopMziLmf171uqfbT&#10;jQvt4Uvt7wang7lXLmKfZYEF2n2WSmMvJMO55ncqRsgdka5fffr8zT5T8h5kqaGA07PzAQQFDddi&#10;yerx3oLT3FtonytdiJ5kBikNKTV+GDRtVhuYsJDT10SoU/7HGYaQXDpwSLPJm+FPOOz95g7VuCFP&#10;jJhEMLNrGB73x7K0e31SSKbxvYEYpojIeclq7Jv+H3wtaMvt4cS/JVDGm3/sB55PmHYcCuY7klwf&#10;vNwPrNzybOSdOXJsGO1wgrPkioaYgargHiUniZHdxkMJq+FqNwFQqO2swS/dmT0I4K/9iO/H+UD4&#10;INX7/eiq1Zxel7Wv+/G+kquDaN4JXCoQ+BpW8AFvjZ7+5dHxN7ewIpCZlhKIi+Rox4thZZZ7lt1K&#10;z0neyOWCJZ/6LP1X7mqSASqZ6fh23LusGxE6D5plwDW+beck3wNaHNwLNA75WMdO2C+3ciYAZKQv&#10;SxkUdQcnaDmqZgNjths0i0ri6eEKiOROEbv9IMjkkB8zkPTRzw0RRFOrfIhrrAEY/dZtXAff2+9n&#10;Oyf6T5p9BIWzotswVHKpAXxmxLS+Nt9TIZZ32Gfpv5L7qXlMQhJvb7+UgP5NlLrEPkezgxl5yYi2&#10;+1NlpkU7fRbTRs5G+aSlCT0fT9R5LY3JDJBHe6yFyIjSmuIQ34tjtcJFIsdrSshoR6UQp1pt6JSh&#10;UilrkzDRVUfk2udTYiF77aTvN/YJerLafBXFe3EMIsBUXzymRQ9jBW1aHWCQEqKJbv+50z5R/1XT&#10;UunoD+MQXj4MpqZuyJ0NoGmb9hfnmSMuhIIf5FniGlDoPoE80onm/eCPxyMZT4U0y7QX59r39wYx&#10;CNG70JMEN5ZxCy9gqO50Xm+Z1HCvwnADjBxPbzrMzQ8gcTzkdJ5cZqGupfYlY8L0w8H0qYaVBOq7&#10;X+IFR1dl48AYFhQq0UlwdpglTqAiurEEWw4xcuxUBb1BVbWZ6eEWsn2WNydDUAS2NBbNIZcR8wfF&#10;qp1LltfheQs6ryWhIcP545OoX0O3OR5yNs6EUk7AfboBpPgdx2c5+87P5Wgl0yweGsFqTjoYuKCM&#10;NrbBXu6di5oEpWeDKCvce6YZ9Q9Phs65LHwJ8eIyJ/KlyiWynMsmpQF3M96ZPG5g25mh5HByJVpj&#10;L+hJrZnbChKdvzCw+woS/wjVKbVMqHvGPyF65omiNXQ2SbE8+nC8OHpFB2H3Sbp8UXJzeq5wWaii&#10;It7xKP+NpXGphpOvCDIcngqP6jPlOyzSKbW6MqoRsYr+3a1L18M0+OIs4r+N7RB4vvJR7OZU9zt/&#10;Fo7TWQMXvFcnhZKLRk/u+KL3QsxZ0u8WeqqRe6qmZ8motnAOycA/0Ikn3JWXK8lFt3k80EWIVdkU&#10;Egvu7gndkuiw1klm4lpG6Yp9wpKRNjtc2cFWVfROVIahRN26wUdTBWecU8+mRhvTPmk8QVRozCnC&#10;ufBd7OakgyQh7HxTWNE+q4ZowekJWy/9UWjs4LJxouxHllSfpf8KvFXz1GT0kC8RoTYnBO3mO5B5&#10;mGUGgtJz3FYF9hfYdwuHSKB1+2HunZdqO4FP1QW+uw/+13GIWDO6WUAIA/MBbIk76vI4cRt1pezx&#10;BtDLCX0QjWLJ84KwHBNCgBaBq4enfZo3BFRxcPrWXHhVXhLAOx7lvx6NqR1Hi6vz3BFqd24cm9uV&#10;qPl0z0IDXcvZRPZ55zd4SZXwPyCBqInA1R/7Ib5L8U+8Q6JVOLAv90OUz8nFh70yjd7thxpSZ5vJ&#10;BRaV0UY1imudcjgiQ82fRPYLBBo4gW+//DR9lv4rcV/ND0MBldO359YjYnCsxGd1Ud9CGJgrAUOq&#10;7vJ2ihMMt3MqkSM/i9bXixSIZ7ueNO5Tm/EQCCiVTueGKQeabvFwOyc6PUp9vCl53T6L5p3IR8oP&#10;OebtIViW6iVNrpIj3donejT1BjEnyNhLImm8Z3cPnXqwIOc5wdyyvX55c09vu32iaNlTfRhIxiFk&#10;gxst0pIOl3abE1UuPTjoimkf3donAVBVmgq2sH3c6PNn5Uq32aUk7gZ4tRvNUyErIovM7s2pY4rz&#10;VJ/rzsvQ/Gx+01GLwuG2IFboN3FClKe3Q7P/ClqRDPRqET+93zbpaY5LI8FQCec5MQHVwnlASKlD&#10;AwinfXaOSEWiKkrGO7I13scC1fkvs9VR186+1/5t4kAgZDAMWgVV12GPemO4yL2Qzh9c9rjMQxL8&#10;YbgwlBy1sRmSk0L3NFYSk0KFi7Mkh6BrEjxUYGC8OWJbOV8/n/4rTovSGT4bQFfToYZ4WCO0RM6H&#10;dBNeHyJWY0F4Ph5IWD6LtA64Ysx3LY0Fyf8VW0Fpb2RCGa/apcRDdOchfk8Yst0nMLOnlLsml60o&#10;AukFgXhNqutiYXdCgec+MZaQ1er0IeRUI/PWGRp6VFLl5cMt/vSdvcE/lE7HOIaP9h7+oRtyo1gs&#10;Ce2pMQTS39hO4IIKFPq5kBDhtCJCKg9q9ag9+noZrQ3dwnkEmfP1zoeGBYtWMlYLy7zwHnaIJc6z&#10;Dys2hbnHnLTLSFlPjWgXRwCBI006M7Xcwz+scd/3W1hUc4KZ5vCQcU8apqh6e5Z9Z29wgSNFHY1T&#10;RXsdp8qa/+BFFAHVccvLPzNqVGuyFMIvc8YFrD31MR9Yj8J5XyorPbAC/9QyNeGgbFY7Ac+MCvAx&#10;YMyJCvhAWsnIV49nrVa8qM9JUB/rbjwsFKtDU2P35EW0Bn9Sz/U//FOZ9UnL+H7ZhTwsYqZaELZb&#10;7+YBD+HNwPnyK97Dv+EniTcxljptQ7qKnGtKbN9FKKvzbD575KxUR/AUniwb4TVjENpFJdFDR/2o&#10;1XrfKXyltdzaJW0g3cwShQrtY55ztv/lc2hH/aPmlXHSD/W6WUUFabtvZTgHAuobXVJNLwO0r3Ht&#10;XXLphbI3bjjS4OTE0YFt9FdcH8nAVA3Z9XRK4ByBVCfKCx2rryC4JiUfclaNOekh2AXA7MoAubr+&#10;Sj8+ZYroTbJUWNztfVLQqoDneJM4ZMchuqW4SGrj54BuMxZBjiA60f058f7Yc3D2cwx+EQuiYrRr&#10;J7QGU8HuWC285MFd0SQrqH30eBNvbRc6hPF0YaIeng1e2gE5jxa95aozgDXWOEkFAhGX44Pwmj96&#10;i+F/s4P1k/LgU0Xe8m0lsAWWkEh07m+1wywuHSGHYKyHapFF5UMdk6dTi6WHy+IRxRg3CxZBPzhl&#10;NVwots+bjVPAgaUhak5U3FNHJfhKPoStPbCuUSYkSMdnwckua/D/EQPNh3y2L4j4M8bbeJOavgdU&#10;iwKvCP14E+uo17Vwu6wDO1Da2hOIdCADgQDkA/0KHojdF3MiUjunmMp+fwgrdbcGrgClz2i1uDAp&#10;D99Sbcc45SekHv0DZKqLj0f5r3W/qhs8yqWRLR61w080MHvs+bwgNjn94GwuJ9wUz5M8k3xate4B&#10;iVuSTOlzyTOxHNLqKNWD1AIHfghTLUYb0EiCocD0KuvD+02ooGWnuUqoKClwgsoyGtUQpqFTUu5m&#10;2DXT6C0MEfdpCslK7w5iNGPXTgLdf4tCND8EKg9svulNuEP3HlMk4JR9tJ8lDIOz05eC65b6CHPd&#10;O7epXpNsgC6xcAC5NgHtSKVRMyKRGpTGF+GHDIncm/OopfgPj35AqHDlqN3Aa5ANfY+HVQ2iWsVA&#10;pFtzqiNosBUStxXnmXaCWpF68aYCA4daWpGgGeGzweduTYlXzAFsfEiLv59YpN1VKO2oU/OCyEqw&#10;Pil3d5Qd3ZuTE4xtYn6sdUUEkpNZUX+EZ66xbJwqeZpoaiQw3DeDFJ8LXq+vqqRigu20FeC3FLWq&#10;OWC+qXvBA/lO++zEDDUmnyFMbb8S73iU/wajgBYgI1E+eMbavCuP2pG+sm7CNIOR4Whp+5nqSPEa&#10;qmB32iwOQVhmzKZrOxyM7bN47lihHIIZr1T/9D9KDkXmPl9iq38UHmg9GSPEUyKcYrETrPq6cj1F&#10;KMq+5MjmDU5lz5uSQ1FubIVoaTYxPJ3mbs5RDpdvqtqgQRycwuMyoKq7jru9glNWtCOQg0AUi+QO&#10;+ywd4nLVZo4XvPKva5sH3w0gMvqn3Gn+Zp8pxdNRtgkTyGZmxcPg7BldhMwy0333kPAa9micWJ+l&#10;//Kcx2eJ73Z3PY4K+6WghzX1Qs3tAqneCODtnO/l+qER4K0PJlb7xNhNY/uNomEY5w51xVE2TiJ7&#10;hb45HZuX0aooi3O7rzghxQiRCpu40oOW9w33YWUJJvk5wpdb+1E6WMAQ/0N2L7+F+/TUxb0Rc6Jx&#10;dGVtaKaxCYUCF810GIrjTe7Fye4x9+YkZyOTf4i9rfcIKGcw6I3I6BJile8j5RbmrPjkXfwkju5b&#10;fXGXr/23R6ZwbIXi38W6ITk+TWOCSRnIv7dPch1T7/wGtp2vsDO31cVrS572fNj4Z/nfWBDhU4pt&#10;bu8T6Dkd+2z/zdVJSlVvaSRkjlXhFzr0A9h+yWsSOHSE2Y2aeP0+MjuFpSn9hyOrh+g+SYfDHL/P&#10;byg1cObPsPLbVvA5uyuYrp/r2jMmPMbjgK2SwUP1uXWe2CbOj1Jdagcf7hYbpLt8Dyoqgz4H1dzf&#10;55xGgpnYeQLU46Q12jqs/h5c5A6Iq3/WfVrRHWvpYADhF+8UHlj6dg/wsd/Fr6X0o4TtU3cZst6q&#10;hSKtDU0gFeRszMl5hiJhHKIHJdZ+PmS192FLkrrTFwnqLVnBgBoLIz579lOiXyRPeOr+xGxIjQHf&#10;tEKJEznwqKLlJ38sES72Hgt65uaV480JYuKgjVbQKJ2Fc/Y7k2ADKY05mTvSd26Ryn+/BDzyRbw+&#10;bUZ4y6d58SYRUx7a2KZc9vdPE/0ewzTmHBJyhiyaI20oLOcUTZjArlREbU6CV6GJJ3PCE8ziYdrL&#10;Z0GwxEzFSpaHnMr/LTSLumqEP0d2uJXIiXkgST9qlbc4VQOeXdZI1636r9R9uDPK1RnwcNBwBp9u&#10;w8syNxp29tZc2GZYfRm3xQiy1tRnWXQnpKE7UGD2o0YxG2jnUW+Cd4y2yDW/+yNwh3KvzOWhwkc2&#10;sRkLW1FJXVAc59f2DONQjEavKcUpV9h31X8lJJF3Dr0RH2psDqLATI8JCcstE/7HYmJCztWb61P0&#10;X1ZbCQSmA5aFNn5D8gDCMXfIdvtq1ITilfYxkd0nUxK6TQFCXJwJZmyh/ksm1oAcJLM8RAtJSiRn&#10;6on9AQY6RbberJOEmbpgdqTI9gURnD3E3UUa4h60mOcZ7KM9QFcbaarGUQdsEdwAcgaCUkHSxyL0&#10;GUd9i7HOeQUYBN1xI/qWxizYjlKoPicugfR0omKHJnFzzs2bBVvsxPosmSIdawkDO2mKW4bj4fM5&#10;waGOt9NnK19jWtCRXAGCjTdvzjnlbCC1OmrO2R6nCH9LOtAVKsGxOtb0XyZPQvE+stM+sRCqkE46&#10;eTtP0AZdNg77GWypQFFrvIEmxoQCH445JGk8xNBc5gTDrLCDYQ/4nuo+jX2wmn6epDEU2aNUdlqZ&#10;GQas78F58iWnsJ9JEAtCZWKDDynts8MW716y/qLsezhE+I+54rOgSScHHI6EIsbDM2Mks8GVqy/F&#10;t7c4ZBloaYL9NCu/+Y5HbTEOR40Ng5qnTh9ZiG4bK/Qipoc0Ukpx4Yf3oMLOKIe4+ixZalVMkBuv&#10;OfF5+9rdWu1pTu83oUJUlHrAmI2KwoHCvONR/uvRRI7SeVJYMo3ewpA1YUaOGUaGc0MepldS0iAv&#10;Zb30h6CajWXT3mk/2znx96pZ6PjsiVOo0DDd/ecUI2JezlO+1vsWqFCcrratmo0A+B9F7bo/3loU&#10;oyuhyN/c7+cDKAaYlJrQerdIjVR10pgezrfkAqLipi/sej/7OTmO5F9n9Rj9wXbvOecMOlPPkLGg&#10;ye/fZ+m/TKMHXeMGXTyjlBvgShifPafs4YmqfiYA4Qnng94SQsiIVTNBS0jPwO5h8UyKUkM9u4ef&#10;pGe6Fpbo+Gth4oRXkq+UiVU0TlMvsuAHEKoC8eachwxUaljntlwfTiHC+OzZICRfWy2GdZ7Sp80j&#10;+gn2X3mexF4xGeJN6LDvEweRI33KDesLIgxsu4Yehxf2l2nGs6GdOqyBRu51epT/ejRbdnUV515h&#10;NA/z3xzOYPpJjK0oah6Cd+J95+GoWx5O3s8ibtbhFD2TkyAQAzKM7GX4FrosYqoRXO5lUKoWF1DF&#10;J5US3OtRyUqr7HblmrgjZp9oXSUpON/5Se6B+BMG6huWkgxxETbTBLI+l+FMjqflPmw6JFKhPykz&#10;LtgkOCQLcDYVuHyCS0xiyyiDQcv3qAOuWoIV78finqBbOIlx8WH1d+gaEPUXsPR8yj4fMB88VTRS&#10;zFfZ7fJhWJP3I7Oy75bcRiKF8S7u/9DB7+1WWSc+GfwtPb6syjh6wsaH0ZYXzwgs2r2HWN6jbALM&#10;zuMip3ORP36C9ORTQyOePJ8t3XQ43ljUs9JN6sAAo18FaZYPk4SfxicReXH7Nq36zaUeV47Pm0D+&#10;lQM7Vnzy0+LzVXOdeHpyDstCVraF+AFBwKzuvDctvdntueKS+yVaos4C7iika5HDLCnyQoi5RxEa&#10;B4HoZEOdUvuvpFuOjkBzrBgS6TWT5AqRVhRHQP3ikt0oj5na1I/dyv+wn3ZhRnKz2S8gj4Y5mIf5&#10;b6wPsUXGczBkeukcMTgP220KAaXQ01gYjCX7FRlacEDkaCybRkVUD86YMz/Fs4fEv2Ol6C13piK5&#10;g+NzgY/X6b+5LYq7XMunOzKSNYEpHrfdl5JCnUOimrCueBNdQM6HuslHlffQd0bBRtrEUrOTa93C&#10;TmVG2bmM1vwJbi+fVsB2AJzHaCVNZeDtoX8MMUksi6DUbQSVveKMTjIFhK59ZjA089+hGiTnsmei&#10;8ZmzKPZ3lWpsqPt0sK4cjaHSLW356XTejkeAWZR4nP/W90muSoEsnTssg3ffRx/Pgx0NowYrnMZv&#10;sQVydQWmEo6yv02RwXyfM3nnKf+mx/hnjUzImgeekA9kMs3sAx0GIjbWzWPQ+N1jUrISmTAkn81M&#10;lYrZs0LM3dFCLG/0OhiISK7Doi+QCE8IqBZGacWeo+2hTTKYw16wLBXfTQKJTx+PR/exJq+Ugq8D&#10;CAqBgV/w0ouZj1UfF2YdBzld6KbYeXfzMzP+iBRotCk5cLfP1X8lHuMYFQhj1VBX1/qANuqrPw3v&#10;6kYaj9H2/TaJBA/8XryLL9/w0iwLOCc0UFRv4UeIyCqIgGdknPvECReqRVdz4gF1oOMWBU74Tyok&#10;/yR9GvgQ8Ew1XZGNzI9HalhDGzzKQHVAmLvg5GmOOft5rCtVildqTqj75IrlWx7nvz5HKD3NSHJy&#10;2Jn5s8f5b41X6bVXxVUZKz9ax8+QU3f1P/hjPx9585b19917Ve3QfU3fQQcNZeASC1Nq2Ahy7eX+&#10;xcwzovuavmnmiUywxbqKvFAgiPlk5kbczLzQwcx1YDvdUFm4DjP7HPsu+y9DG3MvvXzK4FPIvyEu&#10;SlZpBDIBFmjj/XLWr6R6OOFPFLifeX6XXL8eOUFLnD4tjWCdeVhkybMeQlsEnPJB2sTK7+bH5FSF&#10;O+tAgxkkKC1hrN7csy6/NL/Dp9iDFhzkdBhIz5XJzG8rJ/j/es7Kd13OeZpZ++uWCQsbTQaCf5Ft&#10;Eibr3T0fMpFGmkuSE58+JCruX3T1joATZajzcZD73ZkPmUixN4bm8mn8TokG4wbV5fEk9oh40EAq&#10;uVfH5v7LVDVxIW4LWnK9kRaH4MJ1+nuSqIcwUfrYM50NGKY0JsFuieugsx0igkDXEsHC/EaxSjlF&#10;YqfMkJ2c2u8Zf15G+Qgpk4q4SEiKxsxoaMQjE2ZmNLQgcc8k3iZ58gFu03ND5SMDOznm/8fb2/Xo&#10;kSTn2X+F4KEBadjs4dfAY2C9xtoG1vJCK1jyYW9Pc4cAyaa7e3ZG+vW+7sqMzIisIut+dCDb78vp&#10;rScqKjMjI+PjjsjeCHZsWPyYKFNkRDRrrKLPFhYKuFGrLfclnHVzQZ9tnCPVbpZBCbPbJYzKPBlo&#10;5XFyehj8JTEk/Cl2ZIwZuO+iHnEhI2WR7saeU1IeM38XjVko5TZfb9TzuG4boj3AGvpjIFvL+Uwm&#10;OEqkySaTU9imxNvPSnqEbc4ZuR7A2W/GCu992+eYeR5lHURucd192Sa6O+oJSDuuehudrmKtTYQw&#10;0xDfus54BZGNZLOruMTeVUKihuV49GoaPaE9GueDD8Nl7xlDQbEuG/PZbOPMhhgcLEaKUly+zltW&#10;pg2Kmy1b7GYupLBbfdOp39wq+nhC4fHSpXbGmqrWWmxb9d8MH4jQbr/gCLmM38W/XcODOJIjtH0j&#10;XcLnfTvxu/h3/h4Ib/weRbva5vXrBtUGPOpccCeXsAgguggkc3LqOqqiX1D2Ef/QmFrMxdxrODSx&#10;1xRJXYNQnCRhF+KYLcU/3FVH5KVrp2+swfGYOfEjKI91BSynDoqjNcL9IAgF2Stjzt8NQOCCXCQo&#10;sjSdaPP1iKIvZ++FR19bgumVMzKDI9xXWB3JLtjlnNOC0bV15uysPZtYOnL3ITzklZbFIHLPYjVq&#10;9BSf4esXlDG6q9MCG18HRc+XSEaoC3BtroCifxN3YStTIaSBrdm+p6g3wgoMaQG28GrG3KeEZpzg&#10;wss609YhqkxYFOhjP1WZqn/1XUVuM25EJSIP5/XVjDk4Yy616smhfnTvTMgnRgvZu8MxL/ufm22Q&#10;6z7PrPAoPY3fHX8pnf36HBFCxy2sG5ygKK1Qt5eSp+Cly0AwMzsoWltUcUB/dfg1R7ckUpXdS7sv&#10;fC9yZ/GYXbiveY9aNO3HHr/baZ4Ye6yLdnOLR0AFoiDWNH4X//bf64aCrumJDZGmifHF7w7nVNm1&#10;7oNBdb00bHtJgdBIwtDEcMngKCehCNc2L8x4Dz+cjYzzUSWdjQoMUXOjv366VC4YOt7I8qez4q20&#10;fwhuHTgmTRWmMpvozUui+1x1FrWgWLFw3vbE5MxR0iPFqtSif2zZywT8o0keSpf7ITcx3s3p8WqS&#10;iAhBBJYMjr2+GsnsWgT5p9Co4HNIxlEq2TcQ0Ufh+Y92SMhTyB2I2I4Up5QFiMqK+979HnXTbAV+&#10;j0SFtR2/i3/7+8nqRN5LPRfnBSnxu/h3/J45aKctv2drhkaK3x3OHNEcyX6TSdRIs0rHmjGqyJ9u&#10;948vVhb6Wd7ORs1kXHTOMu3q99FoScMu4SzKWYDZ9MdkPxZrmqvrw6nC7ACsG3ujjjLG3ueIHKiO&#10;zcaTRHMbztd3oOa9u6sMj7RoyGS8t3ILLmzz0NfE6fp5OOaUWnJVOmwfgZSvZ5rQpsGTzl50fXGk&#10;UbUKsfoEq2iy1KniS+Pf+EYKvPuNWIglvtxJ6rZ+FRvVki42m+o2+lCVVi77Um06u/mMcbmfqDL7&#10;qqA8nInjNaCkrkcDeDXVPVUXER4IcKLkEMBh/TCZcX2vooV7szxPF0liOoyIGDY1PlXZ0A0D2Haf&#10;EpL0tUUKihGvpqfIFQ4l8m/oIl2i2Dvps5pqw9SpYtXj37H6OGaxLuAtRqw4fnc4p2pA1P1IqbI1&#10;eEMLhTDlAC4wkLrYJFmi/yePkaD4xsorvqB/KSd6VElBFQv19R2LdR53zgtaAR59mYnKLbi8UmlJ&#10;XxT15qwwAmJWcY+yokSYJUVaXtB8pEdheMy2Oh7ZMWcCn2FhARPt1tnQFWQuhoWFp/muoUHmY9Ay&#10;oWnopXtJKxNBWjCB25jRMkudHY/5sH4oUozckWOTM6CpjuehVpkDN06zOsq6mihtADddunHJexDu&#10;q6vJ70F3NnsZLoLrLKtZ36/yz6jf4Pd0Zo2ViN/Vr4vVZ73DPJizOIeaJwo9u+QfKfXEZezz+PWZ&#10;+ApnVTR1WhQRa8luD84Mn1f3I502/ktWH8gOvYmCMxbT0MmVV/2rjZmDEJciaHl3tdXUAZL39Q9D&#10;9hsIYn6YumLHY8Wuw/apvOpfwZkagLCCdVHSgjBGxXA0dc4omRagm5zJSwwQkyqcj+N3sd7BE+e5&#10;9zSi1xUu0rdPO6ELo8klvxeueZG7w5GxI2ROb6ed4kg1j61oQVRTNPxVCZkiCPj0sdigvr/iRS8j&#10;o6fwsEJhjt+yfOn6+wlY3OrlmtWVduDxyHAxewwJKi4JWT6dMzLWjL2wtA6Q+xRAdahJ0IftUHnV&#10;v/rKgUqOWgDiSdKAZYcIHh9mDxUbzNryWE3I2opslwYea6lDzpzcNPgIWuqm65gTHJVYFKjn9cPo&#10;5BacifVeAuOjq/c48zA58ZXqoFAKHRYjzsKMZ6VBPjECozzmMy8ZMyIasYJX2PM1J0qZyED+Hi6G&#10;7i8aM8achPat81v/6uuMNTqaFcyVGttegbZQlK+w1qo5h2aEuu8dwvBfi60ve0HZg7FGKiSK743f&#10;xb/xjcKmdqsJIIca/jbbLH53PDLiB2Hk0punIyvnyLB7wwEjzK+GVGU1dUdF1ylk8tQ7qvGsvOpf&#10;/Xu5oU75yk0fSenWtL2u+IquMqBm2FqVsyzKOAI2QGjowMorxh48X5OF7+cKlhD+yzJH6+/BKcyV&#10;01csv6/cYiXwvce3adKKQUYcnl5XO3GYU44BPrQCU9rirJZ1j6NPfGC8OmRgvhoFF4b1kZwSoUT7&#10;tRUZYuxyJh0RGmVI3+SMGxO2wtwC6bFKj0IWYsZMznnzHXBGtsLVwvZd7rJAacjLiTFzOMQK15Wt&#10;f8U6E/gPP4xsAtd31c2h1qmxGAeHg0oRYraJLY/9XXnVv4LzvG7tUL0TahmbmpB3tQlpBsyHDc58&#10;+AUnnhrQjOk8OljykbafEp0dwVnn4QX6gjB+9D4lYBYyMkUIn3nINuHcCt7lS5DPkDAOecu/g4rj&#10;qrvD0KiGr+rURV+U/ScTdvUIjldTOjhOJqnF5bCedUWk1NFB26SNgXOQTR1Fwc9XLLNDzrisRAG6&#10;9DO/y8FFdCQagcKZc23hzJSHZ7ndLxOjrbzqX1MTKx/ZdA3FbK217xwUS937uonz7jG57p7fV+On&#10;nvnb6YtldUgcRaIIKv7vmfbH6p1ckITYJ/Hew5GBK5Ft0UbGfzdJGyMjvDY8CEAkaJ+iNFLdn4wn&#10;EOxd4iqv+lefUyzQUe+gAvuadqQ93Wgkwas5o6q6It6o7ET/7viw3Zwec54VkoTOg3aOGQ99qLqD&#10;xxgZQ/uPxx7ndPkIg8IAqSKKIsBbaoNS5UrNDRJEIC/Xx8w34OL4s40nGCgmOOsO0bKQqcSVx3zG&#10;8mGok8gJzMfmmGfd7eGrOQTDGsV6w3OrH4YYRNRzPt5xDhnvskUaL27LEk8az/eZit/Fv/F7rpaM&#10;mJXa+oysRfzuUI4oSAT91JdLxmidtK0WvCtKobhb+HGIGZnxEZueK7Ib2THnQ9r0aq6d6opyCsrJ&#10;Y5czsaAYFP1daiqXdD9Blm5FTIWQOJPU6vbL3NQmZ6Q/ZJAKXoyCIijcIsuRsCqEyZnju9fSKl2G&#10;ldUlos5v/atLB+BMof66rpFztXAmgxkH4l6FksmbPQZoD3CJx35NaVlkFkAPdto5KDz2caTtHxPk&#10;jDp+xsymv8Ba5PQMVBnbgW1ZZRvw/Gg/d/R4tpJI1Lt1jt0Vu5AcBfZAn+f0vfG7+Lf/Xj2KhqLW&#10;vcihD+N3h6uZDxaV2VVUpVKa0YiNs1ynY1nsV1jRkUpjWbkpyZcjVKjiD218e9NId8YNMdsbVrlv&#10;EMeyLhHyvVdEZzg0w9IbcgQqVU2i24cdPNbFCXHWjsdnqwlGF+BMvJS1OtHB0u6Rq5PZMWIt315N&#10;gtTDRh+zMkaW+gBQbIcYV79czZkGT5RC0+C7kR3L0exqc2Ru0kFcVQVtTsGz4ejmWASubdzdxQ7h&#10;LA/rrvKqf4Xcz6u9oA25H2MWRHkMSq5FHXPqNfOtvXnIOVsRR9s+mQlHj9NRzxHbP8ybbZDQ0X+G&#10;rw7aOWZCCXO29+oK2RqHw9BmHmdO+YCiSotiv5eFBOEQwLzDxzgiQ18MapMztzSM+Mh+zMBL5qv3&#10;YkC6dJ6XF0pYtk0OdKSiLSMYhimyxNm2UytEnzEw87amyjYuSDHlksq2ySoUaVvcFQ7quGKCSANT&#10;doGOZK7nKa97yCtnMG2B/ybjQCygGgHcyxJlPVzsTWTmgv3MiaK2A5uqIE29ti8g6z0cJaLRKnfJ&#10;UwJKSx3PGzXW7tUFYybBF5hbVdmr6rC8mrMwTC7aOKlcrzxO1fW6TaF5M55sl6QYduRiUwF/GWqd&#10;CnKVQRTO7KRQcbSekW/CY4szyVho+3yR1ebAz68G5MWJEo9149nymB3Z0ePk0PnxJZypbSafva0U&#10;qeqOcwwdxq0fPI3HSFBzpufjDAkgTHaBHcnKqgSwc+b7q3sHdOfF0GEU6SvqmmYbhBX4oE6N8u21&#10;N95sk6lTJ9dtzMRzdSV0eTVN8GPM7JvllgYyPUBL+pQAByA15q8zsDlM4s75mqvZKmdwXVE6TuwB&#10;znXMYNCEH2jfDaatiYE3ZsASUZvKCLiRdvvqsZDkT6NKigZzBzAxMBCdM7PX42smZ3C4YecpcNoy&#10;ZZOzUCN9MVgKAQzzYtAoc+gh1Zk0k2XHOeyxZo0Iy4VQtJkir6SumG0vxu/i3/l7IB7xe7jEDorf&#10;xb/xe2AZgY4gtd6TOnxV/O7IUgHHprnrXIhwVSOI1eV+yvgIjqgViwekJ9xY5OQSWxvPG6RFd4GB&#10;BixhSDYibTs6Z+rsu9Myl4gPjxVkrLo7oc1mHWX9K2aKiGFoRT5j8c3BHDIl/cOIhCpWWlYf1GAk&#10;ekA56xy1OYNxiNopGKNfqmCBNhneItPzFoWQOV+hUjtinp1IxvsSzoCNYiFpAgTCvb6aY22oa+rB&#10;ll3+gpxe4E2IDsuosceMPRrdqvgP0GV1l6uzVAwKV6C3UxvrDIabrd/kEwyFkJE+Z0788KzwT2UX&#10;5+mkgmwAYShd5ETLj9E4PA7O78A5+ZxByYBIiHNE97CU2UbaeXWXMOW2FusMYKTQxM1SQS9esM5k&#10;vYQs7LQDjRTTieDz6uCMum7B8vlYuMT+3QhEryrcabajXaVmYirSbl+t+7zKOiPaIFHiw/bgH9nl&#10;ES8j9Sf96q4zOUgaoMSgWMiqpFqSqHPGgOqF+WPMLCweePvuCarwxoxHChCp06oJaxUhbCDN8DYl&#10;cqGX2cZdGlE+xUi+gis6nO3itQzaMSju/UIEg3O8ej7OUb5B7Y0Zi2vCIkZmKr1aKjU47/Ja6i41&#10;HssNuWBXqcwk1nlGPiZnVSPFQu5DHGD9ZxZ9PDbHjCaZubxdeERg/iEGB1PCbg9z4tJ1phMM2iCm&#10;c5fLUyYvVAWVt2uqj4DLwFvOx96YWSbZRV14dyKk/pgzyRghobEYmNJo3KCOxyZn/Jw5nTvfVhjE&#10;OPrVkHHR2+qhFqf7fOxxRvth7cVX7zYs/wNhz3i8k23qnWlN1h+PwOSOc9hjzRrhEFIJUad6xa3u&#10;K3p4/b2CrfERw7WHS/wu/o33q9lWRBkIpg1/KH4X/8bvwW8NaR0InvT+Q32EKRNt+sjjK8lTDlOp&#10;3SEO+ObVpqIDI3ohpGVgwHYzd8xZrmjM+h67AGRi+Gx7YBuZqRk6EobLV0dAm9S3v+0PFED1zDFo&#10;CcvEU/2R5wOulArHU5Sxf9pxwA9TjFj1UhCOipuaSNuoGB4qlAyTRinWC8K4BFc4UtoXY5cvFfDk&#10;QWWBt7OfoxwtnSytt8BxwhrSkdh8W2t18SmGEsLpWvrPoFbl5jS2qPQ6WrWJi+2IAlIa3DUpAPGz&#10;ZP3FCGsNhxNlYsni6YomfouNi3i3j7oswgUwgQUMUrVtKNOI+dv7ZBICYPWKsUHkMu72Az582WhR&#10;a3HGTORxqHJVMs9JRsPVtWUXjE8eC+StLasTW2QPXcacVCiii9Rq1HHejiNVsKAWA7LYIiVRLc12&#10;2PR9klWysiCNQxURDl/MWIXbwk69FFdMSceMzWOWVp2gqywxUdqIVRrStkksg8ptSHz1xwR8Rh1Z&#10;1Yr1r67T5cTGKhH56LGH+WoWcVgRuHdLzBbvT5n+bSmYug48syYbHx0vIga1187UJc0czAhEjw8j&#10;0voiRH7D4h3ryfUEwyyPmBTIm1N8l25UHoigjJCM9x7OqQJDw5KVF1c2K8c6L43l2h+IHMmjImFC&#10;cM05lf7tka8D2KXOIvtxnNQeZ0XpyBU0SRiY57FcRCUUDPvqY8R7IIIG7NjkLG5jOpnscrCxJ7dE&#10;aOes6c6aU48Vm1oem5zluA37aRtg1hebgT4e7zjzpYrT/Ls4q23KsEbJd1TNC1CaGNiYkv1jMvAj&#10;G63p8aNFBGTIA46v3r0a1aTm9V9bZ1BF3MMajy+TMDJ10dfoyI7kFkiQ+uurhwBSHjgqdKcV6q1z&#10;ugECzruFJFo38FeAj/t0Ts7lMblO35AkYUbwemwbJLXKtvomT02y+zDwq6rC6otx2WyX7Lp2Z+WM&#10;ssfs66/mYbOgxphVjzD1rA4028BSf0n1KWxfjbVVA44q2FEXpfZ4OASTMxjV8WEX1puQSCGyGq9W&#10;WLCoCrmMkdea4aDJGQTrCDLIBb5gnTlER4EbfUDWY1YQy7B4Dg5p8HlYPf27h3ngyTal6hPXAqqz&#10;BpbVm0yl+222Ecea7yABgFUYm45TrUUzTc5saJRxf/XqrvApVwIKtMc8XUBGgrcM7TlCdzvOcU53&#10;awfIkCz27aXY0P3eFKjid/Fv/J58YtgoAoW0MF36/e0vf/lw+1/v/u2f7lOhpNyN2LXTmRqCUsKK&#10;QFiXrUVTNoINMXA29QXamcWgQXLQ7gOaKqINc00Hdt3UtHoc3th0IHdzejxmtuI0UUMS5pgBG8eU&#10;SLWscoRymrZzSKHJmS4zAzy487Zp3MerQ0T3Bi449lE7OoMAHmfFzQa2cFi/Y8wFGnXwWFeFxWJc&#10;qi+4Hy987iNVNO+LSUV388M4w4btPFSoOWaU+QzXsM7VnJK4j4XcV0CSkY++zJTsSZX754LKeoZR&#10;w2neYuJjUBTvxmVevHp3YJVDejz2xlzO/0E7OTOQsWGPHie7ZTw2OZOTCQ97Wi2DM9X/s+Job5gU&#10;QO947HHW4oQLPr2QyRlVMYR3GOzzMV7oiMcPb8DjrAaM07ZV5K2cwuzmqeL2nJUcHdv9Us5YHtNv&#10;23OWoR2KWcZWCXfgSWQ/JB6bY5YzELpgL9skRmiz39X6fleViPpwlU3OOlpDPRK9WvYzWB/ym8E5&#10;NuxYZ7LW0+b5umwvpypURJvjpWT3Nh3C98bv4t9+Cr8k2DLWZViE6feHJxKBIS1RMyAkzrVeA9TF&#10;SOJu+mJ5rNHEwCVm22NzTvNyDdoxaVtfsJjyIaLj8eakD84yqg515DJH5G8nUh0vbNdpZP09VsY4&#10;kIcBfzan3HlL77mYU5GVvQnkg3RYPA6zf44M2RzZmwvlVBn5YQ6O03K+Wn5C7M19kbqidePU0sa+&#10;wDbfAhvj1RFdG5y1f8bW3ZsfFBCkZgQR2fPkCEgferRP5+hUMDkTQh5Kdm9T0YqQuGFQh0Vmct4a&#10;OHVawp41vkA4eWDh5GPWKkKhyUOjbBf7+Gd8uk6dUCovLuJF98phGNOoUdD4FG5RqDfWgfOjd4W3&#10;hktqjgte2mipS16TBfQTCT2i9hZ1tFxugofUaUeDEI+toFiDdJdKwKce4xnJglh8kBxyyZsjwy8v&#10;iHITaB4qnVZBvcPzeLHgrPHiHVaDWZ0dcC5DgajJcESSJ4Ak2FLsC+a3j0eh3bK2VCAPtSOIVXtq&#10;TTLe7QSXsIcaqmCwJXAz0l7IeUPejadA+MKWoGyQyTrUxEenD17jCIyriq1GHQERjpSooN5VpNRd&#10;OFQzuATBN5Fzb7SHpGM8yEnYdPPF8ym5kr7ywpAwcpstei8U1cF4OLJjex3MBZm6kItLJxkXInxO&#10;Tp4FLIVEqVNO2yIDKzVGS94jzhOwi10uvElmcsLJns2mxotpfB6Gw75TFRuILpbxUUSYLphkNFMY&#10;gbrNtiKKGM7wy44mmX3bt5fSGBckPJW5Cz1ER7XelmSMlnMlzl25G20842neBYqn+cfua7KW4dWD&#10;lFIPgqTsX6OTx87cP2XHjw2E39PSodba4tAPoLaC7DVdzf0fcSWkmq4KPZA/CjkfbNkRLT/osaUr&#10;Y1i4FPAtIEsOmAHZIoqimtfEVi0CIkYF3EGdZ9x9K3BcbCCuKxBGKr8YIGnIKg0vQc+Up1yRERpb&#10;EZa2QNZo1eY1LJNJGkJDxjl6GademvOpYOVtA+H8qnOKP1qMyH7eCh1VHUuCv9HbGbYEektgA3DW&#10;aDaoqPIFKRPC1VQE9C8mn9jwi3M8aZI55lvudjwVcLLrMDksF0iy0J5j9TjlazCbcgUuIOwfRaa1&#10;QlReCQAbbDk0LgjrUuEy7CHdsFizcVTOqSpx08mylWvagFS/YOTt6WWYcVl8oc75dCQjyyqwixE/&#10;l1dS0+tcqDbQIPS86369Jcm60SoQZfQkVW1q2kAMZjb6RVHWELYu442Dj0ILjuZDSa5+2zUI4CiY&#10;p7ugvruJf/ws/m2uM4fx6MIrHNZQSfGzI9tFWj5OczKLrGceFGbnAIGRgQcPU54y03FacPngdO0r&#10;o/pX/1ZO87DFwEPoxrs0l7qAMTINHPW9t2TsE13EGX7pCzz3C/YJGYy3YfAStOpNGseLgZWGnc1M&#10;LB0vy0exx5pc7SQnJruPk+qf2Fzg74iXfnsJKTSIhCsNJdFMy88P51I3zrS0DWh1jq1Sgq0Tpud/&#10;4c9nl82iGwZ7RpxADSfPsVwesdW1iD29C9wcPGFhqwsSezpSaHP+v7zAaDqVgmnzy5rElujjrIzq&#10;XHIBXXRErkTxs0rcFgDvJ1oaAU3HsajDp9FEV7mceLq3o3ylxLvpTc4S9tbxVx6y5cDs2o0qEian&#10;yDfHf/SlohwD9VvZIpjd9iMOQlL4ArZbTW2bV4HX6hmvc6GficBSgNfXuUCMukVDLRTnyfbJO/k+&#10;HC1buB8wajFAKC5Po8SuVwSoIxd/1afgbtpBrbBoBzJabJH2cXWEWolXh45WxIEDV/dAFiGzpbpn&#10;jnZ8ssUWRz4iIir1U0Y16S4qlgIPytlEmWtlq3anIVKCVl+wttKYg1RZx8KW8FBMMuGvpVUO0xTN&#10;U74lUrGR+tbBmO52NxKK7fjt/lgUQb3uXZ2wRsgIrLpreTui2GMpCCO+xLf7Hejmx+6HIWLIybfP&#10;QmprZLZtCoaCOGC2miyWNz7iSIxRAdGcjyWm9qRoNAY1poPCHZRFnn9ELKpRddUC+7AzrIyCfZth&#10;bkPnQrr2lXwjiITlK9ef4wc2iLikiAYYy88rr84Ds757G6RHtwvnkrTqruNunSvmSGysDArtGfsa&#10;KAJwH2dQGEI9/KprSrHVlq9cBsXPrxoygJ9zOm9ifbZSmQhTohrS6PT5ShJb1VDTadlDBcRRZZgd&#10;DupwLlGg3Xyg9k2Yuzpb9GNuhjQ9f5i55SkAyC6RarfbPANL4eBGSFFswgwSp184EFYLuaiowObE&#10;JW5e1JEyOh0FSI8wNIiv1QEjRANwXsx4qlYnWxSjZf4XFwq8kO5zaJ+MkXbBGVZWjyDxurasdkwj&#10;Z001HBHRgKhcvLbEz3t9RCIdk6w+7LG2Q2jmUxaomzOXihT3/XEgbhNFUHSVZHyzHvVnczCNZW05&#10;STsqhhJ0eu/GRquiW/9qSoEbIcN0A7BPy7Asx6QIQ9MS3V/8Jxak457I/8Q1nZYUY8d0p41rCuh/&#10;W3hipIU9COhwSUzSza/7XSASmWlfhN8ytr4unE5LbQYbOCSJaNaCUiE8zHxuy4IT1MEz1jh1q2pf&#10;0EkZksIdkyFGBw+Zz/jaC3lus9K/ljEXMVEztXgt8tXEZHwQv46vvezWbgyuMBc5aomYZBnStbQx&#10;ffysflB+yG6/QAEnSlrWCTKezrL0QVzLsnTfwNjrOENpxH6lgLeec25x4YVKSTz5H2J/UtW/hGnR&#10;E7G1Qamo1rzZIHVH1uOQrpxhEeie6WEfxq/i37aP6aJMA8Bt3RVHbKqfUcWvKqegCew2OWGu1SqO&#10;GfKJ+7i9EJdtuUAkSTb2j7rjno9HG6vLFyZSv+ksfWF8afu28muhmTqH+NXheOZOlfNRm3Gk/aYC&#10;u3okp/XBDZO/djSeQ55TmmQJVjcrySGWrfr7JYHBHIFPm2A6NX5FJo54cjiE5qXmgBhlea3ua+mv&#10;RaGjYxJPQl5hebAaqto9GmfMcVsJ7NIwkjgOQcN2mvhV/Bu/jjwilRyk99ZfH41HZeUhGeOrQi3h&#10;wVzFeNjL9ZTHmelhGrnOQqgfjeeIJ0Z9qHx5pdU3wzqKQImus114pof0pLiEJ0vTV1yND1rkb4yT&#10;Re2TwHZXYU9aN7RqBCds/ZFo6M/Ayi/rdjgrkw99Y/Edv/IReL2c+eXh/HxSNJeUX+mCoXEocS1G&#10;cabSSnD/4FJ7lR++YT3Dzawjq381KWXnjTMdTVHDBWniyPPh7uZxcmTEyYybhtPWZ7VyqX81nuq+&#10;1hd4Usbqf/shuzYszst4chKEjiEmIG2fhCo/RKEvnbQTJdeGX3Ay59dqnouYyALokwD4YqlnTJSo&#10;w94vwjqZUXRhZJBZ4v/kcSaeBLWXdDE7eFgD7JGrOGfqClYdJxun++rajS1m99WTjH0Uqzc3dvp1&#10;5dRlhVjt0BQMpyhxfMDxcCigIUjpIReqtbPBm8NJSUhyvWp0TtP+aE0jZHbJjfh7Ys4NjqWqMJN8&#10;pj0xj5IxzrmbyMB0V9cb59zB7G51gMg82Qdx2rDVW8Ri8CR+2/chYWyiufY4k0pRVWc1PojX9SoP&#10;NVhb2m0RH47Tl8v1eM8hzyqf6N84Fbm7lMZ/nSZ+Ff/2ExvbtI+K0ky5oMzHiXzKP+jySZtdVQ+k&#10;OUwn9guAAzWSns5dIHQ9PWmtG2dOHJBqxtV26liaTUU1Y4r2TUsgNskKyuArVs/hPkzy+ZKlKeNM&#10;qgNvlKBnnoS0STGzesTEGmemBPO05Aum/iRKt+Yw0sNhR3k8E+XOUMUECvdubyplzYtziXXZpKfO&#10;Zv2r67iks9lqyzgnTya2Y6HGYs+vpY6T2oJ/F8+dB4cw9owbaQv8wu21wZMoVoRCuLOxt5L05naO&#10;k+NwKdJPryVQLmhS2kj54XDXLZ6ZUvGLIrf5oaItZZxJ+tQHbWC06wrWv3Zn1qSM6Ut75eDh3GXz&#10;oTVOzprQyLgpS4YlKd19xCzpIeJ06kzpym3yOfaR3+TK7AO/mPWhaYXdHOHwOpv1r66jGWc3m/aB&#10;3eQOgmgXoCjJUIqToC+mH1251L8az9mjVB6QbuRKr1V+rp+T5B9UApYeMrI4s1TOR3b/aG7rKUQA&#10;s9+NhyWHkRvnXPwq/m3fho/eMQPHvz4aD5HGUGME9AB55U8G3xU3SeJSAwAtm4K0ebTSIEbGY//k&#10;V8QtTnd0SjekY1vgI0fpHbtSmOLyUcpejIQoOfmYlDq8+lebIJqGBx5HyJcFg0JsPKplYCvAZGGb&#10;Qs1vsO1aTNjaj2T/w98QFLZGAjHpI4VE/HcFVM/ILvfxEpc7lJmjoXJeRY5c+MAagUmhZi5LX7Hj&#10;6J2Y3vFBu3FWyePGyn7HLVJANj98zvhV/NuWAUkOvx1TfMJi4ldH40mxNS7L6vfVh8AoGBz7jnBa&#10;XbgUxVJR/AU6LakQUCNLT2G5893YA7qO2ZGFJSk8TA4BPY72+tE4k9lLNabAF0mFJN0NSG2JnCUf&#10;fMMd+bo7uYL0sFXuPvHMD3FFF3tu2pAzx7WTlaNxpqOP8717DbGeybYCJKeL8tIHJX+YdhUzfVq5&#10;1L/69p/WCkj3fmdH8CTrGRFCTiQVY2eeRGMiSsGXX7APUSpxRu2TRfhc8VbC5M1KjO/BtYz4j1SE&#10;v5p/h2rrngvysvQh+jsh73pAHDO6skzfSoXy9ODrXNa/QrHG3Qy4gBim9ZzYkh9LSDeGmcwuVIeu&#10;XGHaLQmS1dhniHgKUlEWbLMaG08ks4VnB09+H5SXeckKfIWvu3OE2a3x2r3HmixISlnUBcwdZ9op&#10;2BsrrGUaieinJf+ZQgW4112krbnF0g+FSjsPnV5pM+DyMdnb3LJxqR/LD7M/ql52vuabPj3F88s9&#10;tdhVfRcRvJF4p8+ZWpqo8yXH8jQCMXwUbU0vxYEKRAFRFOUH88PxNVfKDrbk3W5e4zRrO0Rf2Tee&#10;Wu1R8ckLoYlfxb/911suVlNMlxPdBlR/fLQF82i2piDpg0HCgIXZXgeavN56PxMuoGn7NQS7sRwx&#10;5GDrQUsSYYtpONN+YBsx7/LszcP6HZLUwJgWw2k2vCO41W4fii3Nlur2JC15FgMAX64nUlQJcUE8&#10;XGWSTU8QOeoOdTCcJhQHFHKXRzjtPXBe9Nrpq1cnsS44UZRurglYeJJNSma5SpNGdCFeWRl1DT2N&#10;dWJfNN3KH5zsYhQM31wfDmsc9fx2IMUql/pXnAoDDgTG7CU3oiWZ3EA7zc7EbaLPR32IKR4PScFu&#10;02sJiezr7tBQEPFmweTwqAM8dY3AwhPYdC8dITTQLwj0eCIc3YUlONrvYwxB0T0XfSgYrmsXVhK6&#10;3TWgKbLuW2wbvc5m/avPLYjAXlnFHtohSnltmz46zy+wDrLgql6RNiDdozSiy5MgYcBYOXD7Legx&#10;TsxRUlHtteisZiKNh1h0HSqJvulJMmtuObWi3AetpjZLSYZ0C0XfNlQqdV0yeBKSiHGC+rrAOxWw&#10;oPtkdNNj+QrPiVwmMo8HXB7qf+qTQCy87TJvnMhQt8xoMonxV17LzPbYtdpIVmsGKY/L0AG/dViH&#10;x3Niv0E0ESUpPFG33QIlLLOUGNBRLfQVSfdLbmpJIHWECYul8JTH005JrM+O7h/rKTx9m1siTJcU&#10;gm7HTH8tofd66SgocKLUm9zKJVisGbyCbtMJXntBbAr4Kzq9vRYhatmGGAogZ6om+0NyC2USQH4B&#10;3O4PUcbbw916hq5v2gAGgb1VH2wqadqejl/Fv/3X6sXaLDh60PWbBuAQvzrSN0rMdx3HdRsdUzDG&#10;gzcV06SvL9YSZVwISxsPBQQX5N7A4BG56JTs5bInaEZPTf/2UHCDahNy4RQ9s/pDUC3bB53NocD/&#10;Tb4ULxxxgpiV+LfPIZj4rmJRv2A6lhk/nEMcua6RNt1U9Aq2RsTS6XnSa+pigpUa75UWJPyJ2XRu&#10;lUv9q32nmtB3wxMQga6zT/qTlYyMFZjGflHG4ImU9oMLG6Nn53ZzeMhzu/upzT7x+3oDvDDMXdFx&#10;xvYivsFTCOu+BkRNxqxWLvWvPs5Z84byXrykXGmHrFTfHsmNaCOBc0H03fOQDjijK9sbanSKfFJR&#10;iS2yTQIaernyQHGoHgzGSeun925uq8Rx/BFSbi9kVU/ks9RoUiwdo4p3Hs0hCTmljGUZEPWhsUWW&#10;FSAL2kfbQ8Gdi/ASFY+iDgjBt9tziLaSSthey9FWTU9t64i76AbzIry024vbSlVfbKHtVAPS9YIu&#10;4hjeacxK/NtkSmna8ALfUpXozCHygyhs4wHPx67Nc8gdLjgg/SFjq+OhlrCXQFLRdwnqkyxE9NzS&#10;sVzlkKIJ3PDGk2VqNRGx37CygUi2h2iHr9hIy6xQjTgSNkRbv33WKKYdSyh0vTOHHMhKJkgmmHVd&#10;q5V01tbAuz0kJlBts3dskR5R24yLQymso6GoT5dXixdtVMZhGz+Kf5tAcJ+YckX6MQiJcf9t/Oho&#10;T2E06ERsNLqDPY+FhyA+u75j75V8EbEFztlmmRCD8WpLWA76iTRu6hHbZyC+MP5tw6EXAHGBfoZK&#10;US+/Ph6Pen+0DcvAKqaIQ5dTrD18w2DLWDlSA6tPbbN/goFHJsTSxkQ70LKh2MLoxLYi8dKQbZjh&#10;rfalnSmJOqj6V58W5k1H7CYTyw1QCgDKPz5+xhkQZjpT02ezslhWQFn8fhoSmQkzJX4U//bvQhmO&#10;jgsTOxE/qnyChMREmG190sf8UPiE1b8NhRhTFczvga900ysWcnc8HTNUtLC9FPN+eSkl/aE5gOCU&#10;bQ2IFsKup5BFa/a22z17KBI9t8pvzEzMBeHuiBgjRyGB8avj4Xzzk9lhHXzDchRljteN9doE8zUW&#10;26EsHHOkk1BXmDuJ5thnL7TdzYFUthdOdSrVDUmqLOpfMS17wiki8xmr+TV+X4llf7x/vGum1Jeb&#10;p5+3aKf+44+PTz3C//j03+/uP6lX7OP9xw8//eHDx4/bH7c/3326+/3Hh2d/u/n44/Ob29u7z0/X&#10;z/Xo4y+f/tf9T+1/p8FwA4YgmI9Bsr25vO3j52e/EkbdbJfbmy8/Pn//8eZpe9nne3FsR8vD49N/&#10;u3n8ub15o2+D/fTh6e6hDeLjZ17+65fHHx6//Onhv/xn/dfTb3/5jYf6z7/c//Svf3p49vD08ff3&#10;fDRK9ebz7c/3Dz8+v3160Ls20l8fv7Sf8x/Pfvv08fPjDxD/+Pznp6cvP3z33TaMm8e///Th9uH+&#10;8f7909/f3n/67v79+w+3d9/9ev/w03eYDy+2//rycH979/j44fNf//zzzZc7BqSvuP2Hv/ERH37C&#10;gHv+7PPNp7sfn//j3e3Tzee/frx7tq1f/9WfGUP/8jacmx9+e//w6dn7jx++/B+O3W2CYPzsN17F&#10;FYM6fqTzrjiZMa/b5Nz99vTslh/QZpdMHEO+1SmKLhk7Ue/cegEzv1rrZ1/4jx+fP/BNG4ebvyEN&#10;bXr15D9EHPQ9Y+mRnYN1fXz61493m7x9/se798ynZmH74CFoWTbbbD3+fPPTXfufJZmxKQbFJpof&#10;9UK9+T2iN97dXxBCXN/dpqf/XqR3798zf4P4xbc+rBEPio3z/edJ/OnD5/uHoxd8fAp85Pv2+xD+&#10;NjVZ5O9ZURb/8cvtHz6wiH+8eXz6083DzfY//u3u4el/8/97//GeXXjf/+v5M3bGvx397/o924Gn&#10;z5/9+qDt+vj/frl5uHv+7OP//MxGwdXG8Xn2tP2BqCnU+5Cf/CU/+fzLp203YnLzdbEx0x59/3D/&#10;6Z/ZV78TV16V92z/4/dP7GEevb9/uL373e+2/2ZXosn++PnPX25jr0h8/+m3f755+NJl/Ind8Q/3&#10;sTlvflhEvf1W6/H5/ne/PN2//7Dtgzmv/+EaAzegaYw/PNzdMdpPPzzbvv5ZO2hOFMeDpACcrCRf&#10;s4Ue+R+am0ONQiCXLuXtIKP0FdRRt+pCo5CwaeEVaZStcqsFLtiuoVJuf5n6Iub25oe//rQdL/qP&#10;Pprb+8+fH9Hi/6Kv+vQRsfxP3z1T/ghn89mvz3Bk6YrXLdUd0f/NRABlqGx49exniISa6cbNjuhf&#10;NOrJCeP16sU5p0wEIJ/YwptzTmj5womhnHPKROKEWXnOCT9kclJl92tj9jIRKFi1JT3nhHGdOL2g&#10;R/bb8zFlIuAGNMUxZg8zdXJS98dXxjplIgEbiBCcj4m9lTghe++M2ctE9pjYVIkTqZMXBqdMxDqB&#10;NjHGhEEwObkSkYlsicB7npzolkzc8FwiMhERCKLsV+frJDBzZnVNpOOcVaGCF9F+h1fe8YRalfYx&#10;eGUq8SK4aIwr73luCqbu22CVibZGo8jSufLLm57GC0C7DFaZSFUMHO0Gq7zrCWTgqxusMhGsqDd/&#10;Z7DK257IDBkxZ1iZii2MVjJULTdbJiHc7nx0eGUqWzFd5a1PcEHZPGMOMxW8aKL5vTGHefPTOgd4&#10;kLNemcqfw7z9ZWyQLzTGlak0LvoqnI9LNuhUGphAFF6d8ypUFJiidY3D8WXe/sA2uCLbUBqFCtwA&#10;zcfeGuPK+1+VJwTUjHFlKvHiWDV4ZQVAGJEFc3hlKnhhnzm8sgYgiccR/tIYV6Yiy896ObyyBmAK&#10;+UJHNjIVvHSrsDGHWQNgoIKIMmRe3RSG9ArQQEbA4JU1gC6NoWOoMYeZCl66iNnglTWArrchsWbw&#10;ylQ+r6wB6EeEYnPWK1PBCz1v7C/FV8fMc/hTVmTIfKFC5tFRxhwKbZB4Efj93rCqC5V4kd06Xy9l&#10;YBIv7qa6dsaVqdpednhlDQDwgXyAwytT2bKhsH8alw49Q+YLlc8rawDu3QIiZ8ihUi/jC/GbdC2Y&#10;sV5ZA8CLwLXDK1PhDcv1N3hlDcB6kcBx5jBTwQu9YegoVbGM2WB/4bw7vDKVzytrAJwuDAdnDjOV&#10;IgogcM/nUAGwOS6adODbnOvDQgUvwhLGHH5f9Abmhgzz06hJoRIKnXJnY1xZAwAEo4rF4ZWp4MX5&#10;4Mxh1gDYUUCmHF6Zyt7LSi/P9SIFDwrZmMNMhT7EuDH2sjKziRfJdyzY8/XKVGp2QrMxY72yBiCV&#10;/YJstcErU4kX1ysYvLIGwOilwY/BKhNhD4GzcUQjKwBALwQoDVaZCLd8s/NOfWX1phqr1e57MVhl&#10;IkU2sL7OJ1BQucGKyjXgNOesChERAJL7hgyqEnCyMoMNhcgONihROliRhGJzGaqwUIFBoybUMKEE&#10;TE28VD76zpjCTAUv9eczVitvfkqxEChja6m77PhCtR8B7WTwypuf458aYmcOM5XKYamoM3jlzQ+8&#10;BXSQsY+FUMrj4mAwVIaq+QaVKoqJAhjrlam0XtSMGOPK2x/EJW6UYV4L7jC+UHJI21ODV97/nJIv&#10;6BdijCtTvQTqSQzgnJfAQeMLgRcAVjJ4FSp4ceAZcvg6qw1CqPjyxnoVKuaQIIUhG8Ijp3Fxc4GT&#10;ZChUjAuovzOurAFU7ki663y9BPwaXwgvsOeGSwkqc1JR9kio3NAbhYqQKNaQsZeFdBpfCNoaQI9x&#10;UBYq6Sg0oiGHWQPQEoB6DmMKM5HMZHCFBqusAIBHKr9zakAJrTjmwtaGqmYYVO6ZXIjsM5kSvMmK&#10;2h1C7MaoMlGzNAy5EK55jAr7icKEc1aFaLOfOFxP7ScBbScrEOCvjZOrEG1W4WuHVdYYuujT8U3A&#10;hM3v2wJyHK3no8pbn9o3GocYE5iJYEUIylmrrC9w0uRXnwo7eP48qu2GdmNUWV1QyKNQ7TmrTIRm&#10;Aq/qjCpvfLx+ZV3OWWUi9hW8HFZ549MPxgolCxc4xNa2MVRXNqi2KwIdYc9EOrLkU59LYN741FLQ&#10;C8WYwExELaPKR85ZCQ86R2Vq9kJka/a3WVtsGHPDlilENM9VxwljVHnj63Y258gHkTqnglGpBY3B&#10;Km986m0xWM/XSrVEY9ZhhfXusMobn+IGrvIyWGUiJlDV2Mao8sa31yoT+WuVN75iVQ5a520meknc&#10;mapaY1R546sZjRPUVSOGuVYqE3OCM6pkG1QgkDnzjbXKROQ+iIoZBq6KkiYrpNYJwRcitbgAf3M+&#10;gQKZTlZb6dD5qAoRwG9lqwxWWVu4YvEuE9lioW4aY1RUiOMXG6PKRBRCU7hvmDGqNSis3r02WGUi&#10;WMnJMiYwb3yCzVR6GawyEbUstHUxDhHVnqZRkSBwJjATwYpQqSOBZeNz6Y/gI6fGhbpvjA+k/vAV&#10;/IwZLDufnMI7xyNWOUzhRSWiwatsfXoRKZ1zPq5CtRWMOpKRFQY5BWX7DV6ZivlT6dL5uIhLp+nQ&#10;NYs0PThnVsnoekX7DGMWQQYVbhsu3uGWydj/G1zl1EzTXa5zqa/eEghiY54uWiWDG/EZa2xZDXAh&#10;gNrdOtwyGUWP9Eaz1i1rArVLxCt0uGUyjjC6b1hjy8qAWwmoALO4ZTIsDtrQGUcLeKS8bmpw4RjY&#10;lUwV6gLkGFKSFQJVyrRgsNYtk8GNsRmug+7ASjLJoWSFkyuZbfxSHlq4AWe2MGWFDG7cK+PMZAF6&#10;UqRLdM2RkkKGE4YT4ewA+jSlmeT6UGU2z3d3IcO7JO7l7AAVPI5jQ9dgCEJtcMtkLfJlzWRWCnRy&#10;o3jP4pbJiAeQqLRmMisF9Tmg56gztkyG+mFGrJnMSgFuZJcM25uEd1oAuAHesMZWdInqNr83TDog&#10;doUbwE9Lc1W8KJY+CXdnJosuwfGRQ3yuudQKYsqkAu6vHdxyIWMmCWtZM1l0CcWX1BE4Y8tkvpQU&#10;/OcWkHUc963n+JgSfwcUBKhK+ADeGGMrZP7uVnOZ8ZEcwW+sbPN23c0g8zWXuvcMMrQyxeKOTBYy&#10;Xyurun5yU/m2k8LkEsJE5p846riRuKn0wRpbJvNP04IFVRtROkA5UlJ0CU2UMKCM3a1K5jQ2wg1O&#10;4EDNUiYZcUYico4uUZ+wxA0ImYOAZJskMmaSrp+OFaRrSBM33chqrVsmw+YiWOaMrWBCsfDIWTl6&#10;spCJGzX0xroVVChIV5IGjp4sZHADoezMZEWTviXRaM1kIcMyx8exuBVdws2g9Mg1doDuHR7Ljdeh&#10;FhnOTGaloCvW6KfqcMtkapFD61eHW1YKeIu69tfhlsmI1OEJW2PLSkH3wlAU7XDLZPimSIlzdqtN&#10;z1gAvHyWwLGCChlePjciWGPLSoGeLliGlpRkMqKDb7kf3lm3rBR01wgQR2cmMxnxEkp7nLFVnCgt&#10;maycoG7UmwvAF5JTsLhlHweIjoXRuar4UvrDeBtALYSHkJCgoi2XMY+FirpX2oQasTsqjAsz3RXp&#10;MMtUYoYuN0SkQEypMiFn7DimlQz5JxjncCsaAW5W4cLWAHRMP9fA077JUVu6VGyS+dwKGdys1DHu&#10;WuZGGJBm1M66FTK4UeHuzGTRCFvHJ0dJqmXUnBJ/JotGUEGXFVAoKFVV5tMZzhhbBY/q3stXznar&#10;ZGwBAo0Ot6xI6B3Aejs7oMJO1WzW2gEVQUpXWtrtGlJSySiMwy5xxpaVAo2LrJqJrZHqFBIwEIDB&#10;HWbZuCDkRK8DZ2SZit4N6kjnMMuaRJ28HLAVznIWf4LeV940Fo1A3Z+Fw7+q6FNMO3KVztCKRoAb&#10;U+JMZCXTqlncikaAG529HG6VTJWQjtriNtKkfwDjUxjmcKtkNI13Sg2JVhRu9AO04teVjL5FOKbG&#10;ulVAKaFJCxpKv+38kXDj/zncsknCtjFnsiJRVZbj9LugmXH+SFtKVrIXL604aIWV2vttIXP3WwGW&#10;ctbQO9EQyUJF4wb6iTtmqzo7D90K8FUTch4rL1Qw050CjoxklQAz7FaHWaYSMyK8DrOsEWjDB0LX&#10;YZapKM+lD6SjtQoqlfbEVqsX3p0m/yV2BZkpY2QFYsqdYrT7NEZWqGBG327nyC4gU+xqgTPOBaRQ&#10;qY0I4Q5nZFmJAKWhF67DLFMJI0klgcMs6xBye/hsDrNMBViKfnKOgBSoKQEqq3qeIzoLiNr6OGBi&#10;ZiCRfU90hOJ0Y80yFV7NBq0+T228KRrkHdNorVmmknuo4jSDWdYF36t+3lqzTIVpzJRYApJ1AWlj&#10;eXnGNGYqOYfkw5yRZV1AjY+Ffryis/VU374nWmCnCCP/1xhZoWIaX8pYOl+zAjy116xQ+WtWoKcg&#10;JqiIc0ZWNIgtjQV8SjTXS9kXKuHdSHU605h1AXua0IgzskxF7Ey3gDjMsi6gDya3IjrMMhXMiB04&#10;ZkGBoOoCBgv5UKhgRgzSmsasC+iBTTTXGVmmumDNsi6gHImQv8MsUwHMIN5pTWPWBd+zZq8cg6fC&#10;V1++UytsQ0AKFBUB5huNkRUqjjOqcB2tX8CoVExhUDjMqiPjHp4Fw0qrBVCsDrOqQbhPwSlPIL6f&#10;9DdxdK4JcZhlKppKcoW8IyD0eZyHhVIElgYpVDRBw+CxmGVdQJdA3E9nZJkK64pMuiUg2Zqgmwl2&#10;ksMsUynUA0jXEf2sC8Cu8ZkOs0z1kvzrCwcmTpIkrRnIcjLZDrNMBTNA89Y0Fg1iT2OmsqeRMoM0&#10;MhozW1m1SmULyHZXxXBz24U759NYqWzR3zqpT2bbjUIOs6JB6CBv1a4S+s7TaLq5lcp2c/F2EjMA&#10;HFQbG7JfyRDpF4BUzjfa1uJ+zKO4WfGCSiZuVkE/mbcyNtQq9sSpub+Q0QXAygXpYsepi8nquzOZ&#10;yQixbSXzpyY4PUMzNxxryyyuZOTZCWobCpKsXeHGhUsObLCSUS7Bwetwq5hUrqEAYW2sWyEj800H&#10;QsPuIR9TxsblCI4tUsn8HVCgrEJt0rjZGVtRJVySCLbL2G+6M3LuN26keXNtcStkYDjeOLXBRKAq&#10;NxqeGe71Qgb8z8pzYTFWboCvLG6FTJsbf/J8v1VMKi1P1F/hXJdUMqx+9XIyuGWlgJRwBanFrZBh&#10;VKM5HW5VlwAZcYBFnJ5pAdgBrIhhRqKFE5mCKWpkasxkJmNncyGdkQ7Cnijc1GfN0SWFjN2GkDoz&#10;WTGp3P2nRpznYytkzAfFqxa3ohQ4ceiP53DLZJw4GAuOTFZMKt2d0ZQOt6xL8DU29/x8B1RMKuFf&#10;tJDDLaugK1w2KwjJaZalhFsAGZzDLZMhJV4am9ho4UZzXSf9WsmwZSgltHZAUQqA/wh2OGPLZFz6&#10;ya1nlpRkpYBPxJ12zolToKwaGz1lDM1VoKxyiqwQGiiRtAB47FyF7XBbMKlIstOMknssC7cNFGmM&#10;bcGk0rTRyWZwWBRubBtLT1ZMKkRsVENKChn77ZXKQM93d8Wk2rqkkPm6pLY5paKK22KdsRVdQiUo&#10;9qsztqwU8HEocLe4ZTKqqbj7z+JWdQnV/pYuuc5kcCNdYK1bVgrsbq6ussaWydrVk9Z+q7rkDRvc&#10;4pbJUFuUdRo4RVyTtHHAgOvCZUdKMpkQOCgvQ0oWTKpOYWe/FTLObm6/cvyACkolROvJZCFjd4NU&#10;d6SkolLFzQkl4zKnBYAbyRdnBxQwK9IPN2fdCpkCroDXnHXLSkFpAyvHjDjlsXELLTfOONyyUhBy&#10;GWE2ZLJ2Wt0ub7ZkMisFDklyqha3QvYCWJJT+EjAKE0J0n9tXbmwkqmDkrVuWSlgu3ItnJEgpdCr&#10;fCT4FsujqrDUK25mcrIAFLFVbvQpctatwlJBoL9wyiyxVis3zgCjNIq6vkKmCkZnvy1k2PNOjpSa&#10;xcKNmienBc5ChhtsdRvn1p/M7QV3Ijugz4UMA48OFcburj1RuRH2rXN5EMjc/JGoFvXzPre5KjIV&#10;fLXch3PftJKBuKWviMOtKgX2Dcrc4FbIqJ5ACTncii6h67BydQa3QvaScj3Lei29UXGN1AHT4VZ0&#10;yZaXtXZ3VgpX73TjhjWTmUxHh1X0AroiCRfcrr0LYwqZAlaqYj+XyYJMxYHWjdPGTBYyDuFrikEd&#10;blmXwI0rhQz8OEKYpkRHvudRFWSqbnT3IoaFDBAE8TJrbFkpYDxRHOjsgApovQaEYkWeCjQVM5TG&#10;0da6VXOGCIYD62NfpgXAWXlnFaxWMsx7eig5lkLpl6pGGqTtHJksuoQ7HAEEOjKZlcIVIR0dHeea&#10;q3Za5eZl3SFl7LesFIgqU45ucctkHDheuxU62ud1o4KUNK0xtkIGN/p9OD5OAahiFJJcdHZAIcNd&#10;p4TU4paVwub2OSBJUhRpSpQkVJ+i83V7k+0SIIK0AHLWrZBhltC6yRpb1SUUv1unaYW2br3snB1Q&#10;oK0g8bHwrbFVXfIGrWCNreqSt6+F5TzfbwUSq/yIl+so3VQJ7BOPdnRJIcOlpWbYsblKF1ZOHLS5&#10;YykUMk6cd28daAnNMpMo6zT1PKpCBrfXFNEZO6AgVQnZ4i8661bIOLu5y86xSwpU1be5ChkKaLvh&#10;5Hx3F4QribTXno9TyIgy087KyWQWsCrWK/akoycLGccNNzg4u/tt1iVYXGxua90KmYvvJm2WZFJe&#10;n1LJ57u7knEBEbEIRyazLgE2oiaIDrdChrqDzuFWDAzUFse3w62Q6U5Wp7UF3eLyTAIxtm7DWMlo&#10;keD0yHxZIasYlFKvxrplFURQh+Jfx8JbMKvv3lqXOXFbUZ4SsCy4wsa6FairHDEiZMbYChnbFKXg&#10;7LeCdRU3L2JYyOTSetGZAnZFveI/W2Mr5oyafVi6pOJWUSU04HBmMusSkANKbjnrVnQJcWX1hDmX&#10;ydLvlYOKCgInqla7sKoEzIrOFDI/A137sFJqjwfhjC3rEuE2WAFnJosuAZJrte0g2ZD2m9w+kisO&#10;t6IUCHugTJyxZTK5D1ZrQqIj6SNJUHEptyEllUx9wcitnI/turRw1SVvSsqfymQlA4f6jit2HG7F&#10;WeHqUKso/bp2fn0FcuCl4eMQQsgz6XPLZDjQLresFAjPc0esgQ29LnBZSnKvXzoxc2yzMra3InTW&#10;LZPB7XsrGko0rHLDnLSkJJPB7a16OZxar+yTwg3MkxPBqGTqsomt4HDLSoFoJXEdY3dz6WX6SLjJ&#10;F3a4ZaUgbq+ce9XQ+ZWbKSUFwIoVSnW/M7ZCxtiIqjnrVnGvKAWrv9F1IUNK3lh+AG0w0pSguYD9&#10;OfutkCmP9sLBKdDyqnKjMZJR41zJxE0b53wHVNwrcXbMLmN3F7KNm9O8g8hDHZsME4dbJoMbd4U4&#10;O6ACWLmMgxp/h1vRJViTOvKNmay6hKCOg0QFRZ2mhNwu+B5rbFkpkFZDT1pjy2T0F7y2MIbU5qeP&#10;VHsdrhdzZjKTsd+4PsmIYBB7KNxAIVnrVsh8XVIArCRfwU86Yytk/tldWriySRXHNmaykMlMsFpc&#10;EEYuMwmG24mZVzI+kVPZ2QEV90osDkPIGVs2Z+hCQTDC0VwL7pV0jFNhSv1qmhLKSynKdvbbgntF&#10;AyHK59ZrIaMwkviktQOyUuDgYL9ZM5nJsMwpkTG8Reqm0pTomBJg3BhbJkNKCOs4fkABsLIDkBKL&#10;W9ElrzExnEgv6dUyNgIhlpQUMt/rKABWDC7G5uiSQuZbeAXAilbmYHSkpJChlenN40hJAbDqgmku&#10;pjakpJBx4lBY5ey3invFTiCy7HAruoQ+WFY9DlNQpATn1GnjXcmYyXdWjdh1AbCybq+JmztjK3YJ&#10;2D1iXYZdUnuxAnrlMleHW9UllII7kScuMSozqUmxZDKTobk2SOm5zVVxr6+uri0kKrG+9JGcOLpg&#10;0JjJAmBFT7JuztgKmVqREXx1uBWsGt0rKH4w1q3iXnWfoeWbFgArsSDOAEdKCpmN/CYlmBbAxmJX&#10;Mloo4ho7dkkBsApzZuU6KF5OH/n/OTuDXGma3LpuRegNqCors+qVYHkFXoA9bMiG7EnLQGsg796H&#10;rwWYlz/gPFT/k+9lg8WISCYjgveS5MrHLqzeW/gScuQ5rJn31sV0NgIYZBsk7sdlbaVYRXoppWVs&#10;sjsFoGT4msomuxhei/Ckem/dKQBJolDZZIjRur5SJu59SRJYD1bS5FER1+ov4MHHrVYyCazVucZk&#10;I9BOpGvjxMWGKuaWBFbOTkTjhE2mGPxVKqQYbREvgRmsyq9zDIm5SXb0K3mvmIlqCzPEbB0/rrB9&#10;kACnsNzMSoYYzsTFzAeBla9URUNTrCpEqjPXrMgKJq+sJFyQLQgKKNVXEgAUeqhZyRCDJ6UqHFA2&#10;N7TBBVZ3nBQ7QPsMYx/WS2iDrGlKmg0xCFe1JPeeKwmsmIiq/IUz7YNEW5XVEtriXEJNSuo+iPeW&#10;vFdOvaAWRls6hQsps+Mk7xUaUjVmF3OLcwlX02o/e38TTt5r5VurmEISWKE3cKIx2oYvIdiu5tYP&#10;GCSF4xbU3EKMQxd9UMxKplPgJqzOk0GXraR8smmNtnQKIDImT5gCLv0LeHJVUZHeJLAyxMPkdVBP&#10;K7QVSKLmFr4EOpEqeP0a1Vyr7br5upPACh5aBcfvv4AUexDDxincf29JYK3mqCoWlGIQABQ7mmIs&#10;/QXw9vnizNy6GFf1j2ovArjUtdXtQX1vIUZ0Em1qJcMpEAmC5Gbm1sV03iJc6JgbLDz1BYQY92Aq&#10;+JjTaxJYCepglGZu3QXhuCiNZjxXEljZ739MHQwyRduScBOmi6j63sIpcOAi1Gvm1sXwyNX5z3xv&#10;4UsoAflVMbzgvRLBYPM27y0JrNRdYhcQcwsxsnFop2S+gCSwakQsxIhgczA3K5kE1otscrXjhBjB&#10;MfYppS18iUYyg/cKtgjap95bdwrg3Xw6BoEOuixnIPoRm6haElgBAxwmHGJoA6IyX3fWadUspBAD&#10;gX7/qN30pzsFNvwPjQbNF9DFCMRRHV3NrTsFeEE02hQ5YkC53XPVe3Nfd/qS0qbm1sV+rURpSwLr&#10;70qa/S3E/raSgmf+CgIrRxnKZxjPFWIcJ1l/870FgRVtvG9zMg8x5kbyj/ElyXul0nl1lbw/4YVY&#10;1U+ihYrYcZL3qnlBIYaV0GXQfAFBYOULkLygEAP+//DtmLn1A8ZCWxcrdjopMkZbdwoLK+lii5Xs&#10;TgFtkquWvNdfm1Rz606hvjeVt8h21j3Xq5J/RK4Rx4kmRkwH/FNEnlLsSSRQVfKEMh/aYLiZorkp&#10;9uQ6p7LtuGakNvglwnOlGJ6L3VR83ZxxUxt3KuG5UuwJhfvN4en2tsg+mNo4mgjPlWJoAwEVvoT2&#10;n6mNc4nYcVKMlQQpF16ZQsqpjQ6d4h6QYnoP4LtMbQ7vTjFOQQ8VC6JEd2ijDInZcVKstD0Am4SV&#10;dKfA6sNEVTbZxQrXUm1bqFcy5qZi5imGldAOTpyVKQub2qTnCjHvuYLAWvEj9rj7kwJnnjZIIPmf&#10;6j53/96S90qgnbZaRlt3QWgj2UitZPgSepipGB7F3GNu769qyHQm79XPrbsgrOQDW9SsZPiSN813&#10;zen1DLrsk65AtJc32sKXQDcgx968ty5GqhfFZcVJgcaJ7QVQkRbrMvtbiFUDKOoym7l1p4A2XJCa&#10;WxcDWgTaNO8tCKwgVNAnjecKMRrmEcFQ2sKX2BMeqGx7AVWh7jSVqgHpmljFFFRVqRSDFwSYL25U&#10;8JNDG9E4w1dOMebG5q1WsjsFfCTRV2MlQZfF2aFNza07hQIRVKYFCQFtSYhzQQ1V2tKXULjYZKQR&#10;IEltVHQxp6CjO4Wq1yS1dTHmhjbzdSfvlTok7MPCc4WY9yXJe6U6VJGqb+/d2FJfSarHkOAqPFcQ&#10;WPFc5CgZXxJi5ck/yiaDwIo2Ih9m7w4xzlzES9TcwpfoHSd5rzCqOXWZlQxfQlmKCkffv7fkvcJ2&#10;II3IaAtfovfuoMtS8wTgTq1kdwr+hBd0WX/CC94rg+TbMQvZXUkVhzJRrjNYr+iCMG50dUeCrkp1&#10;vD+5Bue1dKlLcEihS7F5qc3U3QEZo+pAElIE7qr48/28BnGVkoLmow4pmEf4VaMrjhWVc2VccZBd&#10;qdGkusPDk+9rSGqqSUROqTpRuHl17/HbeVRAKZzY2wh/uFGZeCRlf5tU6TJFNlIKXc4Os0yrfl/d&#10;39QaGp4MVbT6vKgO5+ywS33I+1BngqjsSh0i932F1Id8QWcb/S4D1K8Sq9mT22qgq8rGi285/QYA&#10;lrLDLoUud2tKkiqJUiq8GlJVHMAwW0Gr2mpQ1qGqOtxvziGFKsUMIP7Rdb3RZQ4CIYWXVx0ryDrt&#10;uiA5mrbbKVWzUrYRnFbqwZ2GXkHwu40QXdxzhR0GNZWEOPcth5Rfw+4BoDqotqFw99q8vG30kwNU&#10;E1haxg67FMUHPpB27r/lJKUSOTFwIRhan1cdv8wZIJmsuABDZCWNP3RxGjPzSkIqpUrVlSWkuOhU&#10;Wtr9GiYdtQq5mfNhSJEfUO1/hK7wG0QV1PcVFFZ9tgkqKkmZEIqEHYZUxS/Uvhz8VT7/YmLf+96Q&#10;qrr8hgcM6atZFH22i+0hdHUpMjqqs7R4X90DPLkFO9sIqQJMVdg7OKhPkE/DS+eK0ZcDz/ZjOFKU&#10;+Akx6tYoq0+puoOpZexOoEI56pgdvNUnHKIqgXT/zoKAyrFNRbxDiH7ImKL5noN+ymqo400IVXMz&#10;1a4c+mF7Y/StVUeOEHpSGFb19WDL6ro4L5vPOYQomUf1BvW++umhiDLGEKNK65NMExfDDNopFDgV&#10;CgghcrqAqI3RB1eVVIyPKeII+tFWHqOHdGouzck5hdxhKrRy2w1lNO0E2BZfWHiBqm1sbhBRoJXm&#10;DkBRoqQc2a59jPhSdcRJKUrpV3nQ+5kl4ZSaQCrAl1KQtgpnFsriwsIJApDtfiMLlio8FzIVjK7u&#10;PLh3UPzC6OpSBS8ow0+uKVX0lacKKZq9UL3UzKs7D74WUkPNvEKKI7o7vSXRFHRNAY4pxQ1Y0eUI&#10;iHS7Z0sy+X5Dig8aTpNZxuEIVMNHIIE+xEfxB5WycB+PJ2c4885CSp8GoiYrlZEqQ0p8ZOF0Hvac&#10;kxxT6/KHlD3BJcW0EBMzs5TSZ9NkmNpvOqT0oTv5pRd0AOOrQkpfJpJdWiW3lK7uP/QlKbmlPxAI&#10;1AvrFxd9+YuKqgfzcsbRfY6+1GYZVhuECCk6FLkgRLBKKXJzma4W1J9qjorABc5UOMXglP7qUrbR&#10;XYfVRQmdNkJIA0XcuHVTKUXuIbWo7ud1JQ1V6+qnldJlaGrUJGjz4vbMzcrMq0tB06S2gZlXv7Sc&#10;b9666FJA4bs2QnRx9TO6ugdAV5WzE++rSwE71yns9pwIRtdGSFCSVTS6uhRwWEFbQlf3AAR2CUIY&#10;XV3qRVdrMteErn58IGDN0d7o6lLQC8BzjK7uASC0UcPF6AopugMZvwFbtL0vjvWqW31KcdmnuKuY&#10;V5BOOdaTjyfmFVIntqHWMLijRWMw9dPIIWqrwV+nSTwDX2pS5F0W+eT++wqpIv+YuxG1opoukpwV&#10;RzKlCMZUVvu9zQdrFJ4jLDYzr+43eFlkCxpd6QGobGVsPgiqUG855Rtd3QMUWYi3LN5XSFWfEaWr&#10;ewDto6K6qvZRwRbVfj6ktJ+P0qpcSV+GPQvq2623CqYJqi7VLJoUJWPp6ybeV0hRCrZqK9zbfPBE&#10;T26/plIUJ4w2Qq71D6raCl3db1R9BMNTB6MPXS/IpUZX9xuk1CqQiqzurouuf4aMALu/SdGNu07L&#10;999XSJHGUPWjxRp2vwHNmoLSRleXosCBIj5Q1aPPi1iAqe2YUmCeqmwlzOumS+/LIUUuliq5fgUz&#10;FF0svlnDPG/wvsxZNHihL/jUpm/uFVK/SS6CJkjfqb6GUMWVHYYU1kudP2GHwQmt7pim8i1Vy9sI&#10;Ob/yXRpd4QF+M/rE+woeKT1qKBRodKUHICnA3FOCRYouOJpGV/cbL+I2BuaDBxdr+CXp1ugKD0AR&#10;YKDjex8VDFLoAapRKEvWRlhJiupsE1L6Ww4CKfmRQHZmXuFtykcpmw8PUCWpzXk+CKTa9wYVtIgZ&#10;7n3FeYM9hdW431OCCso56mGqH3Ck7m+59kqzhkEF5UtRSCnh066rCpSoeXW/QcLfV90rg3bKOYpi&#10;cmYNu9/gfEhhE2GHQSCtltLKRyWBlIrLFVq6/5hTrO7ZahG744AW91GdzLjqtjcGwUUVi2dz7FLf&#10;es/GTaVYtdM1LjHYoHASOUypZey+g2ClSnXCHPrM/DsLMf3OuhugEBD1d42nihqpXOpN/jXRvz6x&#10;T5m+0RVivDF1+A0+KMWb6BGpdHXvATjFGMUXHYRQv4ghphexew8wt/KL4osO9iluQEUeghBaJAaV&#10;CAptrL1nIg9OV3iBB9MypaVIxe+6KGRlPucghAImAqwo4+gu56cIzcY2wgfQllY1EIDm0OZVVejV&#10;vLoLoFzc29Q34GrdVf2257o/CAQf9EtQWgECIQWXhsJEYgmDD/qFUaCcb0jVp6yCo8EH/amOoWZz&#10;DilwcBccTT4oWWimrDiFSNvr+luzB7OG3W1U2NywmcFsu67qImLOAcEHpfoXp0ThoUIKbI9CiWZe&#10;/ft/QxM0DGPIFG1eXARYDqOrf/9vLs3q4JYFUF+HAkgpittGSGrpRwVUQorkY1Wt6goOKZU8INab&#10;99XdBoXEi9hy7zeCDFr9o9R5NKRYQtVRi5S4tobAIx8VAAspXCiNPsW8ggxKLXbFMKbaTRshpXZU&#10;vWbK1jSpCyaSAlVCikL/qioi6FDX9bd+zff3h5AieFse4N42ggzKRa5oSEJXP22wNai60ABRfV4E&#10;2w1hJKUOAFKTFUZJwqaLyA2JhmZeXYoaBBXaF2sYfuMNf1Tp6lLcmfGIRlf3ACRPqeaXHH/aatDd&#10;hS3W6Or3FLgpHEbNGnYpeDrkegtdwQP9/NAjwdhhSHFUpgOH0dU9ADVMHKAd5FG4gVXO8942olTp&#10;D0EO5edD6knwRoEqSQMFBFdAYkhxuSGR18yrewCqBdF4QNhGFjete6/xUcECpdw3zeKNru5tOIo6&#10;oGNQRzmkqChiiL15yeZbTg5oBXxMfRWaILSP+STTxRBGRnnSL7Es8zGHGNueCmYnbxTEqVq23m8q&#10;IUb9TvUtJwG0YDqTAwG/oa0hRwJ1xk7+Jw3HqGQk5hVixDnVFTbonxCQpG2EmLWNoH/Spq8gNzOv&#10;fkzB2ZgsAYK8beGrBaciFacYGYOmwgnVpEPX5+IAZubVxWhhpwLMQRqFtg8L3HxfIVZVy43vDfrn&#10;4n2F37Dvq58cOA4RuDGstmCN4kRV/DBIo8XarxZv934jxE5CROK8gXvptvGoig1CV4rhN8y+/A7S&#10;KDvRh9SC+3mlGCF6cyfighzzer7VwTfFYDyb/Yv303QRZ2eIZlpdSoaW31G0tBoNGgwspf5WHe/+&#10;aEPSY5vWp9piqLfVpexRlBq9XRdH0UMtYZci0K6uy+zCXRfXSuPlUwoYpvCl22PvO4qVvml3Y1CH&#10;lCIDktuN0dUvHCQzQrQwZtil6EnI4UboCvYnVeOq8cCthyKJq608xeYeHzOvYH9SvP6CQSt09csN&#10;SXiq0BkbYxthFQ1l0xO6uhSdsB6mBDfHpq4LCNFUOUupF0XaTZEH+pOlLm7MZl5disLKVXrl3uaD&#10;/Qnv1nn5kMLiKbRsdHUPQNCxDpXifXUp+q6qkMM72J/036kUXqGrexsqw1Z+t1jDftw4YC6699Wl&#10;2P8hSRhd3QOQC1qsOzGvLkWTDeovCV3B/uTYSzK50BVSH1bQ5AhSg7fZPLoeJuSQUkBLlIQ18+oe&#10;gGJZ6oRNLbM2QlvACmCtSYFwVhuW+/cVUpQDVxwpXlDoOh4m3yylqJD+NMWXqKnXddHXGi8q5tWl&#10;qhPmQ+Qyv4MzStdBlV+cUtyHqufd/bcc7E9C3/Bazby63yAOyOHB6OoegKuD6hKGjbeVB/uC82x0&#10;dQ9g02LBNLoujsrq+wr2Z9U6NSYfQtigq6FCfLeNELKNOmKHEOgytaTNGgb7k9ZIJkDET7cBQrun&#10;2qOxjWB/EqhU21cI0YLpUBAHn24bIuFNdewNIdhAdMEy31ewP/lOTKERzvxtgLwv0mHUGvaTw5eq&#10;FcoOuxB2SG6mso3uASq0LNgAfPAxL44pdEe491HB/iwPZVxUCNW8KM9pdIUHYA0FQk9VspzXUZ/l&#10;/byC/flbQMUsYkh98fPK9wb7E4IvF1Lh50OKz4u0XTOvcAFgFZfZK4MzypYCadToivMGfk29sOCM&#10;outjwr0kwfbXDBfeUA9SiiqgqkARHSi6rqo8b4w+pPQ5Kqmf3FMMmsJtoY1Qnw+TMEoaySFIenSR&#10;SF1cfY1t9JMDxw1K8hib71L6jB28zyfO1xDnSOFu8yI2BydIzCt4n5ShIiwi5hVStJauchr3Piro&#10;ooS+SWE0uvophbdHgUOjq/uNAw6MihEFWZSLFFVJjK7uN4AP+M/Mq0vB3yJJ2OjqfgNWajWcur87&#10;BFkUMAWszejqfsPSbcBBmh3+xqPMGSDYogSWYIuZeXW/UXE2Q6GnBmIb4Zv8QBXTC6nfD0XNq3sA&#10;jjYPFdMLtmjFRU2+NDyUNq/iEbo17FI63hvETxquVHbrvR2G1G8c26xhED9htKu8gHdI6fh8ED8L&#10;gzV9hd8hpXGHIH4S0icYaNaw+w2GZ1KKiO4203hyYqN9qdHVxQolUq+rO4CiBNcQhW10sUK/lK7u&#10;ALhJgaGZs03QRSUbgBH1NSTOBshh5tXFLFoZbFFQWCKjJn4YYnBgP+ZoE7xPWiYSdFDz6n4D7hEH&#10;ovsjQPA+q7FsETHubSPEzNYVnM9qyAIx1ejpZ42qpGGm1E8a4MNc85SqLkb0Vc2qf/pkYcB9UaqG&#10;mNpMgidarctVJidR//aRkLFkKurxqTchmHZfeHPmbXUxDmsq+Bo80SoU6MJeIfZbY8WYRv/0cRjf&#10;HxXBjkqjoBSGT0l4sa8hkU6VXZliEJZNlxg6fKUux+lJsSrNbwIbyfi0XCUyFNoQqUyqdq7B+IQ/&#10;ZPhe7xCza5iMT9ilKnuZ4HibFzxRk/ZFLYAmRDYLPceN3wixAx+l3ld3AABED3daC6IoBdMMF5Aq&#10;7X1esN+qVt39bpJixaYQ33IQPutsXc13ha44oFhd4TcgObsTVPBEf0/XZl7hN0AOuM6beYWYnVf4&#10;DeqsfU3iF4mU/TWT8Gz2yiB8ksEJPc/sKSFWnZKNbQThk1bJYF/GDkPM+vkgfAKKwutVurrfsKfQ&#10;5IlS96SaRNzbfIjBLTGFWWgI218yuiqjVejqYlWBywSVkyfKAhJWNrq6u9FrGA4Ar1GF3sW8uhix&#10;FwUQDZ4oZxt18woxcmDUOSoIn5xFqdiu5tX9Bsn6pkgg9PpuG4TlyWgxa9jF2CxMcIjoYuiCTWUS&#10;2lKsjvPCR32SJwqWqG5eKfZDRFTsy5hCn9ebM7bp2pliX64cal5x3qDUhIqWcxLvQ+TMZtBefrtL&#10;8efThDaGGCG2Q3h68MKhDL7dvSUOscf1NdgXXZ5CGZ11oR7duo4hRkjU+ER6k4QyGFUmwWeIFcNM&#10;oLCfYItSwoROLAK6GWIHnXPUO+tuAGVQgsQJh4aZfUE4ChgXTG2PLvUhCdwU4hpiJMSa8y87a1dG&#10;kWw2TWEgKVZhR+NAgjFKPf8TZNooC7/DPQfa/W2ciCTimFkdB4THH2IE+g2/h0NDKGMvMzUChljF&#10;29XMwoPQzUbdWUhY6mMkFGsOptB6uxSXKpWYlWLg+19n+uFB2NlV3UVO2G2MB6ZvQmGfqBr6JGD0&#10;MNexFKNUdvGQhDWGK0AZNHBj+l0MZdxPhbLggHKOIAPabDEpBlNAGUhQR3GoJPyZmYUY4enrZe7Q&#10;RLH7q0bbA87O/YYWYrDAYEyKDMhPEEGrLHodNoW2cD207qTzkXlt3YlAe/ityCO0dTHujbWpGW3d&#10;HaDt98AptHUx2KBUixf3JcgE8d6qiYO4m6VYeXCV3sFBLLQRJTCn/RRDWxUOMCvZLyQsh9XWxdDG&#10;hq20pUv40udDfQFdjM7hj6Im3fut4IUyN66R5r2FWHGGKS5htPXTSOUAP01GJA3e2+uuyEnhJ2Ju&#10;4UvIWVDZTRx1/mPaulMgkQrYVa1kF8NzPWqzF3PrTqHStuqEdv91J620ykCr3S0YomgjHmr8ZIj5&#10;LyDKih5w4fHMZm7dBQFSwgY231uwRNEGNVq9t+6CntQFK16veG/dKaAN4FHNrYsBiv62RhTaulM4&#10;CroxkUB8cP8CzgNHaWwyqKJoA0Iwx5IQe3Jhg2QqVjLIoqWtbl/3X0CIoY2VNPtb0EVrJXl1Rlv4&#10;EooMq17OML3aC/BWEmJPztaVG3BvJUE09V9AiPEFQFBVVtIPGGiTX3dwTfm6X4/D7AFBG/WeK8Tw&#10;XPgEpa07Be+Vg2/K3o0240uiQCn1q0k8NXtAiKGNzkPqvXWngDbod+p762J+JYM+ijYiVMZPhtiT&#10;5iMFmd5/AUk7hWBfR+x7XxJigDqVkGu0daeAlXAuMTtOME/5uqElGpuMiqNow+OplewuiF3qN1VL&#10;rGSeSw4CBcZKgn1KjxR2HDW34Ut+Cz6K99bFAKCp66m09QMGp1ciLGpuXezJ9YEKJ8ZKwpdQQEyV&#10;VITS3bYOtEGhVjbZDxiVeVGVTsVKdjEKS4AmKW3dKRA3BXhR2rpYlZh0kcKglKINmp753kIMbYTk&#10;zdyCVMq9m3iJ+d5CjDbFkD2NVw5aaZ1BiaCI9xZitHnl+qa0dadQlPmPQQ/xb90mqVsEV1F8AcFI&#10;ZW6/hM97mwyxxdy6U/DRmShhunhv3Smwkr+ld8TcuhgoBY1rjC8JXiqcwF/SndAWvoR4flWqu98D&#10;gmJaDMQq6yq0hS+hTQ6haKOtO4XSBsXfaOtikJ3x5+YeEDRTtEH/MNpCrJARsFUxt+CoYiVEnsyO&#10;E2LeSqIyKedyPJfS1o8zNEQg0G6+7qhNWqbFRUC8txADx+XwqrTFuQSyL5Mz2roYlkX9MKUtfElV&#10;5XZW0sU4ldCQVGnrToFCF8xNrWQXA8CBaaVssjsFOg/Bwzd4QDBWuT5TI1rNrTsFmjjS41O9ty72&#10;pAR7HTDuPVewVoEvq7KJsZLuSw52twpr3msLAirXKc70Zm4phh1XoFFo60FUtJEuYCIYwVzFJUD3&#10;MFYSJNTKvFa178j6bycFgpPAimpu/YBxvLh1qFNQsle5LlIr0qxkdwoHwW9i9MJKBn+1eK9KW3cK&#10;i7mFGAETQHwzt+4UFu8txCCUONQo6KgHHWvrBdyfFFKM0NPL1H6kgnA3LjZTus4YbSHGfZb+c2Yl&#10;wylU6QwVnwwm68GBkiu70JakVIJjlSt6v5IpxmGZSndGW/gSIElujEZbiBXJxtQvpPdpf2+4LU4Y&#10;RluIcTCBI23mFr6E/BRwBKMtxUjkUHt3cFohtX+rP6x4b+GCDt6bugcEq7X6m5OmYrSFLwHLr7S2&#10;+x0nCplWhXEayxlt4UsIX6gqzZBLu5WArSuG9RCjkinV8czc0imQRqd4CkGJ5RvFU4r8u0+wWwl6&#10;QFU3nivF0PYFSr59b9S2+4+s5BCjNga97Iy2PzgFYyXgpH2QBLE5ZRtt6RTq2iG+N77lro0Dxtfc&#10;FmEcdTFK670gU9x+3UOMyh/Vq0i8t3AKoD+qsz3kzz5IMASYrkZbOAW0AaaZuYUY2lQWL59JHyT4&#10;pypkP8TIapJzC1/CMZSe7mZuIQYFCUjArGT4Ehbyx+A4ZJ73JeEs86DxqbCSOJc8zlOdS0jfCW14&#10;ZRMzJ1Ogiz3g1ho8YIjRPkeVfCMgH9oom2WI3kMMJmkRRe5XMumuX/ZuN7fwJQTwVOk8ds82Nw4K&#10;7FzGl4QYjYh+8HhmbuEUHlUyVuzd1GBvg0QbjQiMLwnqalWLugz/+ifF/HvrvgRiaN3zxdcdTNmq&#10;1llwq7CS7hSKN/AyNQF+kvMKcfjDZUVo606BwkAPTr1mbl2MEBIfnIj0UjizvW4CVgCgxk+GGNqI&#10;zphzSfBX0cZKGpsMMbSxlGZuSWAFkfwarIMCU21JWBDUGStJAusPxfRMNYefEENb1VkSVhK8V03U&#10;BxTsc6vSAoaJSrS7iRFqf6uWkilWoXYuAmZu/YDx5KAGgV58AVFxtaAtxeeCX9Dn9mELMOh6ihFq&#10;r7LGZm7hSz6oM3WJiA+2QaKNsJrZA6IUKuxJcCPjS0KMlTyqwPa954piqEQiqpuSeW/dBRU1WmGL&#10;HJbakqCNzCljJSHG3Cg1ZOaWBFbyGVRdaSCwNsii3oOJiZVMAit5hy+DdwOBpTZOXUpbdwpUymPr&#10;VivZxQB3SbMwX0ASWIEecHnCSkIMbXXPNysZvgQ7ru7s9/e34L3y3thxREwBx9heAF0SyR9WK9nF&#10;0MberbR1p0CckRKz5v6WdNmLG47BcbgJxdzIYzWNQVKMufEBmBtVElghlFbREvHe0peQRGK4oQQW&#10;Y26V0GdWMsTwyuQMme8tCay4csX44DW1QaKNlTS7afBeuapwE1ZzS19SF281t+4UeNXwDUx0Jniv&#10;RYIpsOl+x0kCK6X02b2FlYRYaauSB0Jb+BKIMzSRMNq6WKXxqIYaHCDb6wahkp4rxKBK4ZWVlYQv&#10;wSu7mELwXoEQ2HDM150EVr7Rhyk9zVfZlgRtvDalrTsFiuN/4Yyb99bF0MZ/ZsdJAiuhIFVWm9/O&#10;uWHK5r0lgZUUvdPgb9zOu7bqyWWQFaJaTYx6EBQLMV93iIEr4srM/ha8V2rIUbROaesuaKEt7ji4&#10;EpVF8hO8V+7cQMnqvXWnQJCFxFGzv0Xd1SKw/qiTeRReBVh5VjmJ+900xIpexR1a+MkksJJHqNoP&#10;U4ivGVfN7aNuwlFGtYhqcI/N3MKXEC6h6piZW3cKugoQzNOcG1+38VxJYCUfTXVVokBmapM2mQRW&#10;uhZWQbV7Kwkx3hs4uZpb+JI6X5haJdST63O7INkaDv1PElhtpagUw5fUvU9YSRJYsUlVU4keLDm3&#10;gi2MtvQldaU1+1vwXjF/vm5z5oqyqsQT2AOMLwkxVtLOrTsFiP4cYJW2Lsbc5G4avFdqVNIzVWkL&#10;X0INsstkXEN8bK8bVoqrUplidZ6sZqv3p9cksBKxRaH4ukPMn16TwEp6DLxLoy3OJfQVeD5NNDR4&#10;r6wk3FxzMg+xv83NRNWSwFrl45y2PJfguNSNKoqt8gVQtEfNLX0JVsMghZWkL+GkphCxKO7qfUkU&#10;XCVFydVoo/t8+3Bq4ybyYebWnQInha+LKwfvdTG37hTgSf1UqYL73TRKvJaf5JZj5ha+hE6KL3We&#10;TLrsZa0kCKycguCcmbmFGHdTPgHz3oLASpiXm5HSlr7ERmeCwPr84b0pzxVikKqJPJn3FgTWqsFT&#10;3XnurSTEoDlTEt3sAUFgBcl01Xt+QgxMmI4ZSlv4EvyP88pRuZUsNhBoZSXhFCrzQfnJKPlKZSLI&#10;0Upb9yU0YyQF1Hjl5L1qhlXyXtlvVEYafrH7SVxXwQj3e0ASWKs3lamngBMObaDrh9GWBFbIsqqi&#10;CKYU2vh0TG4fJeJDjC/AVEkeYuUV1C1/8F4JUCpkJcUqKdNUteSwGnOrdBxzD0gxYhEQuoSVJO+V&#10;rwYakvBcKVZ7vvq6k/cKgfWt7jgpRt4uFzgzt/AlmKTKlKdhXH8BRD3cyTx5rwe5D4oVMcQKyjc7&#10;ThJYyQepcp/3O84Q45JpMkBBG3JJKBKqbDLEOJqfBuv4Ju/1QQq6YSENMULfpFfeW8k3CazsOGQp&#10;3a/kEIM5U6TqW69MklxbSdhjBJaVti5WOeGVhC60dV/CSaEYdWZuXQyEFkBMxEtId4u5EY02fjLF&#10;OAWdRfQXc4tzScUGDCuC1ME2SE54xXAw2rpTqJR37sJmJbsYaB+3fDW3fi7hZO5ieERj+twqgmHY&#10;Y5zomhgm4mJ4KcY9wGrrTgFtREOF54Ln3QaJK+F9my8geK9PMpsU2kd6b2pz0Zlv8F6raB9uWVhJ&#10;iPmVTN4rcnURu90DAI5jbsUnMjYZBFZqB5ctG23hS2qMJl4Cz7sNsnLJVXQmxVgRh5t+g8BKEfwq&#10;G2rmFr6kDjPmPEnhkZgbHSMMAp1i4N0EbQXPnGB3aCOmYO44KaaxfPaz0PaiIq24CacY/BKyJJVN&#10;dqfAtkGKmvoCulhpU82P4Z32uVHFltY9wkpCjD2ACL3xXEFgJbNVFQH4hhTKHKERDm+bGroog2Fm&#10;1qVghrJzmL006KuVXa+OQCEFxZZVNMe7IL0Sc3Q+MqQOlr4ozvdnkiCvVsVW5UZCCmL0QyVbcwZs&#10;7+yHvhimOmNK6QjXN6irBBjpI2UMpPuexcy6E6HBGBQdo6xLkS9K7M74kOC7EgFyW3ZIYSD8zygL&#10;3ioNF0lFM1MLMU3BJh27WUjloVUT6vsDQojhQzB+81kHb/XJta2weKEtnQjuwIS3vq9+rsD1QyxR&#10;2rpYVXKhl6f4sIO3+nwSYjfpimRhtBeANu6ogp4AK7yJcRzhrGU20RBDm6OEch4IbXgI5fxD7G+U&#10;ULWS3SVwsOMrFQAm32UbJNrY641DTrorF+eq1SdsMlzJL91Vza2fK/i0f28NQlsXY241OWGTwVvl&#10;skFc0lhJiC20hS8hp1JRQmnJk++Nzc34yaS7Qj76Ue8txLyVBG+1qsGr5H+SPnJu0iaDt6rhUsIb&#10;qY3LhvkCsl4rHFlVnBTnndrs3MKXVKaE8pOD7mq9cvBWIXrQbMp83SHG/saVyHzdwVsF3qAXjtlN&#10;QwxtdbwzX3d3CsD34AJqbl2MkwJ7gNEWvFUqmnJKNnMLMbT9bh33x+TgrZKqQjDNeK4Qqw1flR4G&#10;QGmmXMXsSAQRe0CIVUofNDLx3pLuSuTaBa9DDG1FZzfaulNgJckrNoGLpLtyAVMl2hlUX8k3Bwx1&#10;ngwxrOQ3liOsJHwJhyDcsnlvXQxt8lIavFUOeGyoykryXELw2gCY36S7Es18qFBCiHlfErxVysFD&#10;B1Irmb7EBi6Ctwq1kKJEZiVDjNMrX4DxysFb9btpiNXJnLC3+N6Ct1q1bT4q4BRiC239gFGepHp0&#10;358ngyXrT3jBW63OJS9TKItgUXMKaHOJn9xEmxhnZeI5am5dbKGtOwW0MUilrYv582SUefWh8hDj&#10;6yamYO4BSXcF5XPnkhBb2GR3CtzfCKgJoj617dvrLm3F2LjfA4K3Slv739jp/RcQYmhjxzG3jqS7&#10;/t4WjZ8MMaykjq9mbnEu+b0JK21d7NcmTZop6bntBfDeqqOX8CUhVtpUcRv4/KGNc4lJ2E0x3hum&#10;rKykOwViQXw3am5dzH9vwVslzgXyr7SlL7GR+eCtcnQiOmY8V4hxCiLMpVayBz6IT+JK1Ny6mL8H&#10;BG+VUAGF2IxJhis5oa2qI1fQViteq06TIUVQmfIv5pwQZFeaqXF/EzMLKWLzvDRzCQjSKqnadZS5&#10;95EhhTJmZnxkcFZZDO5FRln3Pp7jEZTVD4uvgICQQhk3RfXOujugX4bqCAVy2DwdW8aHQl7C+Qdh&#10;lT7AqqgNUbBQRjk8kzgIf62J0ZoXZMq8sy5FCVqi2WoZuy8ATSGaYJR1qcUydl+AZyS+ZZR1Ka5s&#10;YOnmOwuyKqZffuf+OwupKmtZq39/8gmKK45A1deAT9be9FEIgNpAg6pKwMIhNyEF6ZqZqWXsvoBu&#10;KiUllrFLHdRifJqMeMqltQWhWZVqlJFSEAlBm8zuGTzVC3eleIshRbmpailtDKT7Alq8/ZhSpPAI&#10;2npAUmWTUcq6L6BIDPRu8866FMqOKqQiTL/7AnhlpzrxDGor7kohDUFtJRZc5QGENYYH4aWpKsPP&#10;R1Bbr8fzaZg/Q6yaRapUKeS6O6DZCK7ufnJDjILBjgGNXL+anPSqMsHIIcZ+QVhX2CRy3SW8yNg3&#10;O80Qo4gvJxjxcSPXXckLMu0hqpQMMW6w31qV248AuX6wIDlLFdseYqjjzORm1x0DwTfFpkVdF6tm&#10;t+pej1x3DS+itOZkN8SIUJFqJU5byHWXAgtUhSSHmG4ogVx3D+wdtFpS310Xq2buP6a+wPMRbNWq&#10;+WLoAkOM9uX0VhRxC+S6V6HnuUJLhxiBox9qa5oPIfmq3FIMPQF13Rmxg7MbO3Xdq9AEVRVLR10X&#10;26jrXoUAi+rqjrouRiF+vIObXfcqdHogymgsMwmy4D6qYgnDDPcAlcWc9YYYiXLUxFM7QnJdYcya&#10;Ri6o686IUAnJBE5d9yqHn10Xq1IIiu/BMMM9UCrRpGoNsSoyCtxqvrvkrVK2hEW5PRlxKg+WrDeV&#10;ZK5yvDdFwFDXnRFHFZI4BcUKue4euN2+LxHGHmKArWAkajdP9ioRSurWm8UMr4LDJJih3l13D9Xc&#10;mgIMRl0XwzL5EtSOEAxW2lnU0duo686oSpJzO1az616l2smbupq8uxCrcjqmwAdy4R4ukjqcqYQY&#10;c3vLxQz3QPqnqUDMKEMM30CrUrWY3atwplX3SNSFGEXEaKNk1AWVFSYllwRjKilGi2tu10pduAfU&#10;GYYQIEeI1QnH5CMg170KG8KLm4z4EFKMQtyq/Bjqwj3wDtx3l2JVUdsQoFAX7gFTMdTNKQayfxoG&#10;FHLhHkjUMwUjphjkcWr0K1MJ91BN29VlOXiw1HXR7y7cA6QwA34wuxBbqOvugUidYVyhrUvRWIRS&#10;124tu3fgHGaYcmjrUmRrU8ZeaQtKKxUe3UElpEiy5A2ovTUorVDqTVmFovq3wFslWZLXYKwyKK3U&#10;2HRWElIbbd2hVDkStY8HEZbe8gSo1K08KK3VI14wHFnJ8EIv9hAD7heY2d4AFxF3aAip2h4/0kq6&#10;N8EpmIIwdeZtY4RK9qKoqrKS7hXe1azObDtBhIUVwxfgvrfuFd4c29RZNoiwsGKAvNzculegZbhJ&#10;KGQluxRxVnoaqrkFpRUU0JTFez5CivJ2dCFTB+egtHpt4UvqUnC4ufXTibbJIMKyksxNea6gtF6U&#10;9lfbaUixknRgV1YSlFZCz+4kFFKc14iruLl1X0LhJnfMCyIs7bhJIlJ+Miq4lnd1Kxm+hGIYH8KC&#10;IvAcTFiu/YZNwBfQPRBWQoqU09Z9CUdDjvXiwBxEWMjLhOOdtu4VqDVkwB7m1qUWXjkorVpbSEFD&#10;LiDFvLegtBLZc54rpNi7OZeolQxKq35vIQWjFa+g/GRSWmnopr6AkOI8yYXFza2fMKCmGh4s94Uu&#10;tdHWfQm7ovOTyZ/lnACFRFlJeAWtLaRwydxslbbuFYrWob7uIMJyLjmpRqC0hS8hmK5OQUGE/f26&#10;3ck8Ka3aStKX0L7MYOJF/GsnQyAewz0ZUsWfVV0ekesnDP0FhBTncpqZqPc2KriWBxJ7QEixm75A&#10;142VJKWVCKcK0YQU9WwpWeHm1r0CveXdSSH5s3S1VXXxeG/dl+DL3d4dUhydIUGIer1o614BS3Yo&#10;Z0ihjcCh8lxBaX2xczgr6R6IIfPenLbuS6o6rdPWpWAiU5hNnSeDCeu/7vAl1eTR3XGS1Pp7Wxff&#10;W0gtzsrJagUSVHtASFUOBb2izNedtFY9t34zYsehzanT1uMl1b5M+ZLg0D5p207WjJpb9yVeW0jB&#10;tYBLqLR1X6JtMviwnILwr05b9yV6xwlC7EZb9wralwSPtkK9VZxW3Kiigqv2kyFF4xRIJG4lu1fQ&#10;UbWo+wojFmaA0hb0Vkbo9reQIkXztwyiWMngtxLENm1OYXj10wz+h4uA8spBcCXuYeoUoS18yUJb&#10;+BJW0iFjUfiVWBCe2b24cAuFjCkgLgi1cCWg8bi17N4EUgINJ8whL8ixzI48bDe77k40JBDsWLp1&#10;YShOW3cnlBp3ZLYo/crBEC6D2gaC6fpx3eUrT6ldILARKqypq3cQZPl0XMgkpNAGscmsJNS5Nkob&#10;okwp3EnFI4Rjxgybtqo7ag55KVUxQ3poKW3dMYAkqCAGSHsbY6UqVCG4e1cJmtbk7AE2pehTwcnE&#10;vbfwJjKswOG/jZEN9etQfSJyIVfFAu8PsFOKcIT6uonsNG3EMEzsKYWekAjrwzGvrbuSCiq5qYUU&#10;Hd2qtLzRFk5Bnl+5sLUFqf2m8tKNtn4yKdzOrWRK2Xs+hJQ2Snt+TSnui6RzqfeWpFh5XySO0MaI&#10;gXLtUJ9bkFttrBf/Ftrg8Ki7MHt1k8O5KjQ/pYjPu52bQE5TVgQ09QGEFB66Kr8akwxia01NJKvx&#10;1sL/QGYnDV5p656EekWKp80H1laEhMMPJzXxtQWr1eJvIG5d2ZsvQO1tUfe1yA3mkg9M1JUdXzZ8&#10;NbPuEcCD3bYd9NnKOlPQA0HTPkaOycpphRQ0UYqKmZkFm/X7VgVm+ay7FymutHtnQYEt9o2p11iH&#10;pLYglRWqAjMkdzcxvnJVOwhtXYx9poizwvijgGvRNky2N9q688H1fBX0RnCqz41sFpP4h7YuRtVF&#10;1XIRse4P6E+ukvGG2JvTv4JM4aa3uUHZoBa3OWyFGBGnKs1m3lv3CAeXWVMVhrl1MXwd3DGlrTsS&#10;0mUdxZ2IXVsSrhrV0VbMLTiscDYukzpfF+WuDeBB3RIBjpsYDIUfdb9PMRr3nQpWhHjatWGTKq8k&#10;xThXqJZULEl3CgeRGVPPaoiRVaqy5xHrToG0C6hE5gsIscpXVuE7kq/bSlJKhiYhSlsXoxY0SW7K&#10;JrsvgaJTeIW4SgXp9fxbXxHzBXRfAteArVtp62I4ZcxEza07hdebc5TT1sWqEjoXPjO37hReP2hz&#10;KxlitCcx1QH4LLtTwHFRDdSsZIp9gdbVKTnIq2jj4Ka0dRf0ojmDe29BXi3Whkojhp3cP5z3++P8&#10;ZJBXqd1EoX01t+6COAPRVd1YSZBXAezoEaK0pQsiNq++gCCvUlRSnrlCDAy/cqPEFxDk1YrBKSyA&#10;sE97bwSqXDYcxtTEaNX7kl9AF6P2h/0CulOwNQn4TLsYrNz3161kdwp0t4Nfqqyki0H2ILnGvLcg&#10;r1L7lXppRluIVYkMBT4TU2zvjbRv2gMrbV2MQ9DhQhdBXuXTVlV0K6DbBvn8IXqu3luQVwnMc6FV&#10;c+u+hNqcjtBObLYNkhsOTGylrYsRhJOn1yCvEql19QgIWLdBUqP5QdKq8CVBeS1oxIV4Q4wFAqFV&#10;2rpT+OJLFHsYglObG+6VRD0zte4TSIOn1rZ6bV3s/AAjK2XdJXyp4HuowEwwXmmZZTrYc+LphxKC&#10;cFStUPYfcpT2UZmEXHvb6gOTkHdi8jJTrqIXaitN5iq5pPTdNa8t5EgXdnGgZK5yTHNwKXeTtiYU&#10;fFFnkiSuvohC89WIS0DISTiRU3Eboa5pW6fpJkcIVH3X7360QNmhejuirMu93wB14rtO1ip7NiE1&#10;tYzdixyOwsUm0ZYD7mORUZSyLvd5P5UTCaYr5zVioOrUmnLYvnppwXTlmPelXIuZWsrRIFB918lZ&#10;ZRkpYqO0hfep2JGxkeSsnrQQ4yAvPrWQe3O3Ucq6M+DGyGtTNpJUV66kSlmcKhbKuty4jP79n//h&#10;n//7f/nrv/7n//Tnf/jz/+Qff1//+qd/+8u/P+Nff/fnv/zzP/7p8af6P/73v/z17/7tH//0T//y&#10;l7/89X/96//4r+xG/+f//fnfHn9CnJ9E6t9/5v8nzOvtws+VMKfHLnyshHlrXfi1EmY1u/C5EsbF&#10;duFrJYzL7MLvlTAusAt/VsK4tC78sxLmfNSFvyvhgpi7NH+vbGwa2c7KCs4N7Ts7K1Q3xHeWVohr&#10;iO9srSDUEN9ZW2GiIb6zt0I5Q3xncYVbhvjO5gqJDPGd1RW22MX5e2N1hRaG+M7qCv4L8Z3VFZ4X&#10;4jurK4AuxHdWV4hbiO+srpC3EN9ZXWFiIb6zugK5QnxndYVahfjO6gqG6uL8vbG6gqNCfGd1hS+F&#10;+M7qCjAK8Z3VFZQT4jurK0gnxHdWV2BLiO+sriqGhPjO6qoESIjvrK5qeoT4zuoKsOji/L2xugIu&#10;QnxndQUphPjO6gpaCPGd1RVWEOI7q6sofojvrK7C8iG+s7oKz4f4zuoqcB7iO6ur6g8hvrO6Cm13&#10;cf7eWF2FuEN8Z3UVfA7xndVVEDrEd1ZXUeUQ31ldxXtDfGd1FcAN8Z3VVUQ2xHdWV2UFQnxndRU1&#10;DfGd1VUYtIvz98bqKh4a4jurq0BliO+sriKPIb6zuoolhvjO6io6GOI7q6t4X4jvrK4ifyG+s7qK&#10;5YX4zuoqyhbiO6ursFkX5++N1VX8LMR3VleBrRDfWV2FqkJ8Z3WVZh3iO6urvOkQ31ldJUKH+M7q&#10;Kh86xHdW9xlWx9+r9z6sjgzmjXglE/fB8/dKfFgd2cIr8WF1JA2vxIfVkc+7Eh9WR7+alfiwOjJu&#10;V+LD6kihXYkPqyMndiU+rI4k15X4sDqyVjfilXbarY6/V+LD6sgrXYkPqyNRdCU+rI7Ez5X4sDoS&#10;OVfiw+pIzFyJD6sj03IlPqyO1MmV+LA6ciFX4sPqSG7ciP+mJ3azqwe7HxiGVymIux8YpldZhbsf&#10;GMZXiYK7HxjmV7l/ux8YBljpfLsfGCZYKXq7HxhGSG7M8geGGVYi3W4EwxDhJe1+4A+AxRqxmJZI&#10;BttqCn8ALXiw+4FpieAYux+YlgiSsfuBaYlgGbsfmJYImrH7gWmJ4Bm7H5iWCKKx+4FpiWAaqx+Y&#10;IEblWe1+YFoiuMbuB6ZPBNnY/cC0RLCN3Q9MSwTd2P3AtETwjd0PTEsE4dj9wLREMI7dD0xLBOXY&#10;/cC0RHCO1Q9MYKMSbnY/MC0RrGP3A9MSQTt2PzAtEbxj9wPTEkE8dj8wLRHMY/cD0xJBPXY/MC0R&#10;3GP3A9MSQT52PzAtEexj9QMT7Kgsj90PTEsE/9j9wLREEJDdD0xLBAPZ/cC0RFCQ3Q9MSwQH2f3A&#10;tESQkN0PTEsEC9n9wLRE0JDdD0xLBA9Z/cAEQGCOLX9gWiKYyG4E0xJBRXY/MC0RXGT3A9MSQUZ2&#10;PzAtEWxk9wPTEkFHdj8wLRF8ZPcD0xJBSHY/MC0RjGT1AxMUKZL57gemJYKT7H5gWiJIye4HpiWC&#10;lex+YFoiaMnuB6YlgpfsfmBaIojJ7gemJYKZ7H5gWiKoye4HpiWCm6x+YAIlVOxa/sC0RLCT3Qim&#10;JYKe7H5gWiL4ye4HpiWCoOx+YFoiGMruB6YlgqLsfmBaIjjK7gemJS6RE/oZZhS6HqxGMMETuggv&#10;f2Ba4hI/oYbumMISQaEfx/yBpSUCmkQonwqSyzWYlrjEUWiEMUewtMQqJxph4SWWQtvP+QNLn1hF&#10;P3MES0ucgArFQXZvoUpzxgiWmAr18ucPLH1i1c/MESwtsSpi5g8sLbFqXOYPLH1ila3MH1haYlWi&#10;zB9Y+sQqLpk/sLTEqheZP7CzRArT5A/Ug41TpRzU/IHd7kx76PkDO0uknfX8gZ0lUmx8/sDOEkl9&#10;mj+ws8SjSiX211gPdm9hWCK1rJY/MCzxWGIspM3PKSwtcWIstJjfTaGKAsYiLjEWysjOH1ha4kwN&#10;oaDkcgrTEpcYC01Q5hSWljgTRI4lxkK9qjmCpSXOJJFjibHQIW2OYGmJE2OhHcHuNf4hVWSJsVCZ&#10;b0xhibHQ2Wn+wNIS/5AwssRYjj+kjCwxFqp+zCksfeIf0kaWGMvxh8SRJcZy/CF1ZImxUH11rMES&#10;Yzlm+kg9WG0sM4HkWGIsx0whqQe7EUyfuMRYaNI7F3HpE2ciybHEWGiTPkew9IkzmYS86eUiTp+4&#10;xFiOibHUg9VrnCkl1BBa/sD0iUuMhT6d4y0sMRbKScwfWJ4TZ2rJscRYqD05R7D0iTO95FhiLMdM&#10;MKkHOzuYlrjEWI6JsdSD1QhmmsmxxFioqTPewhJjoSfP/IGlT5zJJnTCWa7B9IlLjOWYCSf1YPcW&#10;pk9cYixUPJuLuLTEmXZyLDGWY2Is9WC1BjP15FhiLMdMPqkHuxFMS1xiLMdMQKkHuxFMS1xiLBSH&#10;G3awxFio8Tp/YLk7z0QUyiYv12D6xCXGQtH2MYUlxnLMdJR6sHqNMyHlWGIs9CSaU1j6xJmUciwx&#10;lmOmpdSD3RpMS1xiLFSnnGuwtMSZnHIsMZZjYiz1YLUGE2M5lhjLUQ3sIoqzxFgocDh/YOkTJ8Zy&#10;LPNUjomx1IPdIk6fuMRYKO0812C5O0+MhWqmyynM3XmZsXJMjKUerBZxYiwUKV/+wLTEJcZCg8Lx&#10;FpaZK8fEWOrBbg3mjWWZvULN6DmFpU+cGAvNKpZTmD5xmcNCs5Y5heXuPDEWquGtpkCD3RxBPdi8&#10;xtfEWOrB7geGJdIHefkDY3d+LfNYKCg612DnEymvOH9gZ4mvibHUg90iDkt8LTGWV/V/6ltbPdiN&#10;YJwTX8s8FvqsjhEsMZbXxFjqwWoKE2OhHfHyB6YlLjGW1yzAVQ92U5iWuMxjoVb6fAtLS5wYC+0O&#10;llOYlrjEWF4TY6kHq0WcGAv1I5c/MHbn1xJjeU2MpR7spjAtcZnHQtuaYQdLjIXm5vMHlj5xYiyv&#10;ZR4LRYDnCJaWODGW1xJjeU2MpR6sXuPEWF5LjOU1MZZ6sBvB3J2XGAsVYsdbWGIsVJidP7D0iRNj&#10;oar9cg2mT1xiLBSInlNYWuLEWF5LjIXOMXMES0ucGAvtmHaLODGW1xJjoRT4mMISY6Es+PyB3Y2F&#10;KubzB5aWODEW+jIsF3Fa4jKP5TUxlnqw8gcTY6Er6fIHpiUuMRb6OY63sMRYXhNjqQerNZgYC33V&#10;lz8wLXGZx0IflrkGS0ucJb1eS4zlNTGWerBbxOkTlxjLa2Is9WA3gmmJS4zlNTGWerAawcRYaGi1&#10;/IHpE5cYy2uW+KoHuylMS1xiLK9Z5qse7EYwfeISY6Fe+/iYlnksr4mx1IPdFKYlLjGW18RY6sFq&#10;BBNjeS0xFvowjEVcYiyvibHUg90UpiUuMZbXxFjqwW4E0xKXGMtrYiz1YDeCeXdeYiyvibHUg9UI&#10;JsZCo5nlD8y78xJjoWvDsMRlHstrYiz1YLcG0xKXGAsNtOYUlpY4MRa69iynMH3iEmN5zTyWerBb&#10;xOkTlxjLa2Is9WA1gpnHQrfD5Q9MS1xiLK+JsdSD3RSmJS4xFtqiDktc1gh7TYylHuymMC1xibHQ&#10;AntOYWmJE2N5LTEWmgnnCOrBZg3OibHUg90PDEs8lxjLOfNY6sFuBMMS6Saz/IFhiTRjWv7A2J3p&#10;Qrr8gWGJ5xJjoQfatIOdJdK4dv7AbnemYfH4gSXGck6MpR6s7GBiLOcSY6Fr2pzC0hInxkK/0OUU&#10;piUuMZZzYiz1YLeI0xKXGMs581jqwW4E0xKXGMs5MZZ6sBrBzGM5lxjLOTGWerAbwbTEJcZCb8Nh&#10;ykuM5ZwYSz3YTWH6xCXGck6MpR7sRjB94hJjoXX4XMSlT5wYCw1Gd1OYGAsNp5c/MHfnJcZCz7mx&#10;BkuMhV6D8weWPnFiLOcSYzlnHks9WBnSxFjOZa0w2n3PNVj6xImx0M51N4WJsdA1dfkD4+5Mj9Hl&#10;D0xLXGIs58RY6sHqNU6M5VzWCjsnxlIPdiOYPnGJsZwTY6kHuxFMS1xiLOcfWqUsMZZzYiz1YDWF&#10;ibGcS4yF1rPja1xiLHQ8nz+wtMSJsZzLPJZzYiz1YLeI0xKXGMs5W6fUg90IpiUuMZZz5rHUg9UI&#10;JsZyLjGWc2Is9WA3gmmJS4yF/rPDEpcYC8155w8sd+eJsdBWfrkG0xKXGMs5MZZ6sHsL0xKXGMs5&#10;W6rUg9UIJsZyLjGWc2Is9WA3gmmJS4zlnBhLPdiNYFriEmM5J8ZSD3YjmJa4xFjOibHUg90IpiUu&#10;MRa6X4/PeYmxnBNjqQerKcw8lnOJsZwTY6kHuxFMn7jEWM6Zx1IPdiOYUZxlHss5MZZ6sBvBjOIs&#10;MZZzYiz1YDeCaYlLjOWcGEs9WI1gYiznEmM5Zx5LPdiNYFriEmM5Z62werAbwbTEJcZyToylHuxG&#10;MC1xibGcE2OpB7sRTEtcYizXxFjqwWYE18RY6sHuB8bufC0xlmtiLPVgN4KxO19LjOWaeSz1YDeC&#10;sTtfS4zlAlKJNJR6sBvB2J2vZR7LNTGWerAawcRYriXGck2MpR7sRjAtcYmxXBNjqQe7EUxLXGIs&#10;16wVVg92I5iWuMRYrpnHUg92I5iWuMRYrpnHUg9WI5gYy7XEWK6JsdSD3QimJS4xlmvWCqsHuxFM&#10;S1xiLNfEWOrBbgTTEpcYyzUxlnqwG8G0xCXGck2MpR6sRjAxlmuJsVwTY6kHuxFMS1xiLNfEWOrB&#10;bgTTEpe1wq6JsdSD3QimJS4xlmtiLPVgN4Jpics8lmtiLPVgNYKJsVxLjOWaeSz1YDeCaYlLjOWa&#10;GEs92I1gWuISY7kmxlIPdiOYlrjEWK6JsdSD3QimJS4xlmtiLPVgNYKJsVxLjOWaGEs92I1gWuIS&#10;Y7kmxlIPdiOYlrjEWK6JsdSD3QimJS4xlmtiLPVgN4JpiUuM5ZoYSz1YjWBiLNcSY7kmxlIPdiOY&#10;lrjEWK6JsdSD3QimJS7zWK6JsdSD3QimJS4xlmtiLPVgN4JpiUuM5ZoYSz1YjWBiLNcSY7kmxlIP&#10;diOYlrjEWK6JsdSD3QimJS4xlmtiLPVgN4JpiUuM5ZoYSz3YjWBa4hJjuSbGUg9WI5gYy7XEWK6J&#10;sdSD3QimJS4xlmvmsdSD3QimJS4xlmvmsdSD3QimJS4xlmvWCqsHuxFMS1xiLNesFVYPViOYGMu1&#10;xFiuibHUg90IpiUuMZZr5rHUg90IpiUuMZZr5rHUg90IpiUuMZZr9mOpB7sRTEtcYizXzGOpB5sR&#10;vCfGUg92PzD4ie8lxvKe/VjqwW4EA+17LzGW96wVVg92Ixho33uJsbxnrbB6sBvBwFjeS4zlPfNY&#10;6sFuBAPtey8xlvfEWOrBagT/l7Sz25EeR9LzrTT6BtzKypKUA7cPfOxD38DMYIA1MN5ZzLbtha/e&#10;zytGUIygMksBNxqoLymKDJLB+HuDVMZY1iLGsuZzLCqoUZA5sYixrPkciwpqFGROLGIsaz7HooIa&#10;BZkTixjLms+xqKBGQebEIsayZoxFBSUKMsayFjGWNZ9jUUGNgsyJRYxlzedYVFCjIHNiEWNZ811h&#10;KqhRkDmxiLGs+a4wFdQoyJxYxFjWjLGooERBxljWIsayAqkE8F4FNQoyJxYxljWfY1FBjYLMiUWM&#10;Zc3nWFRQoyBzYhFjWfM5FhXUKMicWMRY1oyxqKBEQcZY1iLGsua7wlRQoyBzYhFjWfM5FhXUKMic&#10;WMRY1vw9FhXUKMicWMRY1nxXmApqFGROLGIsa8ZYVFCiIGMsaxFjWfM5FhXUKMicWMRY1nyORQU1&#10;CjInFjGWNd8VpoIaBZkTixjLmu8KU0GNgsyJRYxlzRiLCkoUZIxlLWIsK5BK1M5FjGXNGIsKakNI&#10;UZy1iLGsGWNRQY2CFMVZixjLmjEWFdQoSFGctYixrBljUUGJgoyxrEWMZc0YiwpqFGROLGIsa8ZY&#10;VFCjIHNiEWNZM8aighoFmROLGMuaMRYV1CjInFjEWNaMsaigREHGWNYixrJmjEUFNQoyJxYxljVj&#10;LCqoUZA5sYixrBljUUGNgsyJRYxlzRiLCmoUZE4sYixrxlhUUKIgYyxrEWNZM8aighoFmROLGMua&#10;MRYV1CjInFjEWNaMsaigRkHmxCLGsmaMRQU1CjInFjGWNWMsKqhQsGWMRQW1BhLGshUxli1jLCqo&#10;UZA8lq2IsWwZY1FBjYLksWxFjGXLGIsKahQkj2UrYixbxlhUUKMgeSxbEWPZMsaighIFGWPZihjL&#10;ljEWFdQoyJxYxFi2jLGooEZB5sQixrJljEUFNQoyJxYxli1jLCqoUZA5sYixbBljUUGJgoyxbEWM&#10;ZcsYiwpqFGROLGIsW8ZYVFCjIHNiEWPZMsaighoFmROLGMuWMRYV1CjInFjEWLaMsaigREHGWLYi&#10;xrJljEUFNQoyJxYxli1jLCqoUZA5sYixbBljUUGNgsyJRYxlyxiLCmoUZE4sYixbxlhUUKIgYyxb&#10;EWPZMsaighoFmROLGMuWMRYV1CjInFjEWLaMsaigRkHmxCLGsmWMRQU1CjInFjGWLWMsKihRkDGW&#10;rYixbBljUUGNgsyJRYxlyxiLCmoUZE4sYixbxlhUUKMgc2IRY9kyxqKCGgWZE4sYy5YxFhWUKMgY&#10;y1bEWLaMsaigRkHmxCLGsuW7wlRQoyBzYhFj2YBUAs6kghoFmROLGMsGpJIoKHJixli2IsayZYxF&#10;BaU5yBjLVsRYNiCVOAdFjGXLGIsKakNI8cStiLFsGWNRQY2CzIlFjGXLGIsKahRkTixiLFvGWFRQ&#10;oiBjLFsRY9kyxqKCGgWZE4sYy5YxFhXUKMicWMRYtoyxqKBGQebEIsayZYxFBTUKMicWMZYtYywq&#10;KFGQMZatiLFsGWNRQY2CzIlFjGXLGIsKahRkTixiLFvGWFRQoyBzYhFj2TLGooIaBZkTixjLljEW&#10;FVQo2DPGooJaAwlj2YsYy54xFhXUKEh24l7EWPaMsaigRkGyE/cixrJnjEUFNQqSnbgXMZY9Yywq&#10;qFGQPJa9iLHsGWNRQYmCjLHsRYxlzxiLCmoUZE4sYix7xlhUUKMgc2IRY9kzxqKCGgWZE4sYy54x&#10;FhXUKMicWMRY9oyxqKBEQcZY9iLGsmeMRQU1CjInFjGWPWMsKqhRkDmxiLHsGWNRQY2CzIlFjGXP&#10;GIsKahRkTixiLHvGWFRQoiBjLHsRY9kzxqKCGgWZE4sYy54xFhXUKMicWMRY9oyxqKBGQebEIsay&#10;Z4xFBTUKMicWMZY9YywqKFGQMZa9iLHsGWNRQY2CzIlFjGXPGIsKahRkTixiLHvGWFRQoyBzYhFj&#10;2TPGooIaBZkTixjLnjEWFZQoyBjLXsRY9oyxqKBGQebEIsayZ4xFBTUKMicWMZY9YywqqFGQObGI&#10;sewZY1FBjYLMiUWMZc8YiwpKFGSMZS9iLHvGWFRQoyBzYhFj2TPGooIaBZkTixjLnjEWFdQoyJxY&#10;xFj2jLGooEZB5sQixrJnjEUFJQoyxrIXMZY9YywqqFGQObGIsexAKgHlUUGNgsyJRYxlB1JJFBQ5&#10;MWMsexFj2YFUEgVFTswYy17EWPaMsaigtAoZY9mLGMsOpBLnoIix7BljUUFtCJkTixjLnjEWFdQo&#10;yJxYxFj2jLGooEZB5sQixrJnjEUFJQoyxrIXMZY9YywqqFGQObGIsewZY1FBjYLMiUWMZc8Yiwpq&#10;FGROLGIse8ZYVFCjIHNiEWPZM8aiggoFr4yxqKDWQMJYXkWM5ZUxFhXUKEja+VXEWF4ZY1FBjYKk&#10;nV9FjOWVMRYV1ChIduKriLG8MsaighoFyU58FTGWV8ZYVFCiIGMsryLG8soYiwpqFGROLGIsr4yx&#10;qKBGQebEIsbyyhiLCmoUZE4sYiyvjLGooEZB5sQixvLKGIsKShRkjOVVxFheGWNRQY2CzIlFjOWV&#10;MRYV1CjInFjEWF4ZY1FBjYLMiUWM5ZUxFhXUKMicWMRYXhljUUGJgoyxvIoYyytjLCqoUZA5sYix&#10;vDLGooIaBZkTixjLK2MsKqhRkDmxiLG8MsaighoFmROLGMsrYywqKFGQMZZXEWN5ZYxFBTUKMicW&#10;MZZXxlhUUKMgc2IRY3lljEUFNQoyJxYxllfGWFRQoyBzYhFjeWWMRQUlCjLG8ipiLK+MsaigRkHm&#10;xCLG8soYiwpqFGROLGIsr4yxqKBGQebEIsbyyhiLCmoUZE4sYiyvjLGooERBxlheRYzllTEWFdQo&#10;yJxYxFheGWNRQY2CzIlFjOWVMRYV1CjInFjEWF4ZY1FBjYLMiUWM5ZUxFhWUKMgYy6uIsbwyxqKC&#10;GgWZE4sYyytjLCqoUZA5sYixvDLGooIaBZkTixjLK2MsKqhRkDmxiLG8MsaighIFGWN5FTGWV8ZY&#10;VFCjIHNiEWN5AakElEcFNQoyJxYxlheQSqKgyIkZY3kVMZYXkEqioMiJGWN5FTGWV8ZYVFBahYyx&#10;vIoYywtIJc5BEWN5ZYxFBbUhZE4sYiyvjLGooEZB5sQixvLKGIsKahRkTixiLK+MsaigQsHyWwZZ&#10;jpJiEwlmoYka4scLiR2PkiIVSTTSRI0jeSGx5FFSpCKJR5qocSUvJLY8SopUJGVNEzXO5IXEmkdJ&#10;kYqksGmiyp0ZeFl+KyIvvDBxZxF7oYmJO4voC01M3FnEX2hi4s4iAkMTE3cWMRiamLiziMLQxMSd&#10;RRyGJibuLCIxNDFxZxGLWX7LYMxRUtsjGY6hiarszIAMTdSsSl6YuLOIydDExJ1FVIYmJu4s4jI0&#10;MXFnEZmhiYk7i9gMTUzcWURnaGLiziI+s/yWAZqjpMadGaKhiSp3ZpCGJqrcCSoTbFWaqGr2DNTQ&#10;RM3v4YWJO4tYDU1M3FlEa2hi4s4iXkMTE3cWERuamLiziNksv2XQ5iipcWeGbWiiyp0ZuKGJKneC&#10;1CTuLGI39DnJziJ6QxMTdxbxG5qYuLOI4NDExJ1FDIcmJu4sojg0MXFnEcdZfstAzlFS484M5dBE&#10;lTszmEMTVe4EvUncWcRz6HPiziKiQxMTdxYxHZqYuLOI6tDExJ1FXIcmJu4sIjs0MXFnEdtZfsvg&#10;zlFS484M79BElTszwEMTVe4E0UncWcR46HPiziLKQxMTdxZxHpqYuLOI9NDExJ1FrIcmJu4soj00&#10;MXFnEe9ZfsuAz1FS484M+dBElTsz6EMTVe7M15fRRNXuzMAPTVTtznyFGU1UI0oZ/KGJWsydFybu&#10;LOI/NDFxZxEBoomJO4sY0PJbBoGOkhp3ZhiIJqrcmYEgmqhyZz5uQxNV7sxgEE1UuTMfuaGJKndm&#10;QIgmqtyZISGaqMY7MyhEEzVUiBcm7iziQstvGRg6SmrcmaEhmqhyZwaHaKLKnRkeookqd4IHJeOg&#10;iBDR56TZixgRTUyavYgS0cQkO4s4EU1MsrOIFNHExJ1VrIj4fVoRlZS4k7Dr1ESRO4mNTU0UuZMA&#10;xtREkTvxMqcmirITV2Bqoig7sdemJoqyE6U6NVGUnUi+qYmi7IQ9pyaKWNEyYUUqqXHnhBUtVaxo&#10;mbAilRSpmLizihUtE1akkiIVE3dWsaJlwopUUqRi4s4qVrRMWJFKilRM3FnFipYJK1JJjYoJK1qq&#10;WNEyYUUqKVIxcWcVK1omrEglRSom7qxiRcuEFamkSMXEnVWsaJmwIpUUqZi4s4oVLRNWpJIaFRNW&#10;tFSxomXCilRSpGLizipWtExYkUqKVEzcWcWKlgkrUkmRiok7q1jRMmFFKilSMXFnFStaJqxIJTUq&#10;JqxoqWJFy4QVqaRIxcSdVaxombAilRSpmLizihUtE1akkiIVE3dWsaJlwopUUqRi4s4qVrRMWJFK&#10;alRMWNFSxYqWCStSSZGKiTurWNEyYUUqKVIxcWcVK1omrEglRSom7qxiRcuEFamkSMXEnVWsaJmw&#10;IpXUqJiwoqWKFS0TVqSSIhUTd1axomXCilRSpGLizipWtExYkUqKVEzcWcWKlgkrUkmRiok7q1jR&#10;MmFFKqlRMWFFSxUrWiasSCVFKiburGJFy4QVqWSg4j/9+U9//Y9//W///sd/+c9//tM///bXP375&#10;+++//v3XX/74/dc/fv3ln7//+s9ff/nL77/+Re/8+U//9uc//sXq6p+//J/ff32sT76LxqL9i/69&#10;PL6Jp6rq//zH//7bf//H8dIfv/zH778uzy8OcbcBUYkLYz0sddb8+7/GNx58I7pFBx8r2RM9/O71&#10;/O+/WQ8PvsTTQoGq/+xJ0l7vr3//x7//7RjI2ae9+/18PAw4fnx/gQn5Wp01//q//vI//vpf//Z/&#10;A43f0GiJjrz3XNtdPsxUI+l7Wb8ti4bHXLN7NHs+JqvSJPoDer/OMETo67LnJ9fBGafz7oP/bI1s&#10;Mvgws+U+8vhbKFdbQnvMG2Zj8JjvhfTw3I2ew7sXTZMH1yQaTTOmg+H6mMUHFsjncXHMTLf5tsO7&#10;Z9Prtwfsrmb7ueOAOgd+rRDuO+HGmF8sZH/3Yp2/v/ugvr7WZu91wt5yV1zZD/y5Ptcvi3A8vh8s&#10;rQe4T/50LjfWW59ffgEgb2D7+Rtez//2+t+LJUWq/qMLf6/3njou4dKXRgSswFRMrMe9T+LiQFuX&#10;XLmEwPDX4MHAwVwBsxgQ+IB4+4qnTymXISwG0PF0e56G1I9r+YLdLdzPq9ydHXYGJ8u/+7aan7LB&#10;T6L8XQnRn7vlO2MWEWF+Vzul18fDHRsWR4N1v/kvbFfk4Ga5HG1PufD8uV+lxj8tz5R3EUEH23vH&#10;IB+rDnK0xYOx4yqAakBYf/xWUDiTGDOR2OqZUfSJ3HOl4/X8r9d/kpw8ygwfn9eL4+xvrX4inF5Q&#10;EIeaP0f2/bX2GX8y42lOWUtD0UTjcCXhj2sJRELPTq8kYGqaL/9a3OnxLfZMU85XcQz24jGSyJVN&#10;HKWP3Ua7LBxSdhG0Ps5PcXg9/+v1H/TiNMJcXeF6vdibv4XsNqj28b0+LWTX5xQ31L86xmPmNI4M&#10;q9Mz7nmMlvd1jH3FX94zH+7uPW/MaWqaSevSYlvsa64nYajDPuVM/+nf/byay4v95oKIT+U2xdCb&#10;Zh7dmnt8b9/fzdcZHjNOM1POx7dkAoFymvY1umj6C2o6YWi3ICExtg5a29ZFvJxew89jfmgKe9P+&#10;7jmoF487YWzguBhfC9PgUmFzwqYxO6fZCn8t6C3n4PEtr+d/vf4DwdFnlplyZ8LrXfLRl7ZGAw9Z&#10;rolRvr4gozkZPEbcHXqxD/yLKe8rsiIVrvfmdc8YRhbchPv93bPp5+YnI/UYgyLI+K/vnqg8PJ7m&#10;9Lrn729PKhjePXv+3k/dc0EYUr9rCO1al9axL591Xx1kUH/rzmpKDVzxjLcbe/Ne+NyOBUlZLuzU&#10;KOO/KOoKmQ+qJBXwxa6w5CwMbYZ5sPHNOWVMXfPtqx2nPueU/dEZBeHT4rbD46+12xFYOmdSw897&#10;k0H6969wlfAwonb5Qsh2250bkRoiffaMUdVNI7TUibDe6JkR23k+evZ3z6ZHDr54jIfTZ6w/vjnb&#10;DxSwyyPkcQvlnD1jinV35uIxeVJdo/YpudfzQ2vbe0ZzRFH3YLZhmyZksdLyY9kd/W1fq5s9P+QH&#10;e9OHPB59NGQltrQ/dhbqU4I5ILO3EbYjbSq6Vq6o9zwz74IQ6Fubb3okywnhj8/oPfumuzdmIBIM&#10;Tn8XYzTyNgWvvs7zdl+Ykr4Yo8yJsiP+MklCvtnaV2qT3x7EL1nK/qkv6YVsfnAAxL9FhoSlbkGS&#10;YGfui89Xt8T6QnKaeDMkH3Pw0PgjG6AzHpbCx2O3NafZdinqo+WwdQ9o4JH1nFav539bfUzLc+PL&#10;R/CImVe7mlLuPvJsOJwWuDF5UhhVzmN4EQ3A8FG/qN2tb+0D7zB2FH8ZrfhHfb5mTwrB1V0JDIhm&#10;9vZuic52sSzD7v6m4ZLjU04Q14lSeWcyukUEl0aTn0vj/X4OPGQ2133u2RFPPfLAKY3oviH2dE1H&#10;EwJohbid3jrmcVrfe/YgcDC+LeITBdozik/X3jnEGO/JwtpRvgdelSIucDPs6vX8r9XH33h46OT5&#10;+pI2/1x/w5ZxiiQC3VjxduPYvBe8BxccT1RT2vxEJnEC2jRePsZy648Rfj2N7GeV+uTsgvvXTKVc&#10;nHF3PxWqNNnw5Bbr5FA9WQAXl8ymPqjQZieOMv7qK4HEMnObd5/tjm3fCcsTx9SSqVioI3QaCEMU&#10;WXY9jw8Vednzh5gqnG55Uo/n9sAsN9rf8s439xG46U6URgHM1qevrf+1ESp84xoSO++rXwXh9S7n&#10;5RtTw6OI6qUlc/R5wSHfLH0cslFHh9dxPn4SATL3Ak9h+OR25IX387J9LUgwYzYxh7s17+dlI5zg&#10;jpN0YOZ5H6/NC66FfyP+wZ46P5rh9d7v+A057paUwsad4U7iriYVvvWPfTyeeBgx3AwfKp54SKkn&#10;9kRDQnxK+XCa4s/t6bijY0fxVxspYvWrqwKC6Uuw3fjujeIAJhwn0fn/IZM/CvtJUQQ/74X1BJmN&#10;KGkgX8s4vvirjRbLSEeJ7VVUW2wYSeqTfBFgZDF7VB59e+bLRLYNv6zbMSQ6BbdfK0NwomYjAEuq&#10;RzBk+t2XnNwquLtknAEObj30e0kJg8hiGcWqJHy3UBGhLag52UyXkwyfdI9SOyAZNUN4eO4WI9Fl&#10;/Ql93OuW8IaDXRe2FHu+B7/66vUNhEPUvTZFlK6VhG9+2zpMb2cILYzzoVe7mhwsABAY31Goo8CB&#10;2tl91mWMxKeE7LvDzPU3XYjFjuIvo5VAbbdCuoTow1/4CGi3CLKG5fPdPTBY1KAb29zlh4LYLT/X&#10;u0Xyv+wEGwrSlU9/uvGuE0WooNmDt1hhg7XdjX5ilzdjsTeMyHMee1IzTjIxPYzytkBARkMuQtjY&#10;V5Ms+93X9knAKJpIG1vM+RObSzHiwVp4qzViRx/UDpFByx4g3MOo3B34rHYIqyDibbiC3YI3uSNq&#10;u9nGVkY6DjTz7VrBLE3toPQLHggf3pU7Y6/mycDmZS79KUsfiXqgKd1+wNtrbtEtxkC2+OeoHk8s&#10;l+jaYLT4/fmPJ4I4eiAHU3m3crKvZURcr7b7NtSoeyDEd+zVzo9idLcy56fv1jV29J4xvpks5ztB&#10;ZD2O9pkxViwO10pfbD+iGcPSr6y2xze+sFWWwBgrtT1o+CVN6VZoojnsqDZVRIe+3FcXth2DRdqt&#10;fYchAJtt5RO58tilOLjL2ki+xRhYOZhVxnForHYKoDcMj3WJMRM1zgXShFlrNveN0cLKLni/FF0J&#10;sdmwBPMkYwO7NpD3xU683S0BE9cGMjjiNCIev32SseQ1pcPKv2WnNNq31rvSPTy6ike59dy5kx9d&#10;gdru4QU77/fAu0VP2EC9mv/16t+rYyRfT8aZ1fJU/eVG35dAVF89r/Z+Zz04PSnw+5BixOEePSP9&#10;3VDIOyC0YnKPNxTeaYvWe7vYEw9OuOMnWT9s57gpHtw/snvkl2gBfum4YFjIPLY+pc8ak93aFg+s&#10;DMXxjhF+KQgXml6InPT46zl5vm2IrwrNtLfxUc4cxzDKyDltFRcsB2SVvYsGiFuDWAMngW3DnlLt&#10;7JloWacbCxp+vrs54Bi+yuZjFg4dNiWPMRCdMNCRpvXOnon4uACDWQWQ3++ZSIfH1s4t3ZuGd6Ts&#10;2mJgSCYwky/6oTj98RGLvd0zMbLFRecXvbQY0tkzMdU+29wpGzXjwmdy4dHW85Prnpie+z1jqzvV&#10;T9a0rdTZM+K0WyCTxIf7vsgFsZ7h7b57I0/FX8ZhhC0IYtu77JJoroG00rRNJ8iJ7iNhUCdh7AyX&#10;kgQ09hY3vLWrFtiiJ2s88Qejfbogcnu0+znZZIC4HH1xwtCRLYx6r2eiMV1vM7MySMdBIY1XBw8U&#10;OItqcGHAPYnmiStwXjbx837eUG59IfFsos5ZsIHO+CHufTQ3cHug29e5ZmqSPCIj19aZjIy2I/tC&#10;KtWhL2Q3J8/HhBd7YFOq8WCDm7PNGdxuIDPAJVhJYERrjzco5JNE3IqR3Mes1I7CrsIS8m9NEoLD&#10;1I7rTL/CB5v5jUZNbLDil0OMPWaxCtITcdm94ueO8Re3zUrc31XZRTAXoYb3bT3LTy3MtuBpl9uE&#10;p1Moi8MGfHDUxsxutmvm+zorh7O/rTtNCrNN0ELOwjFf5AAm6IKIrLK5/LHy1MKmI7LbJSA2xLvg&#10;w6UMk3fbqZ6wGrIFxscsZGRAgJwzxRU+75ZV7MttE5ObT7J07aSRMu3Oi2+8nv/t9b+/e95yz8xj&#10;B3k9/+v1sXXscAOyncCMr4TX87+9PtFan95x/rxeHI2/RTjCcQFFwdMWAPDr3vrFkioC6T4oBJa4&#10;RSk1biFcMSJAtLtWF2wM2OGnU4lM13YIDsVXjxHMSMrKwnZxdbF12SFO9xmDvicJV0zyrlhIzUhb&#10;YMXAtesKhBgo7jOqpZUvwHf/uSgJgQe+OgozC1kSAntOIGydRfT2YMjuF1alPz6oLyQxT4tTdIGD&#10;v4BgNlF3oZaUruxRgfcaz3ncuBroYXWnEDQVO0IT+X6vEZQ6aZR37fLW273cO2hUAqZGOiGFZIhu&#10;xL66+rga2befEXyw0iyu0Rj7ir98fMBo7NSmmS6sCPjInYYnUjmZ7sBxT5dEZ/hn4mAfu/epLApD&#10;iHkLj/iHOd2JJTuNBP2atzaswfXI+B5Wx9Sm4BPqmCwln/LZZNxRq31k+GktmD+N7LJnKp8I6YWh&#10;i+/pOXkEoBHIYW/uKBFPkyDJEfD6/mqKTdzrOAM2fYfg53bBjp9tYOb5GIuyo6MEy5tMuTlmOKFb&#10;dUiIZB8hgnsSDdErXJQ4ZtbKNQ7RKqzm+2PmW9M9fWeOnC1wdz90AJKvhRklIZ6BbLmD/7+Qo/BZ&#10;299xZRMH47BhYNtbLFGzyQaOzPWfqFGTPSiMvYV9h/qxN9snSiqzs7+PL3yHGErGocdxNA7+Ytu3&#10;SeuryfKSB2U0Iisrlh95MJgY9i5nY6JLThADt8YnjXhGVPXoRG1Ye5vgybvVfBvRwlHqGwjNdjLi&#10;uzAQuMLq60Ec/MQYfB38b5tZ9JK+TH0sOtURR7boXu1jiApD16zeB2KshyPe0UZQi/MdNh28gZOY&#10;evNeG3G5/gyDpfr63oSnD9P++dFur+d/rX2OXxBHsdFf0fNh9Nzmcr6Lz91F99vRcyMPzGK9oZs6&#10;xuZU+V+nDvvBPakH0dw+v17P//b62LbGqhwoePY7Qbze+9F8kV3ngVM4Wj5t2/vvBoMTx4FCG4tc&#10;ak+T8L78b6PtC+I9i4BI0lIgTUeJenIfSsAwNSTGO9r0hpz8g6mP0XwO06p+V4DYz0paiJbNlUzC&#10;B+Rzo96L8sCCOOXx2s/mIHpTRiOPCW3528pYuC/nBcb5BcvEMckVDSqEx4RTfV/ijTbQwKUhp81g&#10;K/MoqavEuJ/lPG8xWGcuznL3e518of2vM2MYH7ag9+L13swpUYs+KwikYBCkKWdHBFs+riOiqRBb&#10;4N394UgAji3/a1bOSQNN74ShEZKcf8ujcZTvNyCNf3leEwuEb/rTBlTAzBYZfEbZsZFnfZ7beuD5&#10;oBdsS4CsElKN1d+T9vWFuWsamwjKKYTP/RdHaVue2KubqniVllXpE4o7qLBm26K4Ce1mwv4UBNuZ&#10;DaFJNNCojR3FIWIXPMHbW5NQ3C/s8mr+1+hjjcGHWnW89ImhY1/+Eu/4XCgdOPAnyp68PWsSfD/u&#10;yy9EoIen6Jr8u8tBXXWLhYr3ZQ2T2dDmw2cLi0qBkjYSZZuEXUFsExuiPX3wEYbzwtcfA6tEcZWh&#10;ezSsQ6cRG8Jf6UerEEOErDWeTlR4SsijMFpFLlxAwTnxvK7cutPqQK7GbrETPRfnQUBoueacy0mG&#10;I91ux3nEVAnjAbj1/YafolP142iJeDhKwTwNn4X7eZJRjb5PCMQqRWlsmNG7YtapsLS2OrLlawsz&#10;vkngioxPdF2GV1tVzLaGuw0WeK6uyEav/pPNxrIrTba1znnwrte8Vf9rcundCLza5UppUpyki0lh&#10;Hf0ptMeTXAoMeziouFIcvMZ2saHhmsVAEyyxurMqxDxufjzoHurXKbYO58bxxV9tisj07YbmFx5I&#10;20m+z8AXutGHK0bqycg+ipD4XHxx3L+QG40i7gADyTj6KMTAlzpB59OomxUi1xKGXN24AdB7Na6F&#10;xeL44i8bLaaFi7rz1T5aBKwHYb5AiZoJ3Z+iqHwHn0/vdUuKhHsCF6NFQ53jmSYZ29x3cHVtCXC5&#10;pcrZxzUmjQqrsivpQWsYbRDsnLsnMNPYUXBiC2zeGq3CV56yjDdOmG1cW+SDf/sIzQLThJUn7k8O&#10;ju8CJNLx9F63x3k5exX7LCYoAgqegmbet8eq2LvspqZt7nWrKKJTDIIeEWbisuRIWcNdYzhLkW6N&#10;6WtPmeSCGhPW3RXvglcRppG8b2Wnm27Fdgn6hLN6/eYSEjuwPbVAt0aL24uEs4ZZvZZd6+ORUeaj&#10;1Rm1JWgbAjKbS7jTZ7nXLSrbOZkjvOmE1kiUDnRHNaaQpEsp4JLzHEsUEPGXGWS7dkEb7UW3Go6b&#10;a3O3xIw8qHS6UbdG+yTLydEOgjLJxeJUST+hd2E3EQfykx94NGDTt9d2tPS4EueVduaRgWMrP3My&#10;HOWiE/Nm+OxVMFFc75p6fj50MqVxKVunsQtT5NX8r1V/NzSvdrWEcbYw6MI++TzTYY91T/jWEhIg&#10;/cQb2CUeS7ngK4LHLvGrDDtuse4F9O1JqowbEahQu/mnPyWX3vUbV8sBBt/mHFTp7hAAVgAyYpT4&#10;GA4dsET72vUyvdt3DmBczfceJGATWftNJi2KGXZxdrqQziGNkfSG+6t6Yz5Ilus/lNXVGJVckNlK&#10;/UQdsS+nDpyfOLhN61vqcOXciBRzzOc348zYmGRimOxdXpzciz4vmYvE75soQ/Zi1QWNwGMy+vwx&#10;7lZBE/Eu33prcpAcM+XGj6tPpBRrzR+jZ6PpymPo9sdwSj+MEEcZf/mYV93ocKwLcp+mU8/Eosyf&#10;Zv1IWA17n6RH3vYxj3wT+4q/vGdYvlONpI9JQdhT+FKmGmAYMc9g3grqx802fmLOzi8nBGl53TNh&#10;boeFlaQXHWNMKhxTb5rNFg1rIslP7H3rmThN09+TSEv8T8APk87fElMaD3s9/2uz84DD3J3VdsGW&#10;bwaG1/O/vT5It+lZLE1LKxsUwZuZQJr4WwQTIuLETHCrgD9GeeUlQgK6rYIVply9u0aQ8usI6dl8&#10;oI7bkQWXaOT6wncukODLGFCB75A+zvFogoJpzdqyW7xp5ZTHsDDGNklhB2FsiCPTPfAdYdNOGA5b&#10;Aw+n1b+ebZJbzODE3KTpIOOTEECChdgVjzk+4GPGYmbm78+2nEF/lzdb9PKc7SD4SDZLPXNczCB/&#10;Bk/dQs+wF9K7TSdmsk7RjdOpS01cssEDOsQVHpNv62PGuwJvuR7zW3hOXIaMsv7RseiRNmun7rhc&#10;KwKOnmEPDoBEiGtFFoMncAicAEkIdBM79EtGiFujSd7QHWSV7WRsT0/LOHQXXm+YEhbDLFsBxrp3&#10;IDyGmi5V8Yc6UBRHGX9ZzwQCyEEz1kfwJVwCxxIF6DuDYyuJMC586eqREFuTJfd2BsDr2vUI4RR2&#10;WBgU82mOAMYGTcfZJu8AgWGEvZb1jeuZJKYSnftEKkvS18jrXc/RynnN9+KBM2V+fRJq+DjgEQYC&#10;Dm5aCwmgJGSN8+YcKcpkOwlnNcUEMNkI6vgkEIuIHhyP4WeXevgMfR/EUcZfzhfA8xZ7kdMJFhlX&#10;h/zxLhKxUxte1YUL5/L94iaqMc++A2Nf8Zf3zCRZyg97gflKPQ97AaxpXY7p7D3TF8O2vQ/bVMaM&#10;YpeElWPFBie6lJoe9z8+QROJZ8/vpE4c5SeblyMMPucCKvs+PuWW86nPFTcbWVxhIWPovHvL6/nf&#10;s37frzob1/TgYDHk+kyg+aeCTk/Mx+t9Gs3GuXbjvhWkBAnV+P79aIg2mf0jTJlsaXuj93YlO6Uh&#10;7ZssyrNUrkHYfqTrWOxbxyUs9t1XDYDPbRJkPs778fa0O50Cm0ciXee8g1E2ef1+HlXfbC5EBSbW&#10;wdND/cgjvRcMIufHmdVZewxiE4F9k50jQ74aJjPs4Glk1z2zgQ3DkJ09mSWocN+i5OmbQXT2jO/S&#10;bR78i6Y0bvbM5JjNjPNB03H3f2EcOFNx9lZg/rjYxEUdk0Np8LZzUBxl/OWzze53XlfmUpJ4pIyh&#10;co7Z5kgl925Ewsh+6seAyHFj/ox3Y1/xl/Wsc4COA/8Gzpw0IUPul18yH+i6MGa4uh8uQU9V0smp&#10;jGfdAWugl6iDiWdo8Y5IEyGQhJ0i71CMjl8DZb+Z7bR3pEt7PJNrOpoxM+yFqT63/Fm4iwwAbB2b&#10;Wa/nf202lbHYx4Ty6aiO1/O/Xh8g3JiZWByW2DG9Az2Xawb467oVu5ysqThzhEtZtDZz2MJmgvYd&#10;wm2osmsthEfQ/ZpbEqV893onYG1vScd+nglyoWSRtfqkk055ZLl9RbwdhFzF0T+1T5zNR0FgrOta&#10;b/d65jCSPDp8Hok8p4YTcWy9RjTOAwJw2OGcQNSNevYYw6RzT+wr/morjURQCMHfBbRLTY8Ji8SP&#10;Y54LjiGRQSNMZy4RvU2fxb587N7n97l58aZ18KO95fX8r9eHGT3+jU9gJ/AHbpzqE5+y9AZMy9PS&#10;8nr+19tnE3vMAI/6zA/0enE0/haHEHzNQBbNzvc1w0zD9vepASCL0BUaj5Rhm3esKiVo3Zg5LmOD&#10;gdtq6XRnT81wSv2v0bjLX2jGMHE4Yi93dCxWDQKlKVGO05CycfB8Hxkqpk8Xtyzwf+BGjmwR8W00&#10;ck07uRd3RiZnxuw8TCSlKX7mCaxrckSsl/EYns/A5ZrpNIDp/3b3QQimwYocm7Y1w+7SRRbjPkMl&#10;kQfufXJM69ouuu6Z2zt9p8z3KrBnIczYQYkwEXGEewgz98dYb4WesQR7duZ88YLEdM+oPI54ximR&#10;zdkJ4/rn7h3GUcZfxn34svLsDrGlUyUxpsrhIaBGn06ShxtAe7IZAWDz1PDTiE8WxoyD2O/0Po7y&#10;xkGRRa+rAg7CwDexccM6cxCKmKw/Rhnf4mBO7fZLARE6r241O0f6X9+b43Fjqfy8N3N9Dth54h/2&#10;ECHnzzuEOwvYmzYKYMvlhx3FfQ/dckGekfb7Q/vEyx1IRW2cFq3TfckT3OrXb8NBlCvBc9xiiCs5&#10;Dm1leq5A54mgb/AF31iUToFL6n3t1gwnhRVC+axvlEpv6w/bkVeY6l+NDAMYPTxq4cBzEMsetuUg&#10;BK7broaBk6MN8xhLPt5nSF33jFQiFNTMgykhgVw6wbH+GOsh9cwtAj2LDb7qKc+xr/irzSymIT07&#10;1Xg1cTUBnOnZCYMFI2LKY90EYYQRoSjscHAAmvZ3iSHHLcyxRXBjX8KeDuF8BGTK7av+uCcM3vPG&#10;uMFIkZ9jtjG9tKjjQi4wuHOwsm3TbINp9iPg5HJyLbXxVpzf+Mtmm49b9VtDlE/Y0MlzUOB7LjBB&#10;MIDdI2HIG9dAJ7J6b8xg+LqFpo0ZMz/BEBye6keFOKPFcYjQM7GAftMvEWR9UbntvzjKuGupB6Te&#10;VphpZgf7THk9/2uzE/xchMy9XRucZ3nHcdcKFDTTUId3tjSn5Lj53VANJHEa48jiL6d3xG5AqmLa&#10;DdAOhpWHOTFwonbkMZ65z47yd657znNEFp6tI3FX/Igf/Eacnx6vYoXPKLq3ez0yvP4er7gAiEf4&#10;hyabc9nZ+MCA2/7CiFYA4pJbrntGQXh8B4zWckd602Rw+Jdc0V1sl7h1dfuCcxyWM6bP/Z65GR+e&#10;O3YIhg0gYNBrGJvEbNsGIj6lrJawQ8a4P7Ze5bIBZQAj4a1nfLDmAZ9j1qe1Wvo4KfEgMKln9IXZ&#10;d+CaUP5mzB+QJcJ+IA2SDcRGsJl9vd7GNLneyg/KLN/gFG2u3vpzcOwP9T9EXAVuWLI9xxUEptua&#10;vqeO+I5zL0LkR4+fAAQ+ko0fQptsHEZzyany3UxzYl9y4ir43dw+TUu2CY5kmvwY+6ypdN7mMhSf&#10;89hX/GVyh3QBXW3T1kvMEzmVKKUCdfZYhnfgVEGAHn+FsFMixL5cPlifvPVNHog1OqyC1/O/H2n8&#10;eU45PdJH5rT1nQCrKWXGiMB7iyODd/0Eo04enVZfHNknXuM4Do7b0YFcqY4kvOc1osh4kf6G+OiT&#10;ZcpO+EbNnfXbZh7mJc8jota1BMfs7GzXUD+OzWd/fAs+bFGdcx7Hx4ADyZLlsAnIpdFI5LYQjQo7&#10;XVeypYwUBoMpb02DBSUzBNlPeNwfAxtVdgX5P44X60R2i8ecY8YhcEiYzPxs6JKYwTeuWs/Kve3R&#10;izi/8ZfPNhFjx0KZLJmtoz2pXCRXLPxL19XGx2CSztSkifZYWuwr8wU4ia8RHZgM+JEvuHnO9SOB&#10;EnmLgRQZFE4KSi6GEslAAEn0x6PUj5TGXz5HSoSxdzFJ9EHH0DM+jotDDNV0HRnOvqJFbXVQNucR&#10;tNhX/OU9Ewl3cAWDwnJ7Tr7A0fCF1yHmPGayPjzHhkMXdn8W8xz7ir+85yH/AQiQRYpjxls3rw7F&#10;Ddwc+QJvC7VpY0awda0U+4q/rGfCDD21gugpxkzomR0PRNGaZsdhRqXHsIE/Rsg2wqYxJ44k1bOj&#10;azQqf50VHjgy1edWGMKMNj6lNrr96/UuRzbmlHCHhWzhwEfjchGfjVE4SfSOhQNWYLsYjbGv+MtX&#10;E6/Hc4d0/VaMhcGiZx4NOWsKPwXChiwcLic705tjX/GX90zgwfU9DqT5RScHszFd8KGmswNEIiRw&#10;UZvnYN3FvuIv75lsWmcUtMIzoYdQQqTZmlY0NVqmnDPlXnx7fNvSYPP7hyBk7zG2xEfXlOJNgdQ0&#10;0wD7O0//KN6ZwuTyc0SS76TY24iIZlhMHH/dM4i054UR+4L148KTTORCEzuPixvi46AQtT422thX&#10;/OWro6CYWUtYfFPq1qAQ4U6dWA0cOdCNaVfK8uVUYlemBK6Im8WmcYy7SgN0xhgPPQ/6EmOV2EBh&#10;zLqowMa86maD1DOYsk8JE/+d7YtRzRC9vudzo9P9U7UI6iOzguF8kGy4qG6m6phlo3Gof72ahKUM&#10;EdbJBOI1cdLY1/DOweAkF9o9eqcQIGrj6c3YsIRB7s8p5pAfuD+OgaEtx+Xiqx89K4pgYbpjjJD5&#10;mWtHQojOxLbZiaOMv4yDx1QvEKl0CIGmzzw9XcLeDNE+Zl0N5bo55AnFvuIv73nI8cP5St96FIDl&#10;923pFkvQgDglQwYR8Kt9GOuevCDG6qc3udkC3z03TfjEGFxXk+cxK5nfH2PNvLEWr8dMgoubwBy4&#10;FNYR1nk4OnGRCcr5HCyvxoBE1E5cPPYVf/lsg0haNoJWFEUae4Z53fp7oaDZ4CNh3Jvcs3Z16f1S&#10;kJHhqIOCcKnpMZJFQDbpBb62AJLUxiwUrRF2b52H+B64DO9Gg4AIBTDr0TTQwZyRfqYEIbOODLrb&#10;u4qTeP1aPwVzk60NgNIPGkKWXXjfdxV3U/Rr3km1trvk7o2Z0Ek/y0RiBkwSFlIgveOFiDM6j48R&#10;an5uDNvMPs50s2fMObNUlL9P0k9qGqyhLSSP6Tk9BlKyXcVjv0HiZs9cGGXWGbgC8da4qzDOzuNQ&#10;HD9Mi4E/2K//quY5YfXps1pSCVIdzHccM6CSn13nu9/EvtNjCGuSBHYY7umIO9itcdvJQD4kWFif&#10;3HzWo41ez//2+igrxx06mMLMer3Ym72lULxFJAGsufAhjoyIfv9Y1nlmtXPweF3Oh2tnrnsmwtqz&#10;i0Aw0pziMcgIPqacFAcLUJw9I50dZUGBnGfDYl8+dh8tut63BYEJblLVQg1zlOuTHINh04jAD2k+&#10;0Kf6GKW20hzF0Xn5z+0DmfQ5YMM2TPBD+/oIsPEh2+y8CcPpjqP3UStwZgLwIpmMIHu/n4esBVRl&#10;4F7cKX0Dos0Bs/fGR73uGXvH5cx8pBaGAwH0bUW+ZVKTEhB+nAsqKl+AZBjhXR3CGxVdfOynkzt3&#10;6ZyoRUE0H3ZxEOsSRxl/+T5ENjkPkMeB9RN7BiU3T44dM+VEyv90ZBwI0jIqb/YcpJROzsSegwBE&#10;MicphZnSz1WzLE1/3+yZYKsFwhk9Ei7NNrvOWYi7TditkTDmyGwW1oV1Pui+2bNyX4230b8sVWwa&#10;C92P7RH3sfuhz3Um/gpnNLmObdqQhZs9g6r73r1Iqz0O7xlvc7InR37CgUGEW/ME7vUsVNiTFHBP&#10;cHXDmPVhRVdWpHzigsfH5I5Z5B97hw8fHY9v9gx3unIn6zTdsIlE6sfkEBl+PKDPNod/2ZXHbCOP&#10;OOhyrNXNngF14UitFOAyh9bToIizeVACbNEEde9Z5rvtZ6Js9FzgMAAnfem39XxxVIVwq7vJpCtk&#10;hJYIC3kP7e2QuR9lR/xlkuTJbDvuRSxfzsoow4gzkONgTStuG7c7vK6jcQfdJ4B7b7Y1g57LjmGa&#10;LomKPhsbNu1n0nM93wThSTJPYZ25L0R5xo1qtE1aZ/i1H4YicS3dSIEbi39ta0UGjUn9m2PGpfZY&#10;AueXldUUZhsGdOZVPKMJqZPD0JK+GEA6WHl6+2bPY1QAFChtWFk6zmFEO81Y7z1zZQz5km3GiMzp&#10;kMHtnlnkDgZcRK/HA406vJMEDbE9OLT1zP2kEvH3ex7inSi5fEyYMJCfHCBarw/EhsUIGBJp2ezP&#10;+z2PUU9iecniZd17kJFbYJGlsWd2hp8bPJDPSs/sCw9Qckf8FBplBXzDKks3MWDACldws+t1dkvQ&#10;ZAhhYaUYHfuJ3XTmE3k9/9vrDygo6zJZvJeSijlzL4LwJ65S3DvhsT5fEiVVeKx83jdz+iGvgmwj&#10;z0Mgk8WiW+y+92gyB7meLe9dUuanjFLim9S3JINb9UWRybGDopxH+QEb5wPEws6ONWMfnHG+czSX&#10;qwDa5wd9MEFR7FFHjukIQueSBBuTGWQcvtlTmV/0SSefRzKY753h0Le5LQsTfuH7upHS+JhIfsia&#10;l4XYszJO5HuStZnSIWeBuwFYUJMZXs//+k4Y65OBMqFmqX6Yv47HQ5XXe7Nm2jC2P5U/EKGD0GhP&#10;SuiyPy6pPtZzKQedAhsZ/OWnDuATBV3TTHzgTQwStKzxJgBSz/c+eTP19o1nYNcNcSsZmdNuDXg9&#10;/+vzrnTTzv1IINcqXs//9vrYlWbnENDVrmu6wOv5314fKNM4lgk3/GpYp6n+icAA3pya3etdrquC&#10;vp0qINclScTh8cVexMje3Rb5sBff9HzSSwyM9dJ8dJYhgtCnF4s6R/pH9cehtHeer4/d55Sze10K&#10;YPoTyf1hDdjBtmaEfc9rU73dNyND97oMloSKewVGGx6jhNLAEY9urcD1lvI7SY3rngEpPNGLOzVM&#10;FpxzKvzPCIPFOQYcp/zdnol9fdh1OKZ+dy6ykrPlvofOXRfbsnUh19s9a94j7hAxvB8fc0uFyabz&#10;7XszRmztfBchnUzH0DNnv5a4PcLjPqF3ex7GTHZSCn0HwrCy4nVrhAAGuvu+vdszuSUmuU6u7lwy&#10;Nq0zrCmnjo9o6dNszVJDeFSw2pE/yOYGgw4MCMrgMXmi1+yMzAboIPMglK7SM+UiT8VfzmF4AL4z&#10;LoxWknw8qETSgCd7nVMiZrYx42wQPTC5EfuKv3rPuPLGnWReAFDGMRMG6Y+RZCkmzyw4GkBIHlvc&#10;d1TsK/7ynnH5PdhwkavBiTzkS1vIM2X3HDOnA3oyEmOu5CHoEK6ngVykvoCtklbceuaDbRwojFNC&#10;dMIjGST6kpt0f7ZZ5J6DCwhjX0ntgxrzRcmHgntDz3ghfmYb/E0pPYWe47t4ZKlppL6xELEDOTtB&#10;3REG8ASJM4vp3n5GpSk97tiRIHWIktg0AYO+kLrjL3k1xAedDVgK0KnCmAfb88xhGmb7TN5Vxw2a&#10;Hh6f9jFXgkg1NW0cudl1rXM16XkuvVht84uZKa/nf9/Vd27yerG3/ha0+eZAqWV7d9gcZ8p0H1nY&#10;WlV5AYjn6YcKOKQr2kh29OsSOfGDr5fECbldHovjmLBdJH6Pj1gffV69SXaQ7XQtHZ5rF4KcIGFY&#10;gc1AAfutLohpPgN2uZrXs03uqts8nKTN568QIasHra40kpxP901kKvoKx77iL19nOb2uzbpHfi4k&#10;jbnK4RAY8cY45vExs92m5OZsDz1rfCnZk9yWs2dmJ4UqOIXnUAV2KXZ7ZbYHNYtG4RKPNKhTC7Om&#10;+WDYqP9Jr+YqrcI6D7YDyb+WRzrM9mA+YqqmJLLRegjWZVzZ9/YpR4CBvQ8G11n9Hjk4rVOXCY07&#10;qO+pZdTXCZJP3oJq2/ah9pnD5m1+oIvUaXOjCEzovo3Wz0lXHKFRJxOoiSiOSLBm4yriLHtknMha&#10;vuOBPFgzmDnMaLdt3eJaoCkdtZWIIPBid3z5+iGXlGOvh9iz5JQEgmTutTc5cn9+HSmOzOfKRqh0&#10;0ubESz12BMhr+V+vTYSnhRA57U2a6ufVgho7LkrtebVy2wP1pL9lToijcHow7JpYupiOjxM5rA+p&#10;ugU7Nyy7PuEWloCAvxkCmAQI8/Bw5EHCjD7COLI0Kxpg8yc3oHusiI/7g7xx+0AWtU8b2tt8vz9I&#10;h1L4Q4yl+G0/A/LD/iC0iNQ83uIcdjR7yEwGibOH+oxcmAuSbhGo7U0ywI6H9/aHMkitWXZWTO3R&#10;IUI0hJrVBSZp/gFILaqO7Hh3G6TPlUsAoJ52LYeo/Gn+MaXNAqW2Lkv4uFoDD470OAWRL5weZryN&#10;/mKAskaaAIAN0p3zQENKQvlhxr3v1huIHah4ewdTHjQujucDPyE5zRkke94SsFjfk59ST/CrpdeQ&#10;IYB9knrKtVnbZkZhEymLPNF1dbubfBF/R3dV6B2Xq7qbxUSncm1b4PB8SAKyzRxALMNqvcX1ib9s&#10;/nTrjvWJn9RQ7t4spqBZ2ToaFq0P0ql8nT/I8qs+dVDWMEI+eqQvhQ3j5MYUvykTlZXuPAM39stW&#10;5LB0CRx7ib+MK5WO3sYJTm1+rI+T9C2/zoDMcYEzI0FERxGE4srjC10FOUAoCa9Wb/KJQyEyY7Mg&#10;1bbVgaTBnePDA8w63kTYNSFxT/aAP1p0T8BDWjKiDMgxNat7FDBQQqfYmu41yPlu797rVQ6lN4xJ&#10;x+qOQ5VH0WZQBkGCyYn69kvJ2f+W+Dx1G7cXG0B4eRuJzDhfFa92yQPCkZwOLXMcPl9UcA+ZFBml&#10;U4cxHOHlo0OASbEoTycqr7rFqfX0BDpId3iC3TuMiifHWo+doo09yEaepvbp7T6PUHqjFtggWmE6&#10;jdK2AiYP53dDKIDJdMiE9+wGyVvjHJpFsaQrboehcDUGV9iEcZ6TgN9r+PnUpy9t29BkzXgUmxCW&#10;Hd/jHa/lf712T8hRIlsPMnity3XTh0wbi8n2iGYUXh5xIZtgGfphPGwzY04y3M1AnsZz1SffAz2Z&#10;kKBYw/G6nMI39RgPxoFZT+dTIllGsC5leuOH+pBNLgIo2+VDwtt1I33jMa/mf606Fx5wbqXtO4WA&#10;/dS9V/O/Xh11b6xGNrulqbxdJfKkuz+LfBLq8pEYNB3eoYgBGCQJ8Ifa7MO2KqdkHEi5XA4O3tre&#10;5ZImXRgCPX2+8bZMO5IOqos8w8NTvPeH91hASQVtGUm+tMzG3idpqB4jwbsCUg2dYvmbqkKCcerM&#10;5y+OLf5yPhhe7SvVux0bxm+L2ZjknCkV25gCN7TSLZEaVxyo5Ubx2S0z7AKbjZTUyqh0dCnWfZG8&#10;hFfxL4MIlHz3xCwdPE96IjzVN6uN7eK0xl82yYOqu1Ixw+6mZsygC5KhpoDoquu9q24HVTqPFjfd&#10;rF59vPtUtHF8adsL7+yrOqh0rxZfdg4cZn22Esi1xXlrPDZbGAr4eYdF04X0aXNfr2yiYTPO5tRg&#10;whWtNFjZUkoujD/SCg2xQR4rMDnKFZSC7bWqNToEZmYjl7CvqdML8xgL1OyQqtX90ZhX6KotGmkd&#10;ugthHKeuarCH7yNFV3wEhiwzSpwyOy0cjPvg7sjFam8CQlakJ/i8zoipT8aUc5mYBLO6pdBTkugb&#10;LzSO7IMXiwFpl3LingoUYBLRM2+9WNVvsjrU953pf9ueBBOSq6RxkfUuXKC17rX872Xt+Xzr25w4&#10;/A4M3KMf9jYp+T+MQh+Nt5iHAsgYMJ/oojamirV+JEB/rE3OicWH0XQKPX6uzW5tF7cADegui8+1&#10;uVjMxokB2/Wzz2Nc9TarJPB92wFgRHE6qUiCLUeJj6Hp8gwgI7p39Tl8H5fs4koeOREl/zoNnnq6&#10;y5EDKH6OkB5SSirbhkudGkHs6Xaq45bdM3xxUB/sjOY2MW6ymFuzOl4WzB5iMX5+EM9Clxy1NYiz&#10;GX+1ucXAp93WLCZkTGIl9xMtfDzkWq90fEBwix0uICGTo9KXffq62v7QF1ealBBm+YO9ymEuT7HA&#10;RdQ5m8hZ1+NRfpaRzJWCcZoIL5n7K1A7mhfHFxDbTmcCSRa+HM9ln+DYZqSBNeok0sCCSrgw2afb&#10;rFq40fkTF9GvkSeRxT6BdItXhs9RH59RCOMkMOSu4QXz0g2LJYnGVJ3348SRxXUjb7Cyx3+QNu9l&#10;OQY7H409aNPJ3y4/T1keqTT5QNDQcBze4rTJOP98SdXvruX0Hs5ofLjoOjvNBfknSn252jdpLrDu&#10;7egzroYJHNbMa/lfo02HC2xEpN/3e/e81uV40KU+CwQ9oxxAUXCBWiNZd7YH3FvZQhZz5VahSmaQ&#10;0pDM4kdAc21qmCY8ZFOZQJ2KPw4M/uSKUgvgkGZjH+WeeNjHa7OiixhazJrs8hNl8Vr+12qfX/qE&#10;tHv3nhxferdp4prbFgk4t91xl+Cx7IRQY37VKL+lUO7INd7xFCPcdzS58ZGPw/+28SDKXZ8deWeO&#10;HHutK55gLfnkQtu1nPKNKDlJjLBZeyhldajgPtjj6pv2UF83vnbWvG+jUHK/rQ8bH6b6PB6Uj6E9&#10;+t5fS9F7uyOIGbi9Rm0y+H5om2CVDY07+ntEx+m9nCuATPOUYFzdBDOwq5B+9OMh/mbdrfQck418&#10;lh3D70oeXPY56AAdgQlbhOxgv09fXzjAexkJGnTAe3677JN8D9OmhAx1G1do9rifqvF43gAIfv/4&#10;ybGj7vAEV4jq8oCjwRt7FpPEZlJSAZXcZvLTuqHIFJA/eiDpI64bKohLquwhobEwwdi3fi3rIfeu&#10;x3M1h+A9eHStWQXzQvRZyaU+wbMg5iprl3s6WOUjjL3EXybPdBmMzSTR3viRAe5j4uhKI+i4vGBc&#10;VDKiPfypY6N978RefI6tN45DujbhDsdpd77XxmQGKKJ90AIyorSmtoif1bGutkUjt9eOi6rGIQji&#10;1NUZWmV2qYy1gWv16SJy7e0pWMj9HQh7Qq29iuGdAoMIaJ0XPrrFDoOC0K0WsLEBqkmf8WwjjRMb&#10;f7XppVtOLnrDeFmpYTjVA3jHobvQ7U7wzKxv5qKSZ0loQNC9TbLi0LFhDlKbYYNZKYE3jvbdusbx&#10;fWAMIHo/uIk9Dxlttn7gCwSq31ze33ItRXgVgdumkeWJlwjzJQeYuD1kdRrUMJkYkXpbHd1C6rFk&#10;XJi4OLg+/QJKMhFiXGJBouuk4sExENRMopu9cvG8aSCG3NTIOVId0G27qg9meHg5s3FsH1YGUASx&#10;dBDN5u1OzA8ro+tZ7Hgdkbe2zztJWMhI/tYk5lcwoAkj6/a74yEOTO8v0XsB9RNi1kmy9iZBoSDP&#10;/x9p59arV46c578i9GUAeyT1QeqG2zcOnFwkgREHgXMpq9UHQN0SJHlm8u/zvGS9ZBUX995cEw/g&#10;3Z/W4iqyWKxzFeVoJdOsPzSBjQnRkcAFZbSl7dro2b6o6U84Fomywr3zqVA/8GDo7MvClxAvrsN5&#10;jXPNFH+wTnWrD1ogfFIVUXzR+Dc7jdHqeiFP2mC6TSDR+QcM7DqDoHpCdUotE+le6U+EHnmiaA2V&#10;TVL8jj7cB3IK98us8oVSfvWOb8eEhPYe13xQ++OSDCdfiQKGp8Lf3C0HDusLdCC3xUehIn5339J1&#10;L4WOcBbxb31uuHdvoFDd7PxZqW/1s1yC588OuWjy5M4ueil0mEP6HZGnGrOHanqVjGrz5pAM/AOd&#10;ONEuOgwtKzpMjuENXYRYldqqd7Eo1bx8FlvTYa2LzMS1jNLVR8KSkTZdCNQdrL86eaoq3onKMJRe&#10;h2700STBGefUs6lxRlonjSSIpTSYOjgP0OcOJh0hCWHHSFFF+awanPVTSNh66XdCowaXgRNln1lS&#10;FUr91depZqjB6Dm+SwMX1Ri4mQ7HvJtlRoLSc9wmBfbXqe+IhkiglQtW+8kN4VJtE/pUXeA7s+B/&#10;lYYon0A36yMxMG/glrijmt4JprpMdiHgpah/ltVktqyyVZwOwzkDko9sbRycvgUXXhVN/x/kN6oN&#10;sNWC/jUipI/xG7bN7UfUTLpmoUGuqO99sWSfV36Dl9T+TTrkPdTnwLA7lRDfVdl+wx6JVt2B/eB6&#10;iPI5uRg+etZRihpSZ5vJBVYzKiiudcphiwwVfxLZLxzQThP49vupOaNDNTPsq6LHR9w3YZpAxOBY&#10;6Z/VxXtFK8PcH53EoMkbfAUGaUmrrsO1SIF4tutJ+/1o+WCAAaXStVMDt7+Ryy+dPhJSdK3LshQ0&#10;7yA+Un7IMS8wobJQL2laFRzpCLfo0dQb9NmKGMuW0Uhv1JCyplpmh5t02F6vGdm4wxlMyMSyaRhI&#10;3k9kgxsn6k7e6oAlUuLLtNAVwz46gkkAVJWm2hXYPm70jD650m12KYm70JDah8aukBURRWZnMLVN&#10;nTTVt7ryMjQ/m990yKJwuEyIGXokTojh6a2Sof7qHEAy0LNF/NT+2aSnOS6NBFtuksME9BWe6NJk&#10;cWhCl3VWfkNFoipKGlZla9jn7bf8N+YGU45sddS1q++1vk0cCILsDIPWP6OLsN96xHCReyEqzXDZ&#10;4zLvK3nCcOFVctTaYkhO6rqnqZKYFCpc30vEQNUkeKjAQBvZYltbzO12i9IZZbD3kTh+CuFhjdDi&#10;OB7SHXh9iFjtE8LzcUPC8lmkdccrxnzV0piQ/F99Qijt5ZhQxqt2Kf0hunNTpy4Usl0nOLOnlCsR&#10;lqUoAukJQXhFS2M6pPAF4mH+e6rcw4RNR1hbjclLp2fOo5Iq21J2D7f0U6E8Qn8onY5xNB/tGf2h&#10;G3JDWJ8S2lNhCKS/oXp0WlCBQt0XEiKcVkRI5UatHrVH37wwWRu7g+YRZM7Xu24aFixaSZstLPMB&#10;72HFWOcCcoNasRmUO2HSLiNkPc2wqjgCCWxpnDOfljP6wxr3/b1I7srgyVfnmrxAvNz42q4xoQf2&#10;sq7sEVpgS9H0+66ivbZdZc5P8CKKgL6LgPigoDElXbEWLTeutIC1p77kYsncTtlVyjMcYSyNwD+1&#10;TEUTUDarnYDqdlZxBPp4ocFEBbwhrfAKkKsUOwovqjC5gxLrrpLYQIIatQcvIkx7p57rOf6pyPqk&#10;BXy9vAKOB032CWG71W4e8BBGdpoffsUz3DY/SR+JsVTPNkdXkXPtGLZvVbJw47K4/uyWs1IdvkN4&#10;Mm2EVyZqtIuRRM9m1q1WK32n8A2t5WiVNFd0c0oUKrSPDBNRPux/+RzKVr9SM8q+0zf1uqyiQrTV&#10;t9KcAx3rG11STSw7al+0a+yCSy8ne+NupHZHTpym9Vz1V7zPwcCIeag6L3ETSuAcgVRnyQd0rDqD&#10;zjUp+ZCzqsGkJ2AVANmVAXFV9kZ/PWWKaCRZKkzueJ0UtCrg2UYSh6w0REsTF0lt/Byc24hFkCOI&#10;TnQOE++PPQdXP0fjF31CVIxW7YTWYCrYbbOFo9+4+5lkBbWDbiPZzyp0MIt1AaIeXg1e2gE5jxa9&#10;5aHOANZY+04qEDiMfjwcxo3f8t94m1BS+Le+pjz4UpF3eZvwfZ8sfGbQl9/aURaXiJBD0MZQLbKo&#10;fKhj8nRq9fRwWTyiGONmwTrQN3ZZDRcG22dk4RRwYGmIgomKe+moBF+Jh7C1G9Y1yoR6w7bPQpNV&#10;1uD/U7vH/pDP1gkRf8Z4aw+J8Q6sVmzWX333UOAVoW8jsY5qXQu3xTqww0lbewKRDmQkEIC8oV/B&#10;A7H7OkxEauUUqez3FWGl6tbAFaD0Gc0WF2ZcQ3zh/KalvkLlJ4Qe/QrMjPR9v+W/423XDc5yaSD4&#10;rR0OaWtjjz2uaWEsMVQ4m8sJN8XzJM8En1ate8fEZT1bmIRPgmdiOaz6IqkFDvwQplp0IbARB4YC&#10;04eyPrzewApaNl8R3gkVxQlMWFneRjWEabS30Ua6XZPe3q4HcW8I0GF1EKMZu3YS7H67KET5IVi5&#10;YfOlkXCH6j2mSMAp+2g/SxgGZ6cv+dat8yNPp66s/gpMpnpNsgFelGOMA8i1CWhHKo3KhERqUBhf&#10;hB8iJHJGK7OW4ns8+h1DU00dtRt4DaJB73w4qkFUq9gJ6QimOnx2tkLituI8aSWoFaEXbyowcKiF&#10;FQmZ3SpKxSvmADY+pMXfTyzS7iqUdtSpPCGyEqxPws6j7OhomTjtHDJSE86KWgLJwawIHOOZK3uN&#10;UyV2E02NgsJz56Tic/0s6qsqqUi4TUsBf0tRq5oDxkjd892J77LOepjxmQWfIUxtvxJj/Jb/dvLm&#10;LHCMdPKhM+bmVfmt3ZFIdaSc7Wi8YApMdaR4DVUrmRaLQxCW2aHpGo59IpRh9xnKIRjxSvVDx0rl&#10;gw+uR8e8kzHYxDX4eKqj5hMxQt4WTdVv71Y/D4qyL9myvMBU9rwpOVTVVV8K0dJoYnjZzR1M6Oa7&#10;yK7XRdldXTDGoSk8Lg2ruru42is4ZXV2hHIIiGKRWGGFUjEuV23keMErn7qGufHdjkTeftWpO+1P&#10;hRRMlSAKobYmcF6hGFTfE5w9ooscs8h0H4tNDwmvjYBZhVJ/Geb8LPHd6q7HUTEmxH/geUhUC2f3&#10;DeOPCOAtzMfl+tQI8NYvtZMYu2FsP6JoLPumK4uicRLZK989Tvtq9BZmwLnihBSLfeOKDlrYFzTB&#10;ysK3Ij9H9+WOfVM6WD+Y+B+iG/kR7St/Lby10i+rstY00058CgUummkzFBuVcc9NdI85g0nORiT/&#10;EHtb7wXAJoz0CtoiLiFW+T5CbmHOqoy/c5RKHfVXp0/i6L6lV83vq8AjC8cZM6o4Xqwb4tRhGhNM&#10;ikD+2TrJdQy9E/7ChPN+sjK31cVrywVZ5SGCw7U3hM26Y+YIJthzOvbV/svZ7UpVL/keZI6pf7O4&#10;Bo4rEcUpbnFbWpugoijC7CZNvH4vIzuFqSn9J539HKCXOb6XWLv9pNTAmT/Nyi9LwefsrmC6Tq5q&#10;z0o7DeexksE7JRzhFtvE+VGqS63ow91ig3SX70FFZT+f7dScrzOnkWAmVp4Aqp20RluH1d+DizxS&#10;z+RG6lGas3ViVoaDAYJfvFN4YKndamTCehe/ltKPArd33WXIeqsWirQWMuGoIGc7zKv/jqhytBhD&#10;FstleUq3JKk7fZGgnmLjiTRBNTy8w7z6KdEvgifcdX9iNoTGgG9aocQMM0XLL/5YRbgiuWcGp4/2&#10;U443J4iJg5azgkbpLJyr35kEG45SQwKwe/rOEcjvXxPwiIF4fQpEeAvJEn07N4mYSsHuD+WyP99N&#10;NFIM0w6zSciMWTRH2lB07qYYwjIh4sEheBWauAMTnmAWT1Bt+SwEFpQJo6nsAusBr1lnCYRgujg/&#10;Qq2MJxP8NbLDLUNOzCMWULda5S1O1bgbaqL0NvwR8HDIMFEtTVPghX3LaNhZW3Nhm2H1RdwWI8ha&#10;U+Xpi6aFNHQHCsx+1Kh+ov3WI8E73rbItfx6InCHcq/M5abCL5oy1UyqftIjwrt1b2EcitHomVKc&#10;YoZ1VfVX6Mmq9XZKHPRdEEkSnCvJRBP12fdMpgNkX724CqL+CoA07HdBBhMt/IbkAYRjrJCdq7NR&#10;E4oXYR8T2b0DktBtCBAhbvksgVJUoYY5jszyEC0kTiI5U3fsDyjQKbJjpHUQBbckANtOSkYVzH5L&#10;cHaKuwfSEPeoxTyPYB/tAaraqDsxrU8huEFkPjJKBQkfi8inTejs9Ke8AgyCqsfqfEtj1jpbKVSF&#10;iUsgPJ2o2F2TOIS5GTlwi504PkumSMUtmQZOmiIn8oZ+x1LmZ6GhSrfps9doe06ucObF4TpTzgZS&#10;q5JmzvZQHV/BbUk60F3rnWNVqqm/fDwJxXvLLuvEQhiFdNLJK0wSOsJ0u4lbKlDUGq+RiSlh7CeO&#10;OSRpf4ihucCEwsJwHgR2hlvVfZr6YDV1P0ljGMcepXLBbWIYsL428hAmGkGYxdcjiAWhMrHGh5T2&#10;WXGLfA7WP072IUxcXRG1IiC0CH0cjoQiGswrYySzAT9UfyhFdktDloGWJiQ4Z+U3xvitLcXhqLFh&#10;0BTmsnBkIbptncQgDSSE9aQx8gwrrIxyiIc+S5baKCaIhQ+Y+Lx9je7DML3ewApRUeoBOzQqChsJ&#10;M0+/5b9+m8jRSiXp7S0OmRNmZIPQMpwLDtUhLMQCLLper4B+RrSk7/JNLoy/V81C26m9cAoVGoa7&#10;/5piRMzLecoP630LVihOV9tWQSMA/kRRu+6DtxbF2yOhyN/c4vCbl2CxMxqlJpTeLVIjVZ3UwMP5&#10;llxAVNzwhT28nj1MtiP411U9Rn+w3XvNOeOcqWdIm1Dy+1co9ZfP6DzXuEEXzyjlBrgS2mevKXt4&#10;okY/E5Bwh/Nx3gJD15Q9Ysa6w1ZL2T0cPJOi1K6enZ1x0jNdC0t0/MXCxAmvBF8ZJtY44zT1Igu+&#10;T8gViIcwpwy8mnVcB04hQvvs1SAkX1sthoUE6dPmEXUH66/YT2KvmAx9JOewrhMHkSN9yg1btCEM&#10;inBy0ONwRIMqFJ8ZQ0M7dVgDjdzz9Fv+67dZcsxNLrwRRvNr/huv8zL9JNpSFDXvgjfxvuvrqFt+&#10;nbyfRdysr7+AS/bANyijAm95va7bU8JVYaOLOfVBg1LIhuICqj4DpQTXelSy0kZ2u3JNHMyqgNZZ&#10;0kPqu/gk90A8iQP1DQtJhqDvNlNCWYXlRZHjabkPm+4SaS6KbPkwCQkOyQLMpgKXT9BYqC8ZZbBb&#10;GWenA646BCvej8U9QbdwEuP6h9XfoWpAhHJh6fGUdd5gPniqaKQYQ1nt8mFYk9cjs7KultxGIoV9&#10;LO7/roOfrVZZJ94Z/C01vqzKOHrC9g9jiSyeEVi0ew8xvVvZBJid8yInymqW9eAnCE8+NTTiyXlv&#10;6abD9vZJyS716a5EVH8FSem6aR9dTsyiaLLx9iQQkRe3L2DVby40zeH4PETyazmw+4wvflp8voTy&#10;4sMX57AsZGVbiOUSBIzqzjOw9Ga354pL65doiToLuKOQrjnGtMmrRYi5RxEaB4FoPT0ES2DDNZMc&#10;kVozSa4QaUV996hfXLIbuTUd461TMp5tZTfswC7MSG62OQiqjEF+zX87ESC2yHjuDJleOjMG59d2&#10;lIOAwp/uSgo6zBYeCgfEq9CnTaMiqgczLvNTPHtI/BMrRaOe+8pJAjLYQI8vi+Iu1/LpjoxgTWzZ&#10;o+tSUqhzSFQTVhVv9gA539VNPqq8h7qydqtBJ2yUtOBaR2SizCg7l9Gav4a2l08rYNs/zeFZytUY&#10;3fQPHQsyu3DPW07W3au/ggBwLDmjk0wBFrVAhkIj/51Tg+Rc1qx+poES2N9DqcbGumFiXTkaQ6Vb&#10;2PJpdx59HwFmUeL3/Hd8n+SqEMjSubtl8Nj30ce9CjWMsvfF391ijuPqCkwlHEV/G8tkOCbGbnAy&#10;8s5D/qXH+GdNTMiaznLOqAWZTDP7oDQRYpEJL6FDpXk0cmh0uj4mJSuICUPyHmSqVMye8Ywpmz4x&#10;SmJ5rddBQH656AskwhMCGhOjtGLP0fbYJhnMYS9YlorvCuT0uHUfK/JKKfjagH5CYOAP8NIHIM9Z&#10;zwuz5kamC90UO69ufiDjjwgyoE3JpN0Kq/4KOsaDKRT2WXO6qmYAtlFf/Wl4V3Uf8xht36NJJLjh&#10;92IsxGt8CcqCzkQGiurVlDlGczJin+EZEee+0LZP11gtiTwxX7VI7TucTu0DOGqNORqOdNnbkmIC&#10;Y3Q2Oy6GlkNZyAaPMljto5VJuqfIdaZK8QorBnWfXDHRYprp9f1xCag6w17smMv7Kr32rLgqY+VH&#10;6/uw5YE5dVd/gj/W/ZE3b5n/A5ieZ1+x0Bp5XkgGLrFwnUKNENde7j8AORO6r+mbJzAfE2yxqiIv&#10;JxDCvAO5HG4gL+cgcx3YTjVUFq4DZO9jXWX95dOAuRdePmXwKeRfCBcla2gEMgEWbOP9ggqC31E8&#10;6B2usOovQ85jSeerkRO0xPRpaQQr5GaRBc+6iW0dYPONDb/Lj8mp6u6sSQYZJSgt3Vi9cJ39mnX5&#10;pfGFT7EGLdjItBlIz5XJ5NHKCf5b91n5rss+J8haX7VMmFhrMhDcr9230jlRXWX95X1OMpFGmkuS&#10;E5+eAhf3ry6oKASYTgb5l8revwF5ykSKvTE0l0/jdwoyoEpLeZYFchJ7RDxoIHUDcuJC3Ba05HoX&#10;wYXr9PVFok5hovSxezobOAzpRoLdEtdBZ2ueoLaRBLqWCBbKJIpVyCkyDWWGnGM7KaJqxFsjZ3ya&#10;RY1Pk2DXPj1OFS1I3DOJgDTJkzf2mZ4bKh9pi2KboxHs/LTShwMl30GAXSlLj9Ei4kziFJHv/HjN&#10;hGMgnICsxLriQWqVTpGMoso8KWiZwtoF1oaszqw3uCeVQyPlQ3WYC3vEhHTIIt2NPddcHoO/W2tW&#10;lnJf8yv1PK7HhmNEWkM8JmVrkc9Egl0iTTSZmMKdNRP0sG6OjFwFcLab0cIpCq7Y5rnLOpof6g5k&#10;9VqPfSbsuPJteLqKtRoBoqatKgvnjDbu8Vj9Gq03VX5ZfwX3VCaqNcfdp2n0BPfokDcTw2SPiKFS&#10;sXBX3KDtp7CNMWsy2GxG8lLc3+cWlemL4mbLdSOVu+XNoIJiJX0sIVu8dKmdvqaK3/rL2IZvWz5j&#10;byw1LaQZtZh/m5jci4s2pB6etqNwD8clSRfNYNGqyV2SSdU/Sj5SFwYPa/m8TzKw34ev2gvj7+5X&#10;hu/ARhwJAwp3FFakcG94s5HButiqPsZ/Y5isrHtvLivbQ8Y08qltSFsgI5OsYe5QTmmrJdLt3UR3&#10;sHsfPY0En7oobbbXDOOvJTw8TPMm1eBGVBNCSehELqzCjg6f0VWPDrm45aszDMrBpI4dVm+zG/wC&#10;ia+EvE5NSOHa/YmtIwvAG0mEavEtEgNg0X00HI9pnPML2DpcMMaSgL4uiu4xDmuon3Bt04DIeOVb&#10;tRXzUM7CsRSmQfsr0zZLWlJk+DRrDpTQ1pMM80IGNIhwvQqbwnifp0rN9VfwC3XOMSviqu1okDPE&#10;LEqnW9pB43Q1rKeKPhq+2ZvGK7Ra2K/Z59owkQgDkezwKGL1e/uZ0iMwcIQzHgNzmQolh+7zSGxq&#10;KdWFJ6KERoiAgxJVtWfnH/7smlvViC+Nw7DiiML13VGJD/7sujv0EgvOo/MYnsALZK/dONJp7p4N&#10;RpGb4D31e/4b7+uug5ELRbjxwoO3OFWcLqQFvqmvl9ZvLyk1GuEc2iEusSBFN+Qr00mFQbQ2cTuK&#10;X2dKcC7ugWQbiFZbc/N7/uuVFSioTG3fk3TZryxPHTnYmwQMuq4LJ/RdialgE755J07ApWm+9BR9&#10;GMjtTEzIiJLwOavmi060hVoIHbjdHjjlpslGTBdq2a+ZkIYJkax/MuLrp6FMYkx9u9itfivQnBi8&#10;wwE4/JgUMGn0BfK6O+TWjuw9tNOnIgj4s+BfMQmS9oet4u/6b+w+8SGMkHgfAT+aGfk9/x3vg4Ou&#10;qZLnwtE0R/J7W8zhFxLtd9TARrp+O1DDqhyJbTeZL/oa/Fl2UxutYuA7nJ9oqjqH9LEEdBfHGIUx&#10;JOzEY+IoiyvxBUHgUNvR9EhN9dmoq/TaA0dEU5En8VFC1n056USt74P3MHxZHgFW06Tfq9AMRcc8&#10;dgKPX8jDgVOq0lUz0RbeGnpWrqm8VcOkRxgFayfUqKqHiH5CZvBl10B4pv7rOVIqHq3E9P73xMI6&#10;zfs9//X7ZVYc1CPqwnZXs7FYqgLU5Vyq4WeozxylK6IK9lWLucXEfg8ozgu/Ap+mTqjyIhwNTnMU&#10;HZK6WCcmNS7OKrw+2u5dOMIeMhQTCUmEQKgWKmmFsDZshuBFSBma91TIqLURN0cIwfIdN6iw1t0h&#10;uyh68rObqsQLTPk9//VuosRa+vH+rEbyexVajFIrI+ewShVbNGOaMViVIwWCJjx1swnXuJMoj6Eg&#10;z7HC8gwM8xVpSz29i1HeqIdPLAvz7fVK0iCzfcFEhWYo36pIJehUXT5rQgLeL9/ILH8TaknZs+e0&#10;MbEkQIhFufsZtZBjOjQsEk5DOxu8ghjI0LCwNOlTXyGTd2NOQ1feO01RlByDCtzXDJdZKvZ4zMRC&#10;baSsOXLQ5sRIv4rMIKqeEbjWZSp+627CtIEZnBHjPtx5D+4m75MnGqknqJKzdtff9V/vo0h0fJ8e&#10;r6Yxv1dn51HsdxgZ6oQeWJxLzYiCzy6RTIpGMRkDjw9j4gHIqo2KsTAicAMXNmSWz6e9HNwL1S1L&#10;8o90+xiNxjR4coVVf/U1IwgxKTyWywaqrqZeknwvPg3t93SKOTH11/ZjecFdPVdh1V+GTDVBOA0o&#10;iacovnBmcI0XZXwaA3tBCRGOkQ6lWum9V8z7bZgYz9Edia5ZmEiPSzsFgd0uk/eVIX3ARaBPQg0h&#10;NeRNqhFxeQtcl9EzuYrzFULApvdmkz/+gC61rIzuxHJ+NAkLcCTKMtP1/Zn62CrvutaVTuB2z/Dp&#10;OxuHUVw3skwdGek94ywsTQhkPjnlndGE+q07VFj1V+wc+c2uKnhJhwQ4YDkhSrS30kvtB1hbHqud&#10;WccOntyHsgy2kJHctArxWCqw65pTYivuJvKn14nRE86Q8RrfSQikP7hrjOXmwlaqi4IpRIKNICv7&#10;PDMNIpN2sfKYabbRR9KIO+eZdXCFb9Hnu4d/HHva7tmht90M3YQ0MAZOzH0rfuuv2Ge00dH2YO7U&#10;hIyjzYzyW7S1qs7BGRkdZweH/kNe+uUsKA4x9kglSZ6v3/Nfz1FZrqHNkhKi1sFVZ96vDP+BlVy6&#10;/ESO5lwZeq8NMAIGam1VdlO3XQRPISaoLlQdZoVVf8V8uetOkc/GG8R0u79hQKaLhuKm/TE8bjnU&#10;0igtAlpqqXlghbXgCKMNLuSPyn5ZcLS+T8bD3DnNYnm/QvNOyPb21IW0opDhh6dr1oUcxsJJglb/&#10;kMCL2Nk5TgkGfT0YzqCB+WkYnBXrHZ3ioYT7dciDjA/PJjwYn0HM2tQ3IWPGWFeYRyA9VhGTRxtj&#10;h5Dz4dusGdqyqYXuu9yKQZWarByvGeFwB9s4/m2H0SiTi8C0U3NRasLqfd4IBxU1GNv4lsf5rjRV&#10;f5nC5sVtW/aOq2UcalzeVSekrTATG5CZ+A2Jp1Y2A507wZJF2hUlkh2GLHl4g1/gxncXVRxmppGJ&#10;bWzmQdu4c2saMDOBPk1hErV7yMv5x/2PSRDUgWsO3a7y1PX9fP6kwjaKeEp/wUuFpzqgiC0uwnpW&#10;KFFtAw9qUx8LR5BNHkX90gOa2ZaOMFnxAgRk8LsILrwjbikKZOTaAhmU27JsN9V4tRVW/WXuT+rK&#10;2A/K4nqT4Lkotjo6xAny5TFR88gUUCoExWhbHrnsDoEjB4oYxf+e4v5ovRMKlOBz4u9uV0aGinSL&#10;zgn5705pY2W414YFQToK3KcwjVRBKOWJXPjtyvaQiRvbKalS/Rp2pNHdaEnBp5FRlV3hb1R0Iubt&#10;iZ3xYPXNGgrQZlFY6IPVbR6jZAzuPx6fQU7XmLAoFJBKojACrKW+KNXA1NggTgTicrFm5oCJc45t&#10;LEHnQwFZt5GWjUzFsjxmGsvEYEH29c7Hh2ueFbzbTyMEvRlob1hudWKQgb2e8/EFsmk8zitVEr53&#10;SzBpYR+Y8nv+6/e5pNI+KzUIwhtTOeeWgiltJI8qtkvKaEVaqyoPRql88O5+HEeLyPjwTc8duaxs&#10;D3k7Nn2aC6yCUU5CeeLxKWRCYl4UnWK6HpA+jZMltIjJENJjglqhv8xDfQgZ6jcNUguMUlAIhfto&#10;EQkrQ5iQEd9RlatwGVpW7HDFb/0V1EHVu/IHg9fIuFogE1u0QLyyUCJ5s1sBjQbuWOxfk6viyAJ5&#10;iDF2LgqLfYi062OcnO4IwJo59De0RaSn89M4DhzLStuk4Y9GdrvHsylFGn3Z5/UUEqNAHwg8p/n6&#10;Pf+NfVG3o8GodcOy+aHf2+5mFizE99WwOuvB6E2+AA1ZLulYH6NFW2qxrdy5dE5HsFD5H/r6rqqR&#10;bp8bZHZVrHIHIsSyriPqPKqusv4KTBHSG85PifRFsJDfqnbTfWKbx7qCwbJ2PH5qN1GZSJzxR9mr&#10;J3iwuLtjdW2O9rU8vps4qYeOPrAyTkjqKEBiM2RcPQJq8zRgwhQ6B7+sbIvT1B9np27Si1z1CR2n&#10;r1GNqmcJ01aVx/EYWW7trsKqv0z385IwTpfpfqxZyc5jUTIt6ppT15rHzuYWctYidsc+qQm7x0nU&#10;I2JjYmfYTp1smLXHzjVjykxsX9kVtDWEw+BmZ5CR8k5qFRdFfy8Mgd6H04+3eYwhMvjFeHwIGRfi&#10;8I9c10x6yfz0lQwIl055SfbcHQrLusmGR8rbMpxhqCKLn61JLZO+3KA+yZWm6q+g7azjkimmWFLh&#10;zpmFQm2LuYKg9mUVeBpA2Q0eCa6nlNeN5hUyOW3OJCfigC+gig1ueHGBEJEYPDM3zjMSRQ0MGi8g&#10;TL02QiDqPQwlvNEqnMkoIUtLvdP7aLTdFzfWTIDPObe4IxBOdc04/kYqEA2hVNlXIKc6fd3L0K2Z&#10;M9ouQTH0yEWnIv1lsHVq0VXZWyBzksziaGIj24THR5DVzdzt7xTVjmo/cxKSvJAogU7plDVgoNw7&#10;UNaxTd7RrfoMtS0hzt92ilB15DlOyEpM8mMoqBvT83FOCcBNdkOPZGdVQRqQmX8170jdeT54GOX+&#10;8rombNOmmPygGA3zjSqeM2wTqVNP2LZm/Lm6XLp8mnb6XrOaeldZRaSH1JJACdkChMbO95m0OVTi&#10;gPw1l7xVyOR1uQgd3wOQ65rJQVP+QJ83OW2dDM7WDFm5ypUVcLdtm/XYSOKnrreiVd0mTYwciIAM&#10;9sK/dgiZPFw7ruU47ZGyCVlZI7EZbIUSDPNm0HJz8CFVrHSV5QLZ+ljn2Mrlgig6pogrqb9mP4t+&#10;z3/n+6R4+H2g+Oz6Pf/1+6RlODuC0HoEdZiV39vJEfLYhLuAgodrJSyOYqTE80X8A4XxafPV56bt&#10;PnRyR9fG8ibTwmOxNDs/nnsAv3KGMRX7YbTMx0zcO8jMdAtDx2ZdZf1lTOExNFdkGottTs4hKImJ&#10;4QmVr7TsPlmDDvSQ5Sw5egxZads2RLkFTDdQ5U8TzR/WIuh53dM1x5pfwFIjY56TSMT7DmSSjbyR&#10;tBNSRmKBjFgb7JrKsuWUPyem53wTvMNSao7XjD/Nfa/4D7LL6ilvzD4IEFMgGrONNSNHOPqdwsih&#10;UGbkOWQkvi0r7FN1eMxrphZtJMJQBKmufOkxHIfHhvw9GTrnkMmSISPBckQ3uhRskwjDp4PCFNta&#10;tDMSI5VN3E4V1Bl33V34y462iXopszDGwmYWv5Naw81kKOL0BSXwb0bHvCGIqE88hCzPncfqZrCy&#10;z5A2mSie2DX5R3q5/WWE/sRfT/eZGCStVIxONrIyqR4kCsgoUFHibwqj3JFod8x7JlWcrZlbnUlE&#10;6tiWndt1jfFpdCBhuG2kTOgF25hLw8snH8kDeUXbfS5Wyxg7IBOGgQQN2Z+ej7OXb4w+WzMa10yL&#10;GJGp9GmxVEO+xLXUp2o8lhly41SpzMT7PD0fE7KqkbyRVxcHuf4zij4eH64ZTjJjeRf3CDVn41oO&#10;NRtcOAmHymU9eEC8GWeQ6SkDNzA6L7E8RfLMKqjhXUN9gBv5lvPxIWQ40wh0j1kPbKvT5gwy2iU0&#10;HyvFwSfjpseIXOJ5qq62rXIQLfo32FY3Nkv3+fhszXA/tD1j+3Jg+Qfcnn58oW1YCU3O4vFwTF4g&#10;Wx/r2ghCCN3XH/2WK+DX7OH1fTlbx/s27YHi9/zX31fbLnsZcKYNe8jv+a/fJ3/Lyu/M4Enf3/Ij&#10;VBk3/COOryBPEaZiu4McRlLcoBYoiR5NgbmRA3bB3B6yTFFj/Zq7QMrEsNmuiW1EpqbrSDlc5+yI&#10;1CbdANCZOwygWuYotLhl/FQ/Mj6AStGxn8KMz6UdAn6oYviql9JyWNzkRDpGRfFQoaRVGoVYb7hx&#10;ca4gUvqM0cuXWnrioNLAu8aCKIdLJ1XqNek41oYkErtte7S72BSDCWF0LZ1sYKsyczpYWHpdrRrO&#10;+TjCnxQGP1UpVPHsYKuaJ1d3OF4mtizAXrKJX6PjOjxx08NFYgIb6A+rAURBI+pvdNzEBcDuFX0V&#10;z6VvCSR9+N5qYWuWMTPz2IdTlcwTyXC4urecgjHlsUFne8vu+IhcU5fx+sgVESS1KnXI2yFSlRbU&#10;fUBHYKESV0tzHBq/T7RKVJZMY7Mi3OGLGit3m/XUu3nFlHTIBgmOsfIE3D8YCoNlNBlXJgaB+xSR&#10;GqRc+FNyhk2gnXpReLm678E7rKpQX32FOxiUFMrCPwS5jdEwlfODhI2OFeFFXbkzdUkzBjMc0WNi&#10;eFqfm+RbLt5+zasEQy23T4rMmyfzu3Q388gIyhmS/u5W7sgxNDRZWXHlsCLW+ahZ/FUgIpJHRcJM&#10;wT0iYPo5wAjD87VJu7z12JL6DLK8dFiUnYJHzvPYLrwSU5XZPIa8R0bQSDs+hKzPDXSC7CLYOJOw&#10;vPFY6M6cU4/lm4p5+/EhZBluQ39qC8zHsino47E/PVDCTOWn+ZsgqwHL0EaJd1TOS6I0PrCx5utj&#10;IvAjGi30nHuL6EZBHHDM+vJp1G+1wX+IDMgq4kZXP75HYUTq3CFpp0dynySZ+uunB7bbJR9/M+Rx&#10;lwSQLxuJt27kX6EWBzon5PKYWOe5IknADOe15cI1Z14dmCcnuUyM/FVVYcVm3MN2ia7rdNZThZxE&#10;7YtP87BrUGPNqkeYfBZC33PnLfdUp0oHNDY1NmhQ6sfUFzUMggmZHNUxsZv1JgRS8Kz603ILFlYh&#10;k9FxrekOmpDJYB1OBpnAN/YZIToK3DZiVnmj1ngIT6xCmvw8tJ6YNx6FG1o0Ai7ltZDVWR3LRAv4&#10;uEkIcqzxDgIAaIU+dMyrezPPuCdtGdUVqW/kxVxhKi+UKNAfY8wsSUZKohncc7juLpAtp8OCJWVo&#10;5K2iQ8cNLIzye/7r94knWkdRUkh306X3txQsc8OndhpTg1CKW5EU1uVo0d4NZ4MXzqG+wZ3ZDFot&#10;e+zVoakiWqtrEtj1UNM0clhj04C84HS/Zo7iVFFNCXPNJBsbJWItKx3BnKbubCo8hEyXmZE8eLG2&#10;aQHIp02i17NDHvuoHZ1OgDPI8puN3EIUnBq/wHefUqM2j3XpmDfjLr/gpj3b3DtWNG+eSUV3YzMk&#10;w4buPFjo4ZrlNPessXarIco1SIjK8ViCobBQIvLu8EzJnlj5uaWisp6h1GDkdZ/4WBTFu74WjE9f&#10;BFYR0uPx2ZrTXVLbT7OQcWDHp+fEst4yHh9CJiZjC3vjO6P6f1YcXRWTktA7Hp9B1ubYBJ9WyFgU&#10;fdFnacVQ2OdjrNDhjx/q/hlktXKcuq08b4WEOM2TxV0hKzg6jvtdyGge0267QpaibcYsZavSNnHS&#10;ZIf48eGaZQyMY3OhbQIjNN0Ltn6tKxZXG2dymMqHkCVazR6v55lcH+KbhuwDO/aZqPXUeR6m7UWq&#10;Mgpvsz9KdM9eA7/nvyGFuVRwBEWnRsj6/N5WIuEY0hZ1BULkXOs1yLoYQdzGL5bHWo0XLjJrjw9x&#10;mrdrjB1Io8PXRPkg0fG4GekDsrZ2yyO9dvvmodwhEdAAL51G1vfRMoZAHgr8UzilTxi954zTC3sn&#10;5YNwmB9b7Z8rgzZHTPQmnSoiP9TBIS3np8GpU2KmGB+P5a2bJ4RzekM3b44NH/vhXZufZjPH0b2q&#10;HxQQpGYE9uyd0REpfcALdI5OBRMyYeXBZK86Fa0I8Rt6tDWyQ8jo44P6cXtW/wLu5JELJxuzVhEq&#10;m9wcpV0RdC7j08XsuFL5cOGwdK8cijGNGpUan9wtcvV6H5Af0V/+aLmE5rgqpmOKuuQ1WEA/EfMR&#10;tbeoq+WaFCykGEtMdVgIlSfVX/3M4keh+sJDL6EE9MmxnpEO680nk4PT57Gs9txIUGtU7y2tgqJX&#10;9Piw0ln94UuuBljFagqw97JA6E2upnSNHc8EEoOl2JeIiJ/i2i17SwXyYDtKsepPj/YW63Yml3CG&#10;elbBAIvjZoS9oPPq/eYOB99SoetBQNaWE+/2FqtxOMZVxVa9jiQRjpCoUr0rSalPsVkzeQlK3zx1&#10;5++HjtVCJ9bp5ofnU2IlsfPKIbnhs+FGJnpb9d3brIeQmY/XBhdE6kwXd5GMCWGbE8mzJEtBUeqU&#10;0wlu5EqN1RL3sDwhdzHo4oykQI6N7NlsanyYFurjeOEjqwFPDhBdLD0pPEznzJEWSbSU9VDiH0Uv&#10;ZjnDLtshmXM7Ngj14AZJEVEwH6KjWrQlGatFrljuXnO9yymQP+1c7H5H1NJWPZlS6kGQmP138GRr&#10;+ZunnPhxgLB7ejj0aG8x6EeitpzsdfdwWflySTVdVfZAnhR0PsByInp88AwsXRlteVDAtyRZImBG&#10;yhZeFNW8JrBqEWAfFekO6jxzyi6UHOcDxMUHypHKHyaR1LRKw0uyZ8pTLtswx5aHpW/Q0WrV5tWa&#10;yRxqkiLi7F7GqZfmfKq08n4KMH7VOeV8tSiRcYCUHVUNS5y/7u0MWBy9JU5EctZoNiiv8o2QCe5q&#10;KgJixsQT0Y0eQjJivsdux2qVOBk8TAbLDUpWtufYPaR8dWZTrsBVhjEpIq01ReVbJcAaLELjhluX&#10;CpehD+muxhqNo3JuBOOkK9ewAaF+pZE3jn0zZ1wan9k5U4cyMpJJuxj+c1klNeWGq9lGNgg978Ku&#10;P6Jk3Y3ljDI6pao2Ne0tiwFWrAdGWV3YutbXgo9AOqJ5S8nVbvuaDGAXzNNdUPPu5O/X/LermAjj&#10;0YVXeViDJfm1ne4iLm9pTmSR/cyLQu0cSWBE4MmHKU/BtKUF1xhO074Cqr9irkhz62LkQyy3E+oq&#10;R+MSUb90RdSVnrZLn2O53zgnRDBeW+HFabWkRXMf8IiwgYml42WZFGes09WFcozsWCfVPz5c5N/h&#10;L318Cyk0cMD1ufTG9fUtLnV3TQ/bkK2O2Col2JIwEf8FPtMuh0V3FUZEHEcNkmdPlzuwumAxwruk&#10;m5NPWMDqqsUIR1JmQa5C8bjA6VQKpsMvbRLfeaClAqq45Co7d0Sug/xaHdw3AOvHLY24EQLDoi6f&#10;RhPBcpF4ugEk07fiv8HMkSWcrf0st2ARmMHdqCIBOeXgIP7dl4pyDNhvBQthhu6HH4Sg8A2wreS2&#10;47Vd11E/jFwImUhaCun1FReQUWg0hDKQJ23KF/rerpYjHAJGLQZwxWU0iuyiIkAdufhVnxKW7IJa&#10;btFIZDwCC7WPqyPUSrwadKQPOw8csErEzGCp7pmrHVM+Aoshb4+ISv3UKSDJAUoHnQ+KbKLMtYJV&#10;u9MuitkMOO+NvRXHHEMVdSxgcQ8Zybi/llY5oMnNUx4jKR+kODoo09EfCwpFd1y7vCyvI0qiqxPa&#10;CBGBx6XVS0iRO2gaC4DtYOhrOWyAv+q/MRnu3qMlQnsdpHKmHn2d2hqpbf11RNPRbTewADfnY4up&#10;PSkcjUWNCz8o3IFZZPxDYq5G1VULnMOYXz0vdVHcq453pM+SOX731KJIxIiGq6IiGmAsOKiwOuJ0&#10;lUhYG4RH29V1iVp1a3L0/JbPEd9YWRTc0+eaVATSfU4WhSIU7lddeIqutsxywQGvv+iZAbyOdG5k&#10;nehgu6g8CFWiKtLw9PlJAltVUZO0DFcBflQpZttF7cG2iwYbVWEh4E+r2KIfc1ek6fkD5panJEAG&#10;RardbrcMjhgOZoQYRQNLJk5cOPDmh9hgomCRqYLExW9e2JEiOpEkSI8wOIiPWV1f/eUPk+cXQpq4&#10;8+uqSBNQGKsF/4sJJV8I2OlTRkm7IcPK7uEkXveW3TYakTXVWQ2JOkXl9t7iP4/6iDR0IFl92L23&#10;g2jmUzYoMHWXpLg5EIHYSepKydhm7Fh/imJXrXIkaWTFcMjpveuDVjez/upby92SVt1I2KeiN9Mx&#10;8arweHERDXp4fYjR5JWCkxvyCz0mjDYutqD/bfksSpr1QZIOl0QDuvmF3UVGIpg+J+HXrC1mi3Ra&#10;ajM4wKYkvFlLlgruYfDZEI8RFMkzR6dV97PGhs6RphRuqzQZbR6CT8/2JsyGlZgtay4sQM3U/FlO&#10;aieTMSHe9mzv3f+NwmV1EVGLxyTTkC64Nfp4rU4oP+S032DAaSQt65QynmRZmhDXsizdN1D2Is9Q&#10;HDEctWf7OXGLCa+slASTf/D5pKp/cdPCJ3y0SSVRrXnXcOqJrOKQrpxh8pOtzMcbVpM0XN5GtQkd&#10;Sn7EzvrT2xVSP/uirNgacIIBWNZD09D4oKrj6wUiibLRf9Qd9+n16GAFfaEixU1naYZ1PeVtZTMF&#10;BL+1Xc88qTI+ajOOdN5UYFdFctofzDDZa7v1bGFOapImuLhS58HAzFJ/v0QwqCPAaSdVnRofoIkd&#10;TISDOS81B/goy2d1X0t8FoYOj0kwcXlZ82A3VLW7W6dx3KmEK5etJCEOyYaNMX7Lf/2244hUchDe&#10;W9/erUdl5aaMMSuzJSyYF14PZ7lKeYyZCIfKdFaG+m49O5go9Wb5skqrbYZ2ZEeJLsZdYKaHxAfv&#10;wGRrYsfV+KB7/sY62dRAAsddhT1p3+Cqdk4c8480hv4M7Pyyb1usTDj0jcV2fGASWL00QCoP5/QJ&#10;0dwpv9IFQ0MocS1GMabSTnD/4FJ7lR++Yj9tCNaV1V+dSjl5Q6bDKaq7ICGOOB/mbl4nIsOSGTMN&#10;oy2wWqHUXx2muq/FBs+R3v3HH3Jqrfrdg4kkMI/BJyBun4gqP4ShL52000guIL8hmfNnhedCJtIA&#10;AgkkXyz1jGkk7DD6RRxJZhidlQwiS/xfXmeCiVN7CRcrwm8ZyBl5YTlTd7DyOOk4vXst6hTn2FzU&#10;b/lv7PvcvXmwk9yrkGIMvtrBKVhOYeLYgOPhYECDkNJDLlTrsuEMh3MkLsn1qtGJpqtohVOYPsEu&#10;sZHzM5FHIuUL00tnYoqSsc55mojAhKl7ts55gjnd6gCRzgTGk1UiaYfdYzFg4muKc4gbG2/u8ToT&#10;S1FVZ1U+8NdFlYcarC3ttvAPW/qSm8V3tjArxcF/LRW5u5TGfzHGb/lvpzWEDThoegilmTJBuwz1&#10;Wzv6lH0Q9EmbXVUPJBwmif2cxIHqSU9yl9y9CE8e7RsyxwJSzbj6SR1b01hUV6Zo37Q4YhOtwAwe&#10;0Hp268yU/ZKtKetMrANrlM5PGQnpkKJmhcfkaJ15JDlPS7xg8k+8dGsMIz0cetQZzDTyoqiiAtm8&#10;u6pKmfOKG5p6Kjbrr+BxiWdz1JZ1TpggNnKhxmbP2VLHSW1BUGyFUn9dYV4sOIgxIm6ELbAL22cN&#10;Ey+WXSHc2RitJM9wO9eJOFyK9NNncZQrNSkdpPxwmOtHMPNI+S8K3eaH8raUdSbqUx+0kaNdsVl/&#10;XWTWHGn0pbOyeTilwHx4tE5kjTkyZsoSYUlM95uLxyzxIfx06kzZuV5dWf3V15lsjqvnN5kyV8dv&#10;4rSkNt0JIirKEWrT1bGbzEEy2pVQlGgo+UngF9OOriurv/o6Z49SWUC6kSt9VvG5UIGIP6gELD1k&#10;ZZZZKucjur/DreVLh4YDM+7GQ5NDybWc81v+G2+z1xEA2769Ww+eRrMxHHokeeUpk9/lmyQxqUkA&#10;LYeCsLlbaeAj4/G55JfHzdIdnhKKtI8FNrJL7ziVyikuk1L0YgREickbKXV59VdHEE3DnY+jzJcl&#10;BwXfuKtlAKuEyQI2uZpfIQG7T/joPBL9t72hJMDqCUSldwgJ/++aUD09u9zHi19uSzO7pSKvHCNX&#10;fmD1wCRXM5elr7nj8B2jd0zoss5KeaRjxh23UAHRfNucfst/+zZAybbbUcVnWozf2q0n+da4LCvu&#10;qzfBJJcdiiJyMG9c8mKpKP4GT0sshKyRpaewzPlQ9khdR+3IMBPDQ+WInJILDnfrTGov1ZhKvkgs&#10;JPFuktQWz1mywVve0TnvTqYgPWwVu08w80NM0UWfmzrkjHEdrTOJPuR7WA3ez6RbkSSni/LShJI9&#10;TBOAGT6t2Ky/4vhPbYVM97izwzCJetpDiERSMXaGiTfGXgpmfuMcwlQso67BImwufxU3edcSPR9M&#10;S/t/xCLOd/PvYG1huUAvSx+iv1PmXTdrVDpQQaa5UqE8LfiKy/rLjNV3M2ACophWOdGCH4tL18tM&#10;ahesQ1eugPYjCpLWGBjCnwJVlA1rWmOHCWV29+yAyfseec9KluPLtu7FEOa0+rNXizVpkJSyqAvY&#10;6TrTSUHfWNNappIIf1rin8lVgHkdJH2E22Tw085D0isdBkw+kN1NY6yDGuTP9qh62bVdOYI5bXqK&#10;55d7aqemh/NG5J2mM7k0Xuc7YnkqgSg+8ramj2JAwen6GmFP1QUzZ/NC0cEevLus0dKsnxDNMg6e&#10;Wu1R8dn332/5b7zdYrECT/s83QZUX94dwbya1hQkrYZMGHJh2ufIJq9BqxlwIZs2riG4rGUHEMEW&#10;TksCYYtqOMN+5Dai3mXUTmH9PZTUkzGPAE61gWvnifXnj3KkQp+kJc+iAGDLRSBFlRA3/OEqk+x8&#10;As9RGNTmIVOFQkBBd3kyU98jz4teO7F7FYl1w/GihLqmxMInoklJLVdp0vAu+JMVUHDoqazj+6Lp&#10;Vp5w0othMMy5PhzaOOxZOWmdGCuU+stSYaQD0XT9Zb+n0AhsSTtdz8Rsos9HgSmz1Q8Jwd6AiYYX&#10;Bg0FEa9qcgZpIFSPtIOgawQWmKRNR+kIroG4IPCIMLEElWej84VzNO5jHOskAh1LQXFde94S0A3T&#10;gKbIum/xGLdkBEZlFWfoklHKZ/s66Ty/pHUQBVf1imZLuEdhxFOYOAmdxorAjVvQvU7UUUJR/bPw&#10;rK4ijYdodDgYG0x4bQ+SHeEWqeVyH7ia2iwlvqZbKOLYUKkUvGTAxCXhdZL1dcM6VWJB2GR002P7&#10;CsyZuYxnHgu4PNQ/BRLwhfdTdrZOaCg0M5pMovyVz4LZ8F2rjWTVZqByX4ZO8lukdZzBnLnfZDTh&#10;JSkwYbehgeKWWUoM6KhmfkXQ/c5NLSlJHWJCYykwZfF0KYn2Gdn9Yz+VT99xi4fpTiFoEzPxWVzv&#10;9dJRsuvxUjfSlEmwaDNYBaHTqXSuG5ZHuCX9FZ7ePwsR9WiDl0KSszMO1EajSg8yv0jcjpEw4z3v&#10;M6/vnBYAzr1VH2wqafqZ9lv+G2/j+giJSA+6uGmAVfmtHS9XYD54HNdtRE7BWA/WlNGk2RdVijIu&#10;iKWvhwKCG7E3cvDwXMRIznI5EzSjV325WIrSDapOyIVT9MyKh2S17K0KrzewouT/jnf5C4efwG/5&#10;73ib5IqAoEDcgvEtDjHkgiM13lT4CrqGfen084maOiNYofGotCDgj88moFUo9Vefp5rQh+JJEoGu&#10;s0/8k510xIqcxrgoY8CESkNwoWNEdO6I9jFvpDG3rcF/37O2x2chpGB0yNgo4hsPlWEdWMVrMrBa&#10;V1Z/xTpnzRvMe7GScqUdtFJteyjX3kYc50rRP5WHHN3Rle0VNTqFPqmoxFpsSIBDL1ceyA8VzmCM&#10;tJDeF9xWikP84VLuH2RXn6DPUqNJsbRX5W/ucEhATiFj7RteHxpbZFohZUHnqD1ka6ruhFfcRR0M&#10;JL/9GIdwK7GE9llEW1U9daztd8G2rXKPdnu+rVT1xUfZdqoBCb6AeKaON+ZprPhvpymFaW0FvlZ7&#10;3+XtHQ6hH0ihrYd8Pk5txiG3BGGAxEPWVg4jLlTMof4QT38/qRea2MLEb+86LMRypUPaOGKGx2dR&#10;4FpNhM8bWvZ330bEAu7wgI60YIVqRIfGceIjOx+TNfJpewuVXX+CQwSyggmiCbCua7USz2oNvPtD&#10;oj9VN6NUw1UtTbmImVWc1dVQ1AdhN1i0URnC1i/5bycI7hNTrEgTI0Ni3H/rlyqcPgSlQRKxj9Ed&#10;7HktPCTjM/gdZ6/Ei/AtIGc7QeCDOastYTtcMSPDcJVKnqnnhjcwzGb49DBU/dZ+Per90RHGwmpO&#10;EUIXKdYfvmKxZa2IVOfqU9vsk1dh1F8xS+LPr6AbYZ12oOVAcYThiX1H/FHTNsCwVvu4FJKoIOqv&#10;AAjeJGIFkJrmoszIASj7eP8MGWA1HdQcUB8dNVGB+x7jmbGa4g3w35gXzHB0XJi5E35puxRcd0rU&#10;bNMNpA/8UPiE1t/xGtOdz0hfCdXLG3nEipRSqViIAKLeV2pXm39zDlJwyrEmiZaBwaegxSPstds9&#10;wxUJn3uC2lkRGc5tajgfLrx/j79Hp8wJi+QbtqMwc6xutNdOmN+hsW1pYQ+RTkLBMC8UjdjnLLQV&#10;oOEWLygpzYzrO415b0qqIOqvQVWXgZMM5kfZzXKcE7wHfNnvP3x+10XDxzdffm1eff3Hf/v8JTz8&#10;n7/8l3cffv/Hf3jzwy+f3vz0z7+9f9/++3N7g3/8/Ozjh88/fvX8K/3z57e/vvv93T+9//Tsz2/e&#10;//jVm7dv3/3x5ev26P1//P7fP/zU/522w04XefP+469v+r/i8+j/ChGPD7VZ/PK5w+ygYMh68f8f&#10;nmexhcc//uJFCiPP9P9+/Ortb5/evn/XgP8MLv7Xh//57u2XZ6w1ZvXs38d/LmjN6Hv/x7O/tLMH&#10;pb998/HHr35+/+ZL++gfH4TiLko/ff7yn998/rVj5/OH97/91Df399++vPvUv/7+DxD0l4+ff/j8&#10;8V8+/eM/6L/+/cNP//dfPj379OX9P31gXlDbmz/e/vrhE3P/8qmRuN76y+eP/XX+49lff3//B//0&#10;kX389cuXjz/86U8N/28+//3vv7399OHzh5+//P3bD7//6cPPP//29t2f/vLh009/Qkd63v7r46cP&#10;b999/vzbH7/8669vPgo1+v7b//FnJvHbT2CDNf7x5vd3P371z5/evfv5w6fff3jW3nzWD0e8/a8s&#10;gDXpV1/Lmx/++vOn3599+vBFGEWH16Y/+/n9bx//K//Q/+t/679ECMzs2V8RPaRsYMmIsSkAQu5M&#10;x9i7v3559pbn+FKoawXnvIBSq/58HY8Cpe+8/Y9J72/+DI23nfjlJ1P7T7GUtx/++OMz2/BvmtLv&#10;79/8+NV/+tMzObzRjp/95RmaN228QrT+sg76P3kQkX1Ssb999iuDFOYPbnwZ9G9a8oSEtH3x/GlI&#10;eRAZxBhDr56GBLMukFjK05DyIEFCDj4NCaE6IakU9bsD7OVBpO2pj+LTkCCKBOk5fU9fP72mPIj4&#10;KF08DrAHuU9Ialf37cE+5UGKxGLSPL0mbIIECdr7/gB7edDxmhBnCRK+3ucHkPIg9onw+MGaUC4m&#10;pFOKyIOOKQI2MCHR3hVHx9MUkQdhMuEWfPH0Pin7MoPi+vgDkiijgIV78gRWPvH4huSnfnpZakow&#10;ZihYeEMO1pXPPFebUqh6ACoPap0RoaWnmV8+9FSKk4tyACoPUto15WUHoPKpx/LCuDgAlQcBigLZ&#10;7w9A5WOPKYkL/2RZeRRHGK50wGq5im9uMRYKAacTWHnUMWN6kY8+sBR+OMBhHgUsroX45gCH+fDT&#10;64N8hpP9yqPOcZiPP6E0dbo8WFcepXVRCP70uhQfHUdS+g+VIk/DKqOoiIPrHgjHl/n4E2fmTt8D&#10;plFGEeikW9Lrg3Xl869UeTwAB+vKowQLsXoAKzMA/B5s2AmsPApY6GcnsDIHIOqACH95sK48irAk&#10;+3UCK3MAUMgMT2gjjwKWLm89wGHmACiopHAc0LzKvwf1KgKLC/MAVuYAuuWCFocHOMyjgKWbYw9g&#10;ZQ6g+ziIBBzAyqPOYWUOQAMVGNvJfuVRwILPH5wvOYQG5hH+1EEc0HwZpaQF2og8jUMa7WRYeKq+&#10;OdCqyyjBwh1/ACtzAF38TTTh6f1S6ubARj/LJ7AyBwAWDswTWHnUMW3ITzlmiDMZ2jig+TLqHFbm&#10;ALg1yek5oEP5iscMsZt0j9HBfmUOACw8bSew8iisYdn9B7AyB2C/8Dif4DCPAhZ844BHKe1+YIPz&#10;hfF+AiuPOoeVOQBGF4rDCQ7zKHkUSBl8GoeEKtO66CqAbfP0+SqjgIVb4gCH3xS+gbohxfxJr0kZ&#10;pbRZ6jMP1pU5AJkrpN2fwMqjgIV8OMFh5gDoUeR4nMDKo47PMkGdtF/EDEmbPMBhHgU/RLk5OMsK&#10;JU2axw9HnscBrDxK3RnojnSwX5kDyKlKeO0AVh4lWPSDP4CVOQBKLx1JDkDlQehDJAackEZmAAQz&#10;aSZ2ACoPwixvet6TtrKa6Yzd6hdUHIDKg+TZQPt6GoGKZQxQlNoQ/38aVBmEB4Bo5AENqnRpgjp0&#10;NpRBx84GRXYGKKI5HK4DVlhGkTRDEduBCqVMugRL9W7fH6AwjwKWGood7FY+/Hi/IaiDo6V2mGOG&#10;qionPeMAVj78iH+KHk9wmEepfo8SoANY+fCjQpHOcHCOlVKR14VgOGAZKj8ao1QCiRfgYL/yKO0X&#10;Se4H68rHnxQxzKgD9Vrx2TFD0SF9Gg9g5fOPlHxOg4ODdeVRL8lNwwfwNCxlM4wZEg8lu+IAVhkF&#10;LATeAR1+l9kGLlRs+YP9KqPAIU6KA9pQAmVal9ISTtaVR7EucpNP1pU5gOqzqAp+er+UqTJmCCyS&#10;ZQ9Myv/H2bklR5LrMHRL9bDrsf+N3YPqCBvI+5HHMz0/EzFolpQSRFEgiYzsF0WeFqFywRuDIiSK&#10;NyT2cqQZP78QeSgKBHFQDiocBSOKddgMQA4zz4FiChsUNxkhlDDVBICeK+87pw5v5FU/c6HZMPLr&#10;H5Q9kwekz2Ryhn5NkWxAiF2MqkH/PA2xLiLE/BkV/hNK6nNTA/r4Txyup/5TlIG/ppCsPsTJNaCP&#10;V/gwpnrvpzOhuZsgYvn9fZ+AHEfr+ah665OsQ6UDMYENwhQhKPOtmi+4pOVefbrY82z/M+t8K0yZ&#10;UTVdkHmQUO25qQbBTAjszKh643Prz6vLuakGsa+wZUz1xqeAhQolR8j0O4HWx0gizA/q09PMLPYG&#10;5cjKnfp8BfbGR/xN8QYxgQ0i+Sp693NTEbD9jkoy+4A0s7+aLT6iWHHmD4hqn0mRF6PqjZ92UubI&#10;R0L3OxWMKjUzhKne+CQI4rCef6vIm39mHVN478ZUb/x/LcOEqQYxgUkfFaPqja+/VYP8t+qNn1iV&#10;Ueu8GnQj7owkToyqN36qZ5igLql/9a2S12KCM8nL/PnCSCY588W3ahBvH0TFhIObLIpfU6xaE4If&#10;UHLy0d+cT2DSfX5NfXIdzkc1IJSqea0Sppot7LJ4N0gvi6T//4yKlFbuxWJUDSJzk0xj4cZEHD2m&#10;3g9hqkGYyiVLTGBvfILNqPiEqQYhvqcOhThEkixXo+KBwExggzBFqNSswNn4dCmJfOTUuUi5gJ8f&#10;SMIUTpMZ1ux83hTe5kYc/f7YInVKfK3Z+hRPyXPO+bgG9clwMyujCYM3hbz2C1uNYv6Sa3E+LuLS&#10;NR3pC0eW9rmxhVGmh3x/MYsog8YaIUkTZ10Y+/8jVzl109J88vdTX18EgtiYpx9tYVgjPqPG1jRA&#10;BfPU5zTWGkaWFsWc1HdrJkh9N24axlrDOMIoF6DG1mRAGXVSVpS1huFxUPxYHC3okfq7JSPfONgL&#10;S0ptBDlilTQhpAq8066RH/y7uLDG2MTVAf1Twbh5vVU4eWHa+SWfbawhZ1aasoFhjUYYZiZH6Emf&#10;QKJrZpUMjEsYlwizA0bqyUKmTJ/Z3QMjIkrcy+yAZGj9HBup28+1Xuy3gf2LfKmZbFKg9BTZRspa&#10;w4gH8FCpZrJJIYnZFEk0Y2uYDnTwct0zSeg24e9zVh4Y1hBvqLENl3xxLn4Jlw6JXf1IlNisEvXd&#10;mhTIokgPLzO2hsVaLsTnzJXc9d81mYD7w+iWB8ZMEtZSMzlcQrYYeQRmbA3zq2T0n5+ArLm4f4ok&#10;/0yJ3wGjAGV3E0oTYYLrwPzuTjWMnx8Jcz3Va/OnP8cPzDNXyo38wGBlslvNmhyYZ+U00Pu1lnxT&#10;84RJd52C+RMnJQLKWlIf1Nga5k/T0YKm7iEla8QOGBiRPyqsibfFlGnosRFuMIGDhWGNiJzhkhQ2&#10;6pmkQIfaAQ1jJqmkZbyg9E0sa2khqb5bw/C5CJaZsY0mFA+PNyvDkwOLNZJ+BSuPKhSlK48GhicH&#10;hjUUymYmRxfKwqJmmpnJgeGZc8dR1oZLSFGkqKfYAWmU+vO5uXUkp9/MZJNCekJRudVYa1hqelCr&#10;0lhrUuC2mD6lxlrDiNRxE1ZjawcjjSzI4TXWGsbdlFVizu7UFfn5ANzy+QTGCxoYt3zSUNXYmhQo&#10;QsETmFolDSM6+KKhtfluTQppjoDE0cxkw4iXkNpjxrY6UWrIqDfBtAD7/QD8Qt4UlLWOlyDRURod&#10;+kS2MQpauA2QysE/i4QHKuoIiXkcFHmv1DUUsTt84zGW5nbGWKNiDC4XS2QkpmSZ8GZsLqYLY/0T&#10;jDPWhhGwphIXPhULf6afvtXUmzG0lS5IvzBvbWBYU0/HXA7bGmFAquea7zYwrL3VlSPFan7H9ilR&#10;Y0hyYX4mhxGS0KUCCqNSJZ2LVDrjJqx4NI36vs12WxhbgECjWJOrH0XCpLQgKSRYHyDVMdUOWAUp&#10;ZTSpDypWycJIjMMvMWNrUqDSisqZ+FR+rLWVSh5mu42IlJATtQ7MyMYlSct6BHXnF/yUtvn5jSk9&#10;ZMRWXJYLRYIxTRbVNA4jkPendPjXVZ/i2vFWaYY2jIA1psRM5MLy1ZS1JZI0p1LWFpZMSONtpYX7&#10;z2fjY+O6KmsLo8q1STUkWjHWKGBmnvcOMEqgcTEV320FpYQmlTSUAsH9I7HGv8ZauyR+Jke/Sive&#10;J/6usdZEksx8t0pWi0oUmj7gxtpwgt5vq0bV+22EpZw1FHsT221QFG6gALJxW1OK9mcDIHzNhJxH&#10;eAeFsRRBN/PYlIAx/FZjrFExRoTXGGtGoG4YCl1jrFGk51K4zrDWqFKpp6pKvfB31+Tf8Ct4mRIj&#10;G4kpWamUHxIjGxTG3verOWtGZIpfHXHG+QIZVMqIEO4wI2sSQUpD8U5jrFHRSJJJYIw1h/C2x53N&#10;GGsUYinqL5oFMlJTAlQqex7K6AWSsj5GTMwMFOyL6AjJ6eKbNYpbzUdafe75pLHZL4O8mUb1zRqV&#10;62GS04Sx5oKv5M+rb9YoXGOmRC2Q5gKejXPLE9PYqFwOeUYzI2suIMdHqR+vlOL9nXx/Ex3ZKYuR&#10;P2Jkg2Iab3GWzr/ZCE/1NxuU/2YjPUUxQUacGdkwiF6NIz4lmuue7AcVvRtPnWYamwvY04RGzMga&#10;RewsbQuMseYCGs1Qg9gYaxTGiB0Yt2AkqKkYr5QPg8IYMUg1jc0FFO0lmmtG1qg/fLPmAtKRCPkb&#10;Y41CmEG8U01jc8EX3+zbODwrX73R0ltVQBopKguY3yhGNiiOM7JwDeuPGJWMKRwKY2wvMvbwHA0r&#10;pRZQsRpjyyAUgDfpCcT3i7+Jo9PXwBhrFJcmel6bBUKdx9/DIk8EikEGxVULh0cZay6gSiDXTzOy&#10;RuFd8ZKuFkh7E1QzwU8yxhpFVX7unoYbR5aKdo2faYwNg/D+ejEycR5J6puhLOcl2xhr1I2nZZaI&#10;YP2UKf115fQ0NkpPI2kGZeye9DoxjYvSC+RTXP9nZP86hJxP46L00v+Ufv419mmBYowNg1DyWuWu&#10;EvruaZTX3EXpay63nTKGgINsY/XRGsaSviBSOV+On5rcP/MYaypesLBYUwn9vLzN2KBV/IlTd/8A&#10;owqAegtKJ7rfrcarvp3JhhGs/KTMn7rg1Axta1yslVu8MN7ZCWoLguTVbqzRIcbIBhdGugQHr7G2&#10;mlTq5qOwFt9tYLx8U4FQuI+0K5uxUc3d+CIL8ztgNanoWCncbMY2VEJXN7RdYr+lyd3vfqOFxvOu&#10;rA0MDQedw421JgWe4ih4Jq7XBK76RyL/U+9ceIwNw81Vgc4DLJub++T5fltNKiVPUl/hnEsWhtef&#10;Wk7CWpMCigV6JiprA0uHcSPC5xjsmaSrCLl1ZmwNYwcwtWqVLJfwQGPSUCDv+pHsbDpoiecg/ImC&#10;odkhydOMbWDsNhapCIzwv4012sKhazlfJQNjPtg5ytqQAicO9fGMtYZx4uAsmDW5mlSqO8OUxlpz&#10;CXeNz/X8fAesJpXwLyxkrDWXXLmyqSAkp1l/N9qWMThjrWGsEveMTWx0rFFc1zy/LgxfhlRCtQOG&#10;FNLd3H23htGlMC27BXONlJU7EU24zIkzsIyNmjLGWpNCLkUqhMbRVB+AGzu9e421gyaVlWyKUdJ4&#10;b6x9RJFibAdNKkUb1XVqYGkPE9j5fltNKiA2qtgBA2O/0RZdWWtSIC9BcslIWT2XbJlTMqpob2nG&#10;NlxCJij+q5nJJgXuOCS4K2sN4x2bZmXK2nIJ2f6KS+4NwxrPBeq7NSmwu+kUpMbWsH+98tR+awcj&#10;WRCIMM13axi0RVqn0ClyNaltigY8HWKNtYZFEQB5iVVy0KTmFDb7bWCc3TSnMfeAFaUSonVrcmDs&#10;bpTqZpWsKjXWTCiZK3N9AKzx+GJ2wIhZWf1YM99tYAm4Il4z361JIc8G6o2Z5dRjo20mHWeMtSaF&#10;KJdZzGJNbqXVT7dZtSabFDgkeVNV1gZ2QZZkEh/ZzzUlrP67arlwhKWCkvpuTQqcNzRLFw+kJHrN&#10;j0Tfom5UK0ulF71KDCGJba1Rp8h8t5WlokC/mDRLvNW1xhkgUqPI6xtYMhjNfjvAcEzMGym+wVgj&#10;NdCUwDnAuAarauNkf7Y1utznanR+f1sYDh4VKsTuHjkrvxGCNfHJhUEtqed97uGtMhV9da4PYmxD&#10;QShuqStirC0psG8gc2FtYGRPQELG2nAJVYfzViesDexGup7yXqc2KlejVMA01oZLPu+yanc3KdBw&#10;HTGUmsmG6aQX1BW1A7B2dw1jBpaAVbLYz9fkKFO5QKdFrpjJgXEI30kGNdaaS7BGSyGhH2cR1pTk&#10;yHc3qlGmpgW1ixgODBFEFLRmbONgoDrMlJzvgBW03hGhqMjTSFNxQykcrb7bcEnK3RhZH/uyPgCX&#10;lbdKWF0Y7j0BaeMpTL3UFNLg2c7M5HAJPRwRBJrv1qRwJaSTo0N8t4ZxL0rii7HWpEBUmXR0Za1h&#10;HDiu3AoV7fu7kUHKM60Y28CwRr0Pc8cZgSpOIY+LZgcMjOs6KaTKWpPC59pnRJI8UdSU5JEwdYrO&#10;efLZfgkSQUoAme82MNwSSjepsS2XkPyuTtOVtn5q2ZkdMNJWlPh4+GpsyyVPWEGNbbnk9YiW83y/&#10;jSQ27yPurWOqqRLYJx5tuGRgXGnJGTY+11Rh5cSBzY2nMDBOnPfLSEsolllLOaepu1ENDGsPkujE&#10;DhilKiFb7ovmuw2Ms5tedsYvGamq97kGBgF9Opyc7+5RuPKQ9nB3nIERZaaclXnJHLEq3iv+pOHJ&#10;gXHc0MHB7O5XcwkeF5tbfbeBWX03z2a1JnPry1Py+e5eGA2IiEWYNdlcgmwkRRCNtYFBd+CMtXEw&#10;oC2Ob2NtYOnJakpbUC2uZxKJseqGcYRRIsHUyLytZBWHMvQqvltTEEEdkn+Nh3fQrL5fqpkT3Yp6&#10;StCycBUW322krrmIESETYxsY2xRSMPtttK6x5iKGA8uV1kVnRuwKvXJ/VmMbdybFPhSXrG4VKqEA&#10;h5nJ5hKUA3ncMt9tuIS4cmrCnK/JqffKQUUGgYmqbRXWpICp6MzA/Av0CF5T05MbhBlbc0l0G3wB&#10;M5PDJUhyVdkOHhtqv+Xax+OKsTakQK0PyMSMrWG5PqjShERH6kdyEaMpt1glC0tdMN5Wzsd2nxKu&#10;afKWR/nTNbkwdKhvWuwYa3NZoXWoSkq/b+XXb5QDN3HHIYTQM+mtNYwLtLXWpEB4nh6xIvZ6H7ks&#10;Kbn3m4mZ45vN2F4Bmu/WMKx9qWgo0bC1hjupVknDsPZKLYdT75V9MtbQPJkIxsJSZRNfwVhrUiBa&#10;SVxH7G6aXtaPxFruwsZak0KsfZu+anD+WpOrZASseKFk95uxDYyxEVUz3211r5CCqm90Hxir5Knu&#10;AZTBqCmBuZD9mf02sLyjXYxOgZJXa43CSCLHeWGxlo1zvgNWwEqAHrdL7O6BfayZ4h1EHnZscUyM&#10;tYZhjV4hZgesgJVmHOT4G2vDJXiTOfLFTC6XENQxSlRU1DUlvO2i71Fja1Kg4A08qcbWMOoL3pXG&#10;kNz8+pEpr0N7MTOTDWO/0T5JRDCIPYw1VEjquw3Mc8kIWHl8RT9pxjYwf3ZPCVc2aeLYYiYHFjdB&#10;lbggjDwziYbbxMwXxk/kVDY7YHWvxOJwhMzY2p2hCgXBCMNcB90rzzEmw5T81ZoS0ktJyjb77aB7&#10;hYFYyufe68BIjCQ+qXZAkwIHB/tNzWTD8MxJkRG3RfKmakpyTEUwLsbWMFYJYR1zDxgBKzuAVaKs&#10;DZc8cDFMpJfn1RkbgRC1Sgbmbx0jYMXhYmyGSwbmPbwRsMLKHIxmlQwMVqY2j1klI2BNg2kaU4tV&#10;MjBOHBKrzH5b3St+ApFlY224hDpYKh+HKZhVwuXUlPFeGDP5Vjli9xGw8t0exM3N2MYvQbtHrEv4&#10;JVuLFdErzVyNteUSUsFN5IkmRjOTmRS1JhsGc30kpec+1+pev693pUQl1lc/khMnDQbFTI6AFZ7k&#10;u5mxDSxF3Qi+GmujVaN6BckP4rut7jX9DNXddASsxII4A8wqGZhWfvMkWB9Aa7EXRglFrsbGLxkB&#10;azRn6q2D5OX6kVz5OIXVdxsuIUceZ818t4bpbATeIOtHQj8ua2thifRSSsusySYFnpLRa6o12TBY&#10;i/Ck+m5NCjxJYlCtyYHRuj4pE+dcsgLWGzNp8qiIa/UHuLC51UyugDWda0w2Au1E2hoeFweqGNsK&#10;WPGdiMaJNbkw9KtUSDHWJl6CMliVX8cNmbFJdfT9IGDFm1UxhYXZOn5cYftH8nCKys3M5MAgExcz&#10;X90rehsXDV1YKkQqn+tYkZU3ebVKhoJsQVAepXomeQBFHmpmcmC2RjNlc8caWmB1x1nYjdc+o9hH&#10;9TLWEGuakmYHGIKrTMk5c62AlSWiKn9Bpv0jsZayWsLa+CXUpKTug/huq3vF6+XVwlhbUvgGZU6c&#10;1b0iQ0pjdjG28Uu4mqb97PlNeHWvPOZ/q5jCCliRN+DRGGsHLiHYrsbWDgbZ3tCCGtvAcLrog2Jm&#10;ckmBm7DyJ0cum6R8smmNtSUFXmRMnjAFXHoHXLmqqEjvY7iEn3gzeR3U0xpreSRRYxsuQU6kCl7f&#10;D9Vc03bd7O4VsPIemoLj5ztgYRdi2JDC+X5bAWuao6pY0MIQACh1NMVY+gPw9VWzroVxVX+q9iI8&#10;LrW13B7UfhsY0UmsqZkcUiAShMjNfLeG6bxFtNAzNlR4agcMjHswFXyM97oCVoI6LEoztqYgiIvS&#10;aIa5VsDKef8ydTDIFK0p4SZMF1G134YUcLgI9ZqxNQxGTuc/s9+GSygB+VYxvNG9EsHg8DbfbQWs&#10;1F3iFBBjGxjZOLRTMjtgBaz6RWxgRLBxzM1MroD1m2xydeIMjOAY55SyNlyiXzJH98rbIq996rs1&#10;KfDezdYxL9Ajl8UHoh+xiaqtgJXHAPcmPDCs8URldvfWadUqpIHxAv14qdP01aTAgf+k0aDZAQ0j&#10;EEd1dDW2JgV0QTTaFDliPOU2c+W7ud29XBJramwN+6wSZW0FrJ+ZNOfbwP7NpNCZ30fAiitD+QzD&#10;XAPDnWT+zX4bASvW+N7GMx8YYyP5x3DJ6l6pdJ6ukuce3sBS84QWKuLEWd2r1gUNjFVCl0GzA0bA&#10;yg6QuqCB8fz/ZO+YsbWD8QdrDYs6nRQZY61J4Q+rpGF/mMkmBaxJrdrqXj9rUo2tSSH7TeUtcpw1&#10;c92T/CNyjXAnCkZMh/dPEXla2JVIoKrkiWR+rKFwM0VzF3blOqey7bhmrDX0JYK5FgZzcZqK3Y2P&#10;u9a4UwnmWtgVCfcD5+n0tsg5uNZwTQRzLQxrvIAKLqH951rDLxEnzsKYSV7KBStTSHmt0aFT3AMW&#10;ps8A9uVac+/dC8MLuqhYECW6xxplSMyJs7BYu/DYJFZJkwKzjxJVrcmG5V1LtW2hXslhbCpmvjBW&#10;Ce3ghK9MWdi1JplrYJ65RsCa+BFn3LmngM9TP5In+Ve6z51/t9W9Emi/Gv0kH2qtkWykZnK4hB5m&#10;KoZHMfex9nirhkxfq3v1Y2sKYpU8UYuamRwuedB813ivXyOXvdIViPbyxtpwCXIDcuzNKmkYqV4U&#10;lxWeAo0T6wNQkZbVZc63gaUBFHWZzdiaFLAGBamxNYynRZ42zXcbASsvVMgnDXMNjIZ5RDCUteES&#10;6+HxKlsfIBXqvkylaqoFFCwxBVVVamHognjMFzcq9MljjWic0SsvjLFxeKuZbFKAI4m+mlUyclnI&#10;DmtqbE0KeURQmRYkBNSUEOdCGqqsLZdQuNhkpBEgWWtUdDFe0K1JIfWapLWGMTasmd29ulfqkHAO&#10;C+YamOeS1b1SHSqi6tN7N2upZ5LqMSS4CuYaASvMRY6S4ZKBhcmfak2OgBVrRD6MrzwwfC7iJWps&#10;wyX6xFndK4pqvC4zk8MllKVIOPr8u63uFbUDaUTG2nCJPrtHLkvNEx7u1Ew2KXgPb+Sy3sMb3Ss/&#10;kr1jJrKpJMWhTJTra1Sv2EIwbmw1kWArqY7nnutoXmNLXYIHhS2l5qU2U9MBGaPKIRkUgbsUfz4f&#10;10G4SklBs6kHhfIIXjW2xq1IzpWh4hG7UqNJdYdHJ99zSGqqSUReVDwKN65mj0/nUfGUgsdev/DF&#10;jcrEIyn7W6jYMkU2FoUttw63TKv+Xs03mUOjk6GKVo+L6nBuHTbqSd6H8gmmsit1iNz+GtSTfEG3&#10;Nvouw1O/SqzmTK7ZwFbKxou9vLzBA5Zah43Clrs1rUiVRCkVXh1UigMYZSuvVTUblHVIVYfzw3lQ&#10;mFLKAOIfbeuBLeMIDAqWVx0ryDptW8+vMIAYV6MyKrU2RtNKPbgvI68g+F2/EFvcc8U6HGkqCXFu&#10;Lw/Kz2EzAFIH1TYU7V6Ny6+N9hyQmqDSMt+rURQfeCLaOd/LK0olcmKeC3lD63HF/TI+wCpZoQAj&#10;ZCWNf2zhjZlxrSCVUqXqyjIoLjpJSzufw5WjppCb8Q8HRX5A2v8IW8MbRBXU/hoJq/ZtRopKUiaC&#10;IrEOB5X4hTqXR7/K9idaY2w1b6Quv9EBI/qqFUWf7ag9zvlwUGR0pLO0+F7NAFduwW5tDCoPpirs&#10;PRrUKy+fRpfOFaOnA2Z7GY0UJX4GRt0ateoXlTuYmsYmgYRylJs9utUrGqKUQDr/ZiNAxW1TEe8B&#10;0Q+ZpWj288hPmQ3l3gwozc1Uu3Lkh/XF6FurXI4BXSkMq/p6cGS1Lfxls50HRMk8qjeo79UsEKGM&#10;WYhTpfVKpomLYY7sFAmcCgUMiJwunqjNoh+tKqkYT1PEkdePmnkWPaJTc2lezSniDlOhldvuGKNp&#10;Jw/bYocNC6S2sblBTIFWmjvwFCVKypHt2r8RLlUuzqIopZ/yoOcjW8EpNYFUgG9RiLbyziyMzYUF&#10;D4JHtvODbFSq6FzIVDC2mjy4d1D8wthqVJ4X1MJfrSlV9BVTDYpmL1QvNeNq8mC3kBpqxjUoXHTn&#10;va3QlNc19eC4KG7ASi5HQKTXPUeSqX52QLGh0TSZaTwQgWr4yJNA/8RL9IPK2NDH5YoPZ77ZoLQ3&#10;MDVZqYyUDCmxyYZ0LtbPWY2ppfwDynpwKzHNi4kZ2aK0b7oKU7unB6Wd7tWXfiMHMFw1KH2ZWHVp&#10;Sm4pW80f+pK02tIXAgL1wfq6oy9/U1H1xrjc4mjO0ZfaLcNqgxCDokORC0KMqpQiN9+mqwX1p4qo&#10;CFxApoIUR1P6saXWRlOHtUUJnfqFiAYi3DilqUWRe0gtqvNxfa8MVdtqbyW2jEyNmgQ1Lm7P3KzM&#10;uBqFTJPaBmZcfWn5evDVRaCUwnf1C7HF1c/YagbAVsrZie/VKJ6d44Wd+om80dUvJCjJLBpbjeI5&#10;LE9bwlYzAIFdghDGVqPudLUmc03YaveBMDeuvbHVKOQFvOcYW80ACNqo4WJsDYruQIY3UIvW98Kt&#10;V93qF5UuofzC8zkc0SluPfl4YlyD+mJtqDkc7WhkDKZ+GjlENRv815dJPON9qVDkXUZ8cr6/BhXx&#10;j7kbUSuqbJHkrDSSiyIYk6x28b2GASKZMzw/WlM+FtmCxtYyAJWtzJofgSrSW7x8Y6sZIGIhvrL4&#10;XoNKnxFlqxlAc9RUV9UcNWpRzfOD0jw/pVW5kt6NepZX3169KZgmpLpUsygUJWPp6ya+16AoBZva&#10;CudrfnSiX9x+TaUoPIz6hVzrL1S1FbaaN1IfwejUeaMfW3fEpcZW8wYpteqRiqzutkXXPyNGQN1f&#10;KLpxx1s+31+DIo0h9aPFHDZvILOmoLSx1SgKHCjhA1U9elzEAkxtx0Xx5qnKVqK8Llv6XB4UuViq&#10;5Pr3KEOxxeSbOVx/g+9lfNHRhd7RU5u+ud+D+iS5CJkgfad6DpGKq3U4KFYvdf7EOhxNaLpjmsq3&#10;VC2vX4j/yr40toYBPhl94nuNjpQeNRQKNLaWAUgKMPeUUZFiC42msdW8cSduY5750MHNHL5JujW2&#10;hgEoAszT8TlHjYIUeYBqFMqU1S9MkqLybQal9/IISMmP5MnOjGvYJhyl1vwwQEpSG39+BKSae0cK&#10;GmGG+17jb3CmMBvnZ8pIQfGjLqb6AS51f+WclWYORwrKTlEvpYRP21YKlKhxNW+Q8PdW98qRneJH&#10;UUzOzGHzBv4hhU3EOhwBaVpKK45aASkVlxNaOt/MC8s9W01iEweyuKfqZMZVt74YAhdVLJ7DsVHv&#10;fGdDUwtLO11DiaMGRZOIM6WmsbmDYKVKdWI59Mj8NxuY/mZNAxQCov6uYaqpkcql3uRfE/3rgT2z&#10;9I2tgfHFlPM7elCKN9EjUtlq9uBxit8odvQIQv0kDkxPYrMHb27hRbGjR30KDajIwwhCI2JQiaDI&#10;xuo7E3lwtoYFLgzLlJYiFb9tUcjKbOcRhPKYyMOKWhxNOa8Ims3aGA6gLa1qIIDMocaVKvRqXE0B&#10;lIt7mPoGXK3b1Kc917kjMHrQN0Fp9SAwKLQ0FCYSUzh60DeKAkW+g8pWVsHR0YO+0jHUHM6D4h3c&#10;BUdXD0oWmikrTiHS+lz/mj2YOWzaSNjcqJl5s21b6SJi/IBRkVL9Cy9RMNSgeNujUKIZV+//BzJB&#10;ozBGTFHj4iLAdBhbvf8fXJqV47YFUO839UBKUdz6haSWPlVAZVAkH6tqVd+jIaWSB8J6872aNigk&#10;HmHLOW+MGDT9o5Q/OiimUHXUIiWu5pDnkacKgA0KCqXRpxjXiEGpxa4UxlS7qV9IqR1Vr5myNYX6&#10;RomkHlUGRaF/VRWR16G29a9f8/n9YVAEb8MA52tjxKBc5CJDErba2+BoUHWheYjqcRFsN4KRRd14&#10;IDVZYZQkLFtEbkg0NONqFDUIEtoXczi88UA/qmw1ijszjGhsNQOQPKWaX+L+1GzQ3YUj1tjqewra&#10;FJxRM4eNQqdDrrewNTrQ54seCWYdDgpXmQ4cxlYzADVM3IP2iEfRBqac5/namFKlL4IciucHdSV4&#10;ox5VVgbKI7h6SBwUlxsSec24mgGoFkTjAbE2trhp7r2Go0YFSrlvmsUbW802uKLuoeMgHcVJUVHE&#10;gT34yGYvrwY0AR9TX4UmCLWZv8h0MYKRQ3nSN7Ess5kHxrGngtmrG+XFKS1bzw+VgVG/U+3lFYDm&#10;mc7kQKBvqDnEJVA+9uo/aThGJSMxroER51RX2JF/IkCSa2Ngdm2M/JM2fXlyM+NqNwWyMVkCBHlr&#10;4tOCU4mKF0bGoKlwQjXpsfX8xgEz42oYLexUgHlEo8j2UYGb/TWwVC033Dvyzz98r+EN+73ac8Ad&#10;InBjVG2jGoVEVfxwRKNR7afF2zlvDOyLEJHwN6CXXhuXVGwQthYGb5hz+TGiUU6iJ6kF5+NaGCF6&#10;cyfigjzjuj6U47swFM/m/OL7lC3i7PxEM6xGydDyY4qWptGgeQNb1L/qeOeuDUmPNaxn2mKor9Uo&#10;64pSo7dt4Yre1BQ2ikC7ui5zCrctrpWG5RfFM0zel07d3scUK33Q7sa8OiyKDEhuN8ZWXzhIZkRo&#10;YZZho+hJiHMjbI36k6pxaTxwylAkcdXMU2zu8jTjGvUnxeu/UdAKW325IQlPFTrjYKxfmKKhHHrC&#10;VqPohHUxJbhxm9oWT4imytmi7hRpN0Ue6E+2trgxm3E1isLKKb1yvuZH/Ynu1rH8oFjxFFo2tpoB&#10;CDrGqRTfq1H0XVUhh8eoP+m/kxReYavZhsqwye8Wc9juxg3lovtejeL8RyRhbDUDkAsa1Z0YV6No&#10;skH9JWFr1J+4vSSTC1uDejKDJkeQGry15rF1MSGHRfG0RElYM65mAIplKQ+bWmb1C20BKx7WCsUL&#10;Z9qwnH+vQVEOXGmk+EBj63Yx+WaLokL61RRfoqZe26KvNSwqxtWodMK8iFzmx2hG6Tqo8osXxX0o&#10;Pe/O9/KoPwl9o2s142reIA6I82BsNQNwdVBdwljjNfO8faF5NraaAWxaLG8abQtXWe2vUX+m1qlZ&#10;8gNiDboaKsR36xcitlEu9oB4XaaWtJnDUX/SGskEiPir6wciu6fao1kbo/4kUKmOrwHRgummnjjY&#10;uvUTCW8qt3dAqIHogmX216g/2Sem0Ag+f/1AvhfpMGoO23N4U7VCrcMGsQ7JzVRroxkgoWWhBmDD&#10;z7hwU+iOcM5Ro/4MQxmKGlDGRXlOY2sYgDkUL/RUJdtx3bItz8c16s9PARUziYN6w/OKe0f9icCX&#10;C6ng+UGxvUjbNeMaCuCt4tuclaMZ5UhBNGpsjb8Br6kPNppRbD1NuJck2P7MaOGN9GBRVAFVBYro&#10;QNG2UnneLPpBaT9qpZ/cU8xrCreF+oXaP1zBKGkkNyHSo4vE2uLqa9ZGew64G5TkMWu+UdrHHt3n&#10;FfI1wjlSuGtcxObQBIlxje6TMlSERcS4BkVr6ZTTOOeokYsS+iaF0dhqL4WvR4FDY6t544YGRsWI&#10;RizKRYqqJMZW8wbPB/wx42oU+i2ShI2t5g1UqWk4dX53GLEojym8tRlbzRtWbsM7SK3DTzzK+ACj&#10;FiWwhFrMjKt5I3E2I6GnBmL9wgf5gSqmN6jPRlHjagbAtbmomN6oRRMXNfnS6FBqXNERujlslI73&#10;jvCThivJbj1fh4P6xLHNHI7wE0W7ygt4DErH50f4mTdY01f4MSj97jDCT0L6BAPNHDZv8PNMShHR&#10;3VoaVzw22pcaWw3LK5H6XE0AkQTnJ4q10bC8filbTQDcpHhDM77NyEWlGoBf1HNInI1HDjOuhtnX&#10;ylGL8gpLZNTEDweGBvZpXJvRfdIykaCDGlfzBtojHKJzF2B0n2ksGyHG+doYmDm6RvOZhiwIU42d&#10;9jVSScMMqT0N3oe55ilTDSP6qkbVW58sDLQvytQBpg6T0YmmdbnK5CTqX5uEjCVTUY+tXiCUdm90&#10;c+ZrNQxnTQVfRyeaQoEu7DWwT40VszR660MY75eKYE+lUV4pjJ6S8GLPIZFOlV25MATLpksMHb7W&#10;ltP0LCyl+U1gYxWfVqtEhkL9RCqTqpProPhEP2T0Xo+B2TlcxSfqUpW9THC8xoVO1KR9UQugQGSz&#10;0HPc8MbAbnCU+l5NADwQXZy3NkJRCqYZLSBV2ntcqN9Sq+78NFlY1BRiL4/gM751mu8KW+OgWFvD&#10;G4icnQc1OtGPd23GNbzBywHXeTOugdlxDW9QZ+1tEr9IpOzPTMKzOStH8EkGJ/I8c6YMLJ2SzdoY&#10;wSetknn7MutwYJbnR/DJoyi6XmWrecN6oasTpe5JmkScr/mBoS0xhVloCNsfGVvJaBW2GpYKXCao&#10;vDpRJpCwsrHVdKPncAgA1kihdzGuhhF7UQ9EB50ovo26eQ2MHBjlR43gE1+Uiu1qXM0bJOubIoHI&#10;63ttEJYno8XMYcM4LExwiOji2EJNZRLaFhZ3XnDUc3WivCWqm9fCXkRExbnMUuhxPfCxTdfOhb25&#10;cqhxjb9BqQkVLccT75+Iz2Zee/m7G8V/Xk1o4wAjxHYTTM974cEYervzlXiAXb7f5u2LLk9jjM66&#10;SI9OqeMAIyRqOJHeJGMMRZVJ8DnAojATr7DPUYtSwoROLOLp5gC70TlHfbOmAYwhCRIeDg0ze0Jw&#10;BQwFU9ujUU+SwE0hrgOMhFjj/3KytjGKZHNoigWysIQdDYGMYpR6/l+8TBtjwzvcc5Ddn8aJSCKe&#10;kcUdEIx/gBHoN/oenIYxxllmagQcYIm3q5ENg9DNRt1ZSFjq30go1jimyHobxaVKJWYtjPf9t1v6&#10;wyCc7KruIh52/cYbS9+Ewp5TNfRKwOhirmMLo1R2dEhiNQ4VYAwZuFn6DcMY91NhbDSg+BFkQJsj&#10;ZmEoBdQCGekohErCnxnZwAhPf9/NHZoodn9qrF3Q7JwfaANDBYZiUmRAPkcImrLocTaFtaEeWnfS&#10;+ch8tiYRZA+fijzCWsO4N+ZQM9aaDrD2cTiFtYahBqVavLgvISaY75YmDuJutrAwuErvwBEba0QJ&#10;jLe/MKylcICZyb6QMB3WWsOwxoGtrC0lvOnzoXZAw+gcfok06Zy3RhfK2LhGmu82sGiGKS5hrLU3&#10;khzgq8mIpMF7fe5ETvJ+IsY2XELOgspuwtX5b9aaFEik4tlVzWTDYK5LDnsxtiaFpG3FQzvf3Ssr&#10;TRlodbqNQhRrxEMNTw7M74ApK3pDCw8zm7E1BfFIiRrY7LdRiWINabT6bk1BV+qCRdcrvluTAtZ4&#10;eFRjaxiPop/WiMJak8ItTzcmEggH9w74ukGUZk2OVBRrPCEYt2RgVy5siEzFTI5YNNZy+zrfAQPD&#10;GjNpzreRi2Ym+XTG2nAJRYZVL2eUXvUB/CoZ2BXfOrkB56tkhKZ+BwyMHYBAVa2SdjCwJnf3aE3Z&#10;3ffLzZwBIxv1zDUwmAtOUNaaFDwrj96UsxtrhkumQCn1q0k8NWfAwLBG5yH13ZoUsIb8Tu23hvmZ&#10;HPko1ohQGZ4c2JXmI3kyPd8BKztFYB8X+5xLBsajThJyjbUmBVYJfok5cUZ5yu5GlmjW5FQcxRqM&#10;p2ayKYhT6pOqJWZy/ZIbgQKzSkZ9So8UThw1tgOXfAo+iu/WMB6gqeuprLWDgfdKhEWNrWFXrg9U&#10;ODGrZLiEAmKqpCKS7jo6sIaEWq3JdjCSeZFKp2ImG0ZhCV6TlLUmBeKmPLwoaw1LiUkXKRxJKdaQ&#10;6Zn9NjCsEZI3YxtRKfdu4iVmvw2MNsWIPQ0rj6w0PigRFPHdBkabV65vylqTQiTzT/N6CL/1mqRu&#10;EVpFsQNGkcrYPoLP8zU5sD+MrUnBR2emhOkfvluTAjP5Kb0jxtYwXiloXGO4ZHSpaAI/ojthbbiE&#10;eH4q1Z2fASMxjQIxZV2FteES2uQQijbWmhRiDYm/sdYwxM7wubkHjMwUa8g/jLWB5WWEt1UxttGo&#10;skqIPJkTZ2B+lUxlUvxymEtZa3eGhggE2s3untqkWVpcBMR3GxjvuDivytr4JYh9GZyx1jBWFvXD&#10;lLXhklTldqukYXglNCRV1poUKHTB2NRMNowHHJRWak02KdB5CB2+eQ8YxSrXZ2pEq7E1KdDEkR6f&#10;6rs17EoJ9jgY58w1qlWeL1PZxKyS5pIbp1vCmufWRoDKdQqf3oxtYazjBBqFtQ6iYo10ARPBGOUq&#10;lIDcw6ySEaEm81rVviPrvzwFgpM8K6qxtYNxu3PrUF7Qqle5LlIr0sxkk8KN4DcxerFKDvrV6F6V&#10;tSaFP4xtYARMeMQ3Y2tS+MN3GxiCEvdqNHLUGx1r8wHOPYWFEXq6m9qPVBDuxcVhStcZY21g3Gfp&#10;P2dmckghpTNUfHKUrDccSq7swtqKUgmOJVf0fCYXhrNMpTtjbbiEJ0lujMbawCKyMfUL6X3a3w3a&#10;wsMw1gaGY4JG2oxtuIT8FN4RjLWFkcihzu7RtCJqf6c/rPhuQ0E3vpu6B4yqNf3NSVMx1oZLeMtP&#10;Wtv5iTOFTFNhnMZyxtpwCeELVaUZcWmvEt7WlcL6AKOSKdXxzNiWFEijUzqFkcSyR2FKkX/3HHUr&#10;QQ+k6oa5Foa1N0/Jp9+N2nb/ZSYPMGpj0MvOWPs/UjCrhHfS/pEEsfGyjbUlhVw7xH5jL7c1HIy3&#10;uS2iOGoYpfXuiClOd/cBRuWP9CoS321Igdcf1dke8Wf/SN4QULoaa0MKWOMxzYxtYFhTWbxsk/6R&#10;vH+qQvYHGFlNcmzDJbih9HQ3YxsYEiSeBMxMDpcwkS/zjkPmeU8JvsyFxqdilYxfcvn6Un4J6Ttj&#10;DVY2MXMyBRp2QVtr3gMOMNrnqJJvBOTHGmWzjND7AENJGqHI+Uyu3PXN2e3GNlxCAE+VzuP0rLHh&#10;KHByGS4ZGI2IXjCeGduQwiUlY8XZTQ32+pFYoxGB4ZKRrqZa1LfRX78W5r9bcwnC0Nzzxe4epWyq&#10;dea5VaySJoXoBu6mJsBrNa8Ih59cVoS1JgUKA13wes3YGkYIiQ0nIr0UzqzPTcCKB1DDkwPDGtEZ&#10;45eMfhVrzKRZkwPDGlNpxrYCVl4k3+atgwJTNSVMCObMKlkB64tieqaaw2tgWEudJbFKRveqhfo8&#10;CvbYUlrAKFGJdheMUPtDtZRcWELtXATM2NrBuOKoIaAXO2AqruZpS+m50Bf02J4cAeZ1fWGE2lPW&#10;2IxtuOSJOVOXiPhg/UisEVYzZ8CUQkU9ybuR4ZKBMZO3FNg+Z64phkokIt2UzHdrCoo0Wr0t4izV&#10;lGCNzCmzSgbG2Cg1ZMa2AlbyGVRdaZ7A6kdGes+bmJjJFbCSd3g37908ga01vC5lrUmBSnkc3Wom&#10;G8bjLmkWZgesgJWnByhPrJKBYS33fDOTwyWs43RnP7+/je6V78aJI2IKEGN9ALokkj+sZrJhWOPs&#10;VtaaFIgzUmLW3N9WLvvNDce843ATmrGRx2oagyyMsbEBzI1qBawISlO0RHy35RKSSIw2lMDijC0J&#10;fWYmBwYrkzNk9tsKWKFypfjgM9WPxBozaU7T0b1yVeEmrMa2XJKLtxpbkwKfGr2Bic6M7jUimDw2&#10;nZ84K2CllD6nt1glA4u1lDwQ1oZLEM7QRMJYa1jSeFRDDRzI+ty8UEnmGhhSKVhZrZLhEljZxRRG&#10;98oTAgeO2d0rYGWPXkzpaXZlTQnW+GzKWpMCxfHfaMbNd2sY1vhjTpwVsBIKUmW1+bt3bCxl891W&#10;wEqK3pd5f+N23tbSk8u8rBDVKhj1ICgWYnb3wHhXhMrM+Ta6V2rIUbROWWsK+oO1ueNAJSqL5DW6&#10;V+7cPCWr79akQJCFxFFzvk3d1QhYX8ozn8KrPKxcU07i/DQdWORV3KEFT66AlTxC1X6YQny1uDK2&#10;p7oJTxnVCNXQHpuxDZcQLqHqmBlbk4KuAoTydMfG7jbMtQJW8tFUVyUKZK41uSZXwErXwhRUO18l&#10;A+O78U6uxjZcEv/C1CqhnlyP7RuRrdHQv1bAaitFLQwuyb1PrJIVsLImVU0lerDs2PJsYawtl+RK&#10;a8630b2y/NndxueasqrEEzgDDJcMjJm0Y2tSQOiPA6usNYyxydN0dK/UqKRnqrI2XEINsm+TcY3w&#10;sT43qhRXpXJh8SfTbPXce10BKxFbDIrdPTDvva6AlfQYdJfG2vgl9BW4Xk00dHSvzCTaXOOZD+zf&#10;2ExUbQWsKR/nrK1fAnGpG9UUW2UHULRHjW25hFXDjxSrZLkET029iE1xV88lU3CVFCVXo43u87Vx&#10;cnAT+TBja1LAU3i7uPLoXv8wtiYFdFKvlCo4P02nxGt4kluOGdtwCZ0U78qfXLnst10lI2DFC0Jz&#10;ZsY2MO6mbAHz3UbASpiXm5GytlxiozMjYL2++G6KuQaGqJrIk/luI2BNDZ505zlfJQND5kxJdHMG&#10;jICVl0xXvec1MN6E6ZihrA2XwD+OladyK1lsvECrVTKkkMwHxZNT8pXKRIijlbXmEpoxkgJqWHl1&#10;r1phtbpXzhuVkQYvNk9CXXlGOD8DVsCa3lSmngIkPNZ4Xb8ZaytgRSyrKoqwlMYaW8fk9lEifmDs&#10;AFMl+QALK6hb/kH3SoBSvawsLEmZpqolzuqMLek45h6wMGIRCLrEKlndK7sGGZJgroXlzFe7e3Wv&#10;CFgf6o6zMPJ2ucCZsQ2XsCRVpjwN4/oDEPVwnvnqXm/kPihVxAGWp3xz4qyAlXyQlPs8P3EOMC6Z&#10;JgOU14adEoqEqjU5MFzzL/PW8V7d64UUdKNCOsAIfZNeeb5K3itg5cQhS+l8Jg8wlDMRVZ+yMkly&#10;NZOoxwgsK2sNS054ktCFteYSPIUo6szYGsYLLQ9iIl5CutuMjWi04cmF4QV9RegvxjZ+SWIDRhVB&#10;6mD9SDy8KByMtSaFpLxzFzYz2TBe+7jlq7G1X4Jn7mJ4RGN6bIlgGPUYHl3BWCIuhrcw7gHWWpMC&#10;1oiGCuZC510/Eirhe5sdMLrXK5lN6rWP9N615qIz79G9pmgftCxWycD8TK7uFVwuYqdnAA/HM7bo&#10;icyaHAErtYOzlo214ZL8RhMvQeddPzK55Co6szBmxL2bvkfAShH8lA01YxsuiTNj/EkKj8zY6Bhh&#10;XqAXxns3QVuhMyfYPdaIKZg7zsL0Wz7n2Vi7U5FW3IQXhr6ELEm1JpsUODZIUVM7oGGxppofozvt&#10;sVHFltY9YpUMjDOACL1hrhGwktmqigC8B4UxJ2hEw1tDwxZlMMzIGoUylJPDnKUjX012vXKBBoXE&#10;llk07t2IXok5Oo4c1I2pj8T53CcZ8WoqtioaGRTC6ItKtsYHrG/2oi+Gqc64KB3heo90lQAjfaTM&#10;Amnu+cPImkRoMIZExxhrFPmixO4Mh4zelQiQO7IHxQLhH2NsdKs0XCQVzQxtYFqCTTp2rZDkoaUJ&#10;9bmDMDA4hMVvtvXoVq9c2/IWL6wtiUAHJrz1vrdfAfUjLFHWGpZKLvTyFBt7dKvXKyF2k65IFkZ9&#10;AKxxRxXyBFThBcMdwdcyh+jAsOYkofgDYw2GUOQ/sH+SUDWTTQk4duxS8YDJvqwfiTXOekPIK3fl&#10;4pxafWJNDpV85K5qbO1XsLU/twZhrWGMLYMTa3J0q1w2iEuaVTKwP1gbLiGnUklCacmz343DzfDk&#10;yl0RH73UdxuYXyWjW001eJX8T9LHjk2uydGt6udSwhtrjcuG2QFbrxWNrCpOCnmvNTu24ZJkSiie&#10;PMhdLSuPbhWhB82mzO4eGOcbVyKzu0e3yvMGvXDMaTowrMW9M7u7SYHne94F1NgahqfAGWCsjW6V&#10;iqZ4yWZsA8Pa5+g4d5NHt0qqCsE0w1wDy4GvSg/zgFJLOcXsSAQRZ8DAktKHjEx8t5W7Erl2weuB&#10;YS1ydmOtSYGZJK/YBC5W7soFTJVo50f1TD5wMJQ/OTBWySeWI1bJcAlOELRsvlvDsCYvpaNbxcHj&#10;QFWrZP0SgtfmAfO9cleimRcVShiY55LRrVIOHjmQmsnlEhu4GN0q0kKKEpmZHBjeKzvAsPLoVv1p&#10;OrB45oS9xX4b3Wpq2zxVwGlgf7DWDkaYJD26z/3JUcl6D290q+lccjeFsggWFSlgzSV+chMtGL4y&#10;8Rw1tob9wVqTAtb4kcpaw7w/OWVefah8YOxuYgrmHrByV175nF8ysD+sySYF7m8E1IRQn9r29blj&#10;LYqN8zNgdKu0tf/ETs93wMCwxoljbh0rd/3cFg1PDoxVEvfVjG38ks9NWFlr2GdNmjRT0nPrA/Dd&#10;0tFLcMnAYk0Vt0HPP9bwS0zC7sL4bixltUqaFIgFsW/U2Brm99voVolz8fKvrC2X2Mj86FZxnYiO&#10;GeYaGF4QYS41kx34ID4JlaixNczfA0a3SqiAQmxmSQ6VfCFbVS7XyFYTr1Xe5KAIKlP+xfgJI3al&#10;mRr3NzGyQRGb56OZS8CIVknVjitzzpGDwhgjMxw5mlUmg3uRMdbs4zUeI1l9MvnqIWBQGOOmqL5Z&#10;0wH9MlRHKF4Oi+k4Mp4U8hLkP4JV+gCrojZEwcYY5fBM4iD6tYLRmpeXKfPNGkUJWqLZahqbC3hN&#10;IZpgjDXqD9PYXAAzEt8yxhrFlY23dLPPRqzK0g/vnO+zQaWsZWb/3PMZiStEoOproCerL33LC4A6&#10;QEeqSsDCvdwMCtE1I1PT2FxAN5WgxDQ26kYtxqvJiKdcWk0IzapUo4xFISTktcmcnqNT/YaulG5x&#10;UJSbSktps0CaC2jx9jKlSNER1HwgUuWQUcaaCygSg7zbfLNGYeyWQipi6TcXoCv7Uh7PQdoKXamX&#10;hpG2EgtOeQCxGodB+GiqyvD1MtLW78v1apQ/B1iaRapUKXBNBzQbgerOB3eAUTDYKaDB9dXki15V&#10;Jhh5gHFeENYVaxJcU8KdjH1z0hxgFPHFgxGbG1xTyR0x7U1UKTnAuMG+MyunmwBcOxYkZ6li2wcY&#10;5vCZ3OiaGAi+KTUt5hqWZrfqXg+uqeFOlNZ4dgcYESpSrYS3Ba4pBRWoCkkeYLqhBLimB84OWi2p&#10;fdewNHN/mfoC18uoVVPzxcgFDjDal9NbUcQtwDWr0PNcvZYeYASOXtTWNBth9arcUow8AXNNRpzg&#10;nMbOXLMKTVBVsXTMNewv5ppVCLCoru6YaxiF+GEHN7pmFTo9EGU0K3MFsrz7qIol/MyhB6Qsxtc7&#10;wEiUoyaeOhFW64pi1jRywVyTEaESkgmcuWaVmx9dw1IKQek9+JlDD5RKNKlaB1iKjPLcavbd6lYp&#10;W8KknHpGeOWjkvVLZZWruPemCBjmmoxwVUjiFBIrcE0P3G4f3yKMfYDx2MobiTrNV71KhJK69WYy&#10;h1UgTIIZ6ts1PaS5NQUYjLmGsTLZCepEGAUr7SziehtzTUYpSc7tWI2uWSXt5E1dTb7dwFJOxxT4&#10;ADf08E1Sh1sqA2NsDzmZQw+kf5oKxPzKgcENtCpVk9msgk+r7pGYGxhFxGijZMyNlBUlJZcEs1QW&#10;RotrbtfK3NAD5oxCiEeOgcXDMfkI4JpVOBDu3GTERlgYhbhV+THMDT3wDdy+W1gqahsBFOaGHlgq&#10;Rrp5hPGy/2UUUOCGHkjUMwUjjjDE49ToV0tl6CFN29VleXSw1HXR327oAVGYefxgdAP7g7mmByJ1&#10;RnGFtUbRWIRS124umx3ww4xSDmuNIlubMvbK2khaqfDoHJVBkWTJF1Bn60hakdSbsgqR+lfgLUmW&#10;5DWYVTmSVmpsulUyqL9Ya0JJORJ1jo8Qlt7yBKjUrXwkrekRLxSOzOSw0J0zxDzu5zGzvgAXEec0&#10;DCrH41OukmYTSMEUhInPW78RKdmdoqpqlTQrPNKszhw7I4RFFcMOcPutWeGB26Z82RHCoorhycuN&#10;rVmBluEmoZCZbBRxVnoaqrGNpJVXQFMW73oZFOXt6EKmHOeRtHprwyW5FNzc2No70WtyhLDMJGNT&#10;zDWS1m9K+6vjdFDMJB3Y1SoZSSuhZ+cJDQp/jbiKG1tzCYWbnJs3QljacZNEpHhyKriGXd1MDpdQ&#10;DONJWFAEnkcJy7XfqAnYAc1ArBJSpJy15hJcQ9x64TCPEBbxMuF4Z61ZgVpD5rGHsTXqD6w8klZt&#10;bVDIkPOQYr7bSFqJ7DnmGhRnN36JmsmRtOrvNigUrbCC4smVtNLQTe2AQeFPcmFxY2sPA2mq0cFy&#10;X2jUX6w1l3AqOp5c/Sx+AhIStUqGFbS1QUHJ3GyVtWaFyDrU7h4hLH7JF9UIlLXhEoLpygsaIexn&#10;dzvPfCWtepUsl9C+zLyJR/hXniFPPEZ7ckBFP6u6PIJrD0PvgEHhl9PMRH23QwXXMJA4AwbFaXrn&#10;dd2skpW0EuFUIZpBUc+WkhVubM0K9JZ3nsLqZ+lqq+ri8d2aS+Byd3YPCtcZEYSo14u1ZgVWsnvl&#10;HBTWCBwq5hpJ652Tw62SZiB+Mt/NWWsuSXVaZ61RKJEpzKb8yVHC+t09XJImj+6Os6LWz21d7LdB&#10;/cFXXlUrT4LqDBhUcijoFWV298pa9dj6ZsSJQ5tTZ63jJWlfprhkNLRX2raTNaPG1lzirQ0KrQVa&#10;QmWtuUSvydHD4gXBr85ac4k+cUYQ+xdrzQqaS0ZHm1BvitOKG9VUcNU8OSgapyAicTPZrKCjalP3&#10;FUUsygBlbeSt/EJ3vg2KFM1PGUQxk6NvJYht2pyi8GpvBv7hIqBYeQSuxD1MnSKsDZf8wdpwCTPp&#10;Xsam8CuxIJjZfbihhbyMqYe4EdSilUDG4+ay2QRRAg0njJM34lhGRx62G13TiX4SGHUs3bpYKM5a&#10;0wmlxp2YbUq/4hiiZVDHwChdn667fPKU6gLBGqHCmrp6j0CWreNCJoPCGsImM5NI5+pX2hDloqCT&#10;xCMEMbMMy1rqjhonb1GJGdJDS1lrYuAlQQUxeGmv35hUhRSCO6dKXtMKZx3YRdGnAs/EfbdhExlW&#10;wPmv38iB+nav+kTkBpdigecO7BFFOELtbiI7ZY0Yhok9LeiKiDAbx3y2ppIEldzQBkVHt5SWN9aG&#10;FKT/yoWtJiTnTfLSjbX2TPJu52ZyUfaejyClfqX1XxfFfZF0LvXdVhQr74vEEeo3skC5dqjtNuJW&#10;G+uF38YaGh51F+asLhzkql7zF0V83p3cBHLKWARoagMMCoZO5VezJEfYmqGJZDW+2vAPYnbS4JW1&#10;ZhLqFSmdNhusZoSEwyeemthto2q172+8uLWxBztAnW1T9zXiBnPJ55mojd3eHPhqZM0IvAe7Y3vk&#10;s8k6U08PBE37N+ImK9IaFDJRioqZkY2a9f1QBWbZ1s0i0Uq7bzYS2KhvTL3GOEk1IckKVYEZkrsL&#10;xi5XtYOw1jDOmQhnxeKfAq6RbZhsb6w1+UA9b/X0RnCqx0Y2i0n8w1rDqLqoWi4Caz6gP7lKxjvA&#10;Hnj/6skUbXqNDckGtbiNszUwIk4pzWa+WzPCjcusqQrD2BoG16EdU9aaSEiXdRJ3InY1JVw10tFW&#10;jG00rGg2vk3qfC7KbY2HB3VL5OG4YCgUXup+vzAa932pZ0WEp22NNanyShaGX6FaUjElTQo3IjOm&#10;ntUBRlapyp4H1qRA2gVSIrMDBpZ8ZRW+I/m6ZpJSMjQJUdYaRi1oktzUmmwuQaKT9wpxlRrR69e/&#10;viJmBzSXoDXg6FbWGgYps0zU2JoU7g/8KGetYamEzoXPjK1J4f7CmpvJgdGexFQHYFs2KUBcVAM1&#10;M7mwN0/rykse8SrWcNyUtaagO80Z3Hcb8WpUGyqNGHVyb5zH43+knc/OLLmR3V+lcV9AN/9XCdOz&#10;8HqWXtjLVlsYDSBLgtS2ZT+9f1HJYGacrPpuHkyjge9WZJIMkofBYBySud2zk2XzKnc3cdH+rbqd&#10;TRA+EF9Vv4OSsnkVwo5vhNwqrZogYvO3RkDZvMqlkjd9rpIMDj/ORt0YAWXzasTgbnEBhH1O/Uag&#10;6t5pOMB0SsaneqebI+CcjLs/7o6As1G4eycBw/ScjF256/NeS56NAl+3Y3/pLZSck7HZg8M1d/qt&#10;bF7l7lfuS7tTWkkWV2TcIp+JKZ76jWPffB74VmnnZDhB473QRdm8ytC+dYtuBHRPSg4Poue3+q1s&#10;XiUwz4L2Vt3OtoS7Oe9taCc2e1KSFQ47sW+Vdk5GEO6m91o2rxKpvXcfAQHrk5Lc0fydQ6s3bEnZ&#10;8hrUyL0Qb0lGA8HQ3irtbBSe2JJbu4fZ4HSqG+aVg3p3qna2CRyD567tW912TjZv0Mi3CjubhCc3&#10;+I63AjNlxyufzLrzBXs8nrNTQhCOWytu4b+k42qfWycJWfaeWh+ahHMnd85l1nQRvbg1ldadq5wl&#10;5bu7d7qtpOO48L04UN25ipt2jy5lbXJqEy58ueWT1I2rE1FoRs2NRUBJd5NOxCs+aXj7Ttvwpk/p&#10;CIHeGtfr2bWgsPHWtx0p7JxuXSHqbozrumuVOZuQ2q1mPFuR8d4WLiaJU3Ow9zE2o9wq7JxuW4db&#10;RqTsdMVfIwZ6y2ut6cD+rU4rO11x855c13KnajUdHwi8Na7rnlWakUtsbpVWrE/Eju5gpO5ZnfmE&#10;GI78jaFW0q2sbW4VdjYGrBjptlsYqVtdWZLeKqx4FUZh53SyGP3dL7//9//xb//47V//5Zff//In&#10;/vG7+Nev//xLk/Gvn375y7///O37t3jwt7/+46d//vzt17/+5S//+I/f/vjfmI3+7/Hzv3//RnKy&#10;JFXL5qvEdO858WAlxns8Jx6txPTaOfFkJaY1z4lnKzEm9px4sRJjMs+JVysxJvCceLMSY9LOiR9W&#10;Yvyjc+KnlTgo5nNqflsYU5B5KAs6t5Tu4SxY3ZLcQ1owriW5h7WgUEtyD23BiZbkHt6C5SzJPcQF&#10;b1mSe5gLJrIk91AX3OI5Ob8d1AVbWJJ7qAv6ryT3UBd8XknuoS4IupLcQ10wbiW5h7pg3kpyD3XB&#10;iZXkHuqC5CrJPdQFa1WSe6gLGuqcnN8O6oKOKsk91AW/VJJ7qAvCqCT3UBdUTknuoS4onZLcQ12Q&#10;LSW5h7q4MaQk91AXV4CU5B7q4k6PktxDXRAW5+T8dlAXxEVJ7qEuKIWS3ENdUAsluYe64ApKcg91&#10;EcUvyT3URVi+JPdQF+H5ktxDXQTOS3IPdXH7Q0nuoS5C2+fk/HZQFyHuktxDXQSfS3IPdRGELsk9&#10;1EVUuST3UBfx3pLcQ10EcEtyD3URkS3JPdTFtQIluYe6iJqW5B7qIgx6Ts5vB3URDy3JPdRFoLIk&#10;91AXkceS3ENdxBJLcg91ER0syT3URbyvJPdQF5G/ktxDXcTySnIPdRFlK8k91EXY7Jyc3w7qIn5W&#10;knuoi8BWSe6hLkJVJbmHujhmXZJ7qItz0yW5h7o4CF2Se6iL89AluYe6TVDHb6vfBXWcYHaSx2Hi&#10;s/L8tpIL6jgtbCUX1HFo2EouqOM8r5VcUMf3aqzkgjpO3FrJBXUcobWSC+o4E2slF9RxyNVKLqjj&#10;1KqTPI6dnlHHbyu5oI5zpVZyQR0HRa3kgjoOflrJBXUc5LSSC+o4mGklF9Rx0tJKLqjj6KSVXFDH&#10;WUgruaCOw41O8tfxxDPsQuBlIMCLI4heBgK9OFXoZSDgi4OCXgYCvzj752UgAIzjfF4GAsE4oudl&#10;ICDkbIyZgcAwDtJ5GggQ2ZfkZXAhLGzGQpHICTarChfSAoGXgSIRHsPLQJEIk+FloEiEy/AyUCTC&#10;ZngZKBLhM7wMFIkwGl4GikQ4DSsDJTHinJWXgSIRXsPLQG0izIaXgSIRbsPLQJEIu+FloEiE3/Ay&#10;UCTCcHgZKBLhOLwMFImwHF4GikR4DisDJTbiwI2XgSIRrsPLQJEI2+FloEiE7/AyUCTCeHgZKBLh&#10;PLwMFImwHl4GikR4Dy8DRSLMh5eBIhHuw8pAyY445eFloEiE//AyUCTCgHgZKBLhQLwMFImwIF4G&#10;ikR4EC8DRSJMiJeBIhEuxMtAkQgb4mWgSIQPsTJQAoSdY2YGikQ4EU8DRSKsiJeBIhFexMtAkQgz&#10;4mWgSIQb8TJQJMKOeBkoEuFHvAwUiTAkXgaKRDgSKwMlRWKTuZeBIhGexMtAkQhT4mWgSIQr8TJQ&#10;JMKWeBkoEuFLvAwUiTAmXgaKRDgTLwNFIqyJl4EiEd7EykCJEm7sMjNQJMKdeBooEmFPvAwUifAn&#10;XgaKRBgULwNFIhyKl4EiERbFy0CRCI/iZaBINJkTvmdYo9AhsDRQ8oSvCJsZKBJN/oQ7dKUKJoPC&#10;9zg0AxOJkCYllM8NkmYbKBJNHoUPYagGJhLjOtESFja5FD77qRmYNjEu/awamEhUQoXLQbxeiKs5&#10;iwYmp8J9+ZqBaRPj/syqgYnEuBGzZmAiMe64rBmYNjGurawZmEiMmyhrBqZNjMslawYmEuO+yJqB&#10;h0QupqkZhMAxqlwHpRl4szOfh9YMPCTyOWvNwEMil41rBh4SOfqkGXhIHOOqxHM3hsDrBUEid1mZ&#10;GQgSR5Nj4di8VsFEonIsfGLeq0JcClga0eRYuEZWMzCRqEdDuFDSrIIi0eRY+AiKVsFEoh4QGU2O&#10;hfuqVAMTiXpIZDQ5Fr6QphqYSFSOhc8ReN14OSpicizczCdVMDkWvuykGZhIvBwYMTmW8XJkxORY&#10;uPVDq2DaxMuxEZNjGS8HR0yOZbwcHTE5Fm5flTYwOZZRj4+EwJpY9ADJaHIsox4hCYGngdpEk2Ph&#10;I73aiKZN1IMko8mx8Jl01cC0iXqYhHPTZiOqTTQ5llE5lhBY3ahHSrhDyMxAbaLJsfCdTukFk2Ph&#10;OgnNwPQT9WjJaHIs3D2pGpg2UY+XjCbHMuoBkxB4OFAkmhzLqBxLCCwN9JjJaHIs3KkjvWByLHyT&#10;RzMwbaIeNuFLOGYbqE00OZZRD5yEwOsFtYkmx8KNZ9qIJhL12MlociyjciwhsNpAj56MJscy6uGT&#10;EHgaKBJNjmXUAygh8DRQJJocC5fDCQ5MjoU7XjUDc3bWgyhcm2y2gdpEk2Ph0napgsmxjHocJQRW&#10;N+qBlNHkWPgmkVbBtIl6KGU0OZZRj6WEwGsDRaLJsXA7pbaBiUQ9nDKaHMuoHEsIrDZQjmU0OZYx&#10;PmBXojgmx8IFh5qBaROVYxnNcyqjciwh8BpRbaLJsXC1s7aBOTsrx8JtpmYVdHY2T6yMyrGEwGpE&#10;5Vi4pNzMQJFocix8oFB6wTy5MirHEgKvDXTFYp5e4c5orYJpE5Vj4WMVZhXUJppnWPhYi1bBnJ2V&#10;Y+E2PKsKfGC3ahACpxsn5VhC4GUgSOQ7yGYGMjtP5jkWLhTVNvBsItcragYeEiflWELgNaIgcTI5&#10;lim+/3Se2kLgaSB+4mSeY+E7q6KBybFMyrGEwKqCcix8jtjMQJFociyTXsAVAq8KikTzHAt3pWsv&#10;mEhUjoXPHZhVUCSaHMukHEsIrEZUjoX7I80MZHaeTI5lUo4lBF4VFInmORY+WyM4MDkWPm6uGZg2&#10;UTmWyTzHwiXAqoGJROVYJpNjmZRjCYHVjcqxTCbHMinHEgJPA52dTY6FG2KlF0yOhRtmNQPTJirH&#10;wq32ZhuoTTQ5Fi6I1iqYSFSOZTI5Fr4coxqYSFSOhc8xeY2oHMtkcixcBS5VMDkWrgXXDLwVC7eY&#10;awYmEpVj4bsMZiMqEs1zLJNyLCGw7IFyLHyV1MxAkWhyLHzPUXrB5Fgm5VhCYLWBcix8V93MQJFo&#10;nmPhOyzaBiYS9UqvyeRYJuVYQuA1otpEk2OZlGMJgaeBItHkWCblWEJgaaAcCx+0MjNQm2hyLJNe&#10;8RUCrwqKRJNjmfSarxB4GqhNNDkW7muXwWSeY5mUYwmBVwVFosmxTMqxhMDSQDmWyeRY+A6DNKLJ&#10;sUzKsYTAq4Ii0eRYJuVYQuBpoEg0OZZJOZYQeBro2tnkWCblWEJgaaAcCx+aMTPQtbPJsfDVBkGi&#10;eY5lUo4lBF4bKBJNjoUPaGkVTCQqx8JXe8wqqE00OZZJz7GEwGtEtYkmxzIpxxICSwM9x8LXDs0M&#10;FIkmxzIpxxICrwqKRJNj4bOogkTzjrBJOZYQeFVQJJocC5/A1iqYSFSOZTI5Fj4mXDUIgdMGs3Is&#10;IfAyECTOJscy6zmWEHgaCBL5moyZgSCRjzGZGcjszFdIzQwEibPJsfANNMWBh0Q+XKsZeLMzHyyW&#10;DEyOZVaOJQQWDpRjmU2Oha+maRVMJCrHwvdCzSooEk2OZVaOJQReIyoSTY5l1nMsIfA0UCSaHMus&#10;HEsILA30HMtsciyzciwh8DRQJJocC982FCibHMusHEsIvCqoTTQ5llk5lhB4GqhNNDkWPh2ujWja&#10;ROVY+MCoVwXlWPjgtJmBzs4mx8I356QNTI6Fbw1qBqZNVI5lNjmWWc+xhMACknIss3lXGJ/71jYw&#10;baJyLHzO1auCcix8NdXMQNbOfGPUzECRaHIss3IsIbC6UTmW2bwrbFaOJQSeBmoTTY5lVo4lBJ4G&#10;ikSTY5kvn0oxOZZZOZYQWFVQjmU2ORY+PSuj0eRY+OK5ZmAiUTmW2TzHMivHEgKvERWJJscy66dT&#10;QuBpoEg0OZZZz7GEwNJAOZbZ5Fhm5VhC4GmgSDQ5Fr4/K0g0ORY+zqsZmLOzcix8Vt5sA0WiybHM&#10;yrGEwOsFRaLJscz6SZUQWBooxzKbHMusHEsIPA0UiSbHMivHEgJPA0WiybHMyrGEwNNAkWhyLLNy&#10;LCHwNFAkmhwLX7+W4WxyLLNyLCGwqqDnWGaTY5mVYwmBp4HaRJNjmfUcSwg8DTSKY55jmZVjCYGn&#10;gUZxTI5lVo4lBJ4GikSTY5mVYwmBpYFyLLPJscx6jiUEngaKRJNjmfWusBB4GigSTY5lVo4lBJ4G&#10;ikSTY5mVYwmBp4Ei0eRYFuVYQuBosCjHEgIvA5mdF5NjWZRjCYGngczOi8mxLHqOJQSeBjI7LybH&#10;skCplGMoIfA0kNl5Mc+xLMqxhMDSQDmWxeRYFuVYQuBpoEg0OZZFOZYQeBooEk2OZdG7wkLgaaBI&#10;NDmWRc+xhMDTQJFociyLnmMJgaWBciyLybEsyrGEwNNAkWhyLIveFRYCTwNFosmxLMqxhMDTQJFo&#10;ciyLciwh8DRQJJocy6IcSwgsDZRjWUyOZVGOJQSeBopEk2NZlGMJgaeBItG8K2xRjiUEngaKRJNj&#10;WZRjCYGngSLRPMeyKMcSAksD5VgWk2NZ9BxLCDwNFIkmx7IoxxICTwNFosmxLMqxhMDTQJFociyL&#10;ciwh8DRQJJocy6IcSwgsDZRjWUyOZVGOJQSeBopEk2NZlGMJgaeBItHkWBblWELgaaBINDmWRTmW&#10;EHgaKBJNjmVRjiUElgbKsSwmx7IoxxICTwNFosmxLMqxhMDTQJFonmNZlGMJgaeBItHkWBblWELg&#10;aaBINDmWRTmWEFgaKMeymBzLohxLCDwNFIkmx7IoxxICTwNFosmxLMqxhMDTQJFociyLciwh8DRQ&#10;JJocy6IcSwgsDZRjWUyOZVGOJQSeBopEk2NZ9BxLCDwNFIkmx7LoOZYQeBooEk2OZdG7wkLgaaBI&#10;NDmWRe8KC4GlgXIsi8mxLMqxhMDTQJFociyLnmMJgaeBItHkWBY9xxICTwNFosmxLPo9lhB4GigS&#10;TY5l0XMsIXA0WJVjCYGXgexPXE2OZdXvsYTA00DYvtXkWFa9KywEngbC9q0mx7LqXWEh8DQQjmU1&#10;OZZVz7GEwNNA2L7V5FhW5VhCYGmgHMtqciyrnmMJgaeBItHkWFY9xxICTwNFosmxrHqOJQSeBopE&#10;k2NZ9RxLCDwNFIkmx7IqxxICSwPlWFaTY1n1HEsIPA0UiSbHsuo5lhB4GigSTY5l1bvCQuBpoEg0&#10;OZZV7woLgaeBItHkWFblWEJgaaAcy2pyLCuUSiHvQ+BpoEg0OZZVz7GEwNNAkWhyLKueYwmBp4Ei&#10;0eRYVj3HEgJPA0WiybGsyrGEwNJAOZbV5FhWvSssBJ4GikSTY1n1HEsIPA0UiSbHsur3WELgaaBI&#10;NDmWVe8KC4GngSLR5FhW5VhCYGmgHMtqciyrnmMJgaeBItHkWFY9xxICTwNFosmxrHpXWAg8DRSJ&#10;Jsey6l1hIfA0UCSaHMuqHEsILA2UY1lNjmWFUqmzs8mxrMqxhMCrgkRxVpNjWZVjCYGngURxVpNj&#10;WZVjCYGngURxVpNjWZVjCYGlgXIsq8mxrMqxhMDTQJFociyrciwh8DRQJJocy6ocSwg8DRSJJsey&#10;KscSAk8DRaLJsazKsYTA0kA5ltXkWFblWELgaaBINDmWVTmWEHgaKBJNjmVVjiUEngaKRJNjWZVj&#10;CYGngSLR5FhW5VhCYGmgHMtqciyrciwh8DRQJJocy6ocSwg8DRSJJseyKscSAk8DRaLJsazKsYTA&#10;00CRaHIsq3IsIXA02JRjCYGXgXAsm8mxbMqxhMDTQFYsm8mxbMqxhMDTQFYsm8mxbMqxhMDTQFYs&#10;m8mxbMqxhMDTQFYsm8mxbMqxhMDSQDmWzeRYNuVYQuBpoEg0OZZNOZYQeBooEk2OZVOOJQSeBopE&#10;k2PZlGMJgaeBItHkWDblWEJgaaAcy2ZyLJtyLCHwNFAkmhzLphxLCDwNFIkmx7IpxxICTwNFosmx&#10;bMqxhMDTQJFociybciwhsDRQjmUzOZZNOZYQeBooEk2OZVOOJQSeBopEk2PZlGMJgaeBItHkWDbl&#10;WELgaaBINDmWTTmWEFgaKMeymRzLphxLCDwNFIkmx7IpxxICTwNFosmxbMqxhMDTQJFociybciwh&#10;8DRQJJocy6YcSwgsDZRj2UyOZVOOJQSeBopEk2PZlGMJgaeBItHkWDblWELgaaBINDmWTTmWEHga&#10;KBJNjmVTjiUElgbKsWwmx7IpxxICTwNFosmxbHpXWAg8DRSJJseyQakUnikEngaKRJNj2aBURAMT&#10;icqxbCbHsinHEgKrDZRj2UyOZYNSqW1gciybciwh8Kog8cTN5Fg25VhC4GmgSDQ5lk05lhB4GigS&#10;TY5lU44lBJYGyrFsJseyKccSAk8DRaLJsWzKsYTA00CRaHIsm3IsIfA0UCSaHMumHEsIPA0UiSbH&#10;sinHEgJLA+VYNpNj2ZRjCYGngSLR5Fg25VhC4GmgSDQ5lk05lhB4GigSTY5lU44lBJ4GikSTY9mU&#10;YwmBo8FDOZYQeBkIx/IwOZaHciwh8DQQP/FhciwP5VhC4GkgfuLD5FgeyrGEwNNA/MSHybE8lGMJ&#10;gaeBrFgeJsfyUI4lBJYGyrE8TI7loRxLCDwNFIkmx/JQjiUEngaKRJNjeSjHEgJPA0WiybE8lGMJ&#10;gaeBItHkWB7KsYTA0kA5lofJsTyUYwmBp4Ei0eRYHsqxhMDTQJFociwP5VhC4GmgSDQ5lodyLCHw&#10;NFAkmhzLQzmWEFgaKMfyMDmWh3IsIfA0UCSaHMtDOZYQeBooEk2O5aEcSwg8DRSJJsfyUI4lBJ4G&#10;ikSTY3koxxICSwPlWB4mx/JQjiUEngaKRJNjeSjHEgJPA0WiybE8lGMJgaeBItHkWB7KsYTA00CR&#10;aHIsD+VYQmBpoBzLw+RYHsqxhMDTQJFociwP5VhC4GmgSDQ5lodyLCHwNFAkmhzLQzmWEHgaKBJN&#10;juWhHEsILA2UY3mYHMtDOZYQeBooEk2O5aEcSwg8DRSJJsfyUI4lBJ4GikSTY3koxxICTwNFosmx&#10;PJRjCYGlgXIsD5NjeSjHEgJPA0WiybE8oFQKyxMCTwNFosmxPKBURAMTicqxPEyO5QGlIhqYSFSO&#10;5WFyLA/lWEJg9YJyLA+TY3lAqdQ2MDmWh3IsIfCqoEg0OZaHciwh8DRQJJocy0M5lhB4GigSTY7l&#10;oRxLCCwNlGN5mBzLQzmWEHgaKBJNjuWhHEsIPA0UiSbH8lCOJQSeBopEk2N5KMcSAk8DRaLJsTyU&#10;YwmBo8FTOZYQeBkIx/I0OZanciwh8DSQ2flpcixP5VhC4Gkgs/PT5FieyrGEwNNA/MSnybE8lWMJ&#10;gaeB+IlPk2N5KscSAksD5VieJsfyVI4lBJ4GikSTY3kqxxICTwNFosmxPJVjCYGngSLR5FieyrGE&#10;wNNAkWhyLE/lWEJgaaAcy9PkWJ7KsYTA00CRaHIsT+VYQuBpoEg0OZanciwh8DRQJJocy1M5lhB4&#10;GigSTY7lqRxLCCwNlGN5mhzLUzmWEHgaKBJNjuWpHEsIPA0UiSbH8lSOJQSeBopEk2N5KscSAk8D&#10;RaLJsTyVYwmBpYFyLE+TY3kqxxICTwNFosmxPJVjCYGngSLR5FieyrGEwNNAkWhyLE/lWELgaaBI&#10;NDmWp3IsIbA0UI7laXIsT+VYQuBpoEg0OZanciwh8DRQJJocy1M5lhB4GigSTY7lqRxLCDwNFIkm&#10;x/JUjiUElgbKsTxNjuWpHEsIPA0UiSbH8lSOJQSeBopEk2N5KscSAk8DRaLJsTyVYwmBp4Ei0eRY&#10;nsqxhMDSQDmWp8mxPJVjCYGngSLR5FieyrGEwNNAkWhyLE/lWELgaaBINDmWp3IsIfA0UCSaHMtT&#10;OZYQWBoox/I0OZanciwh8DRQJJocyxNKpbA8IfA0UCSaHMsTSkU0MJGoHMvT5FieUCqigYlE5Vie&#10;JsfyVI4lBFYvKMfyNDmWJ5RKbQOTY3kqxxICrwqKRJNjeSrHEgJPA0WiybE8lWMJgaeBItHkWJ7K&#10;sYTA0WD4riTLS2JmITQLWXiMHwkEji+JqYWYRrLwEEkCgeRLYmoh5pEsPFSSQGD5kphayGRNFh4y&#10;SSDQfElMLWTCJgsXnUq8DN9N5oUEF3Sa3AtZXNBpsi9kcUGnyb+QxQWdJgNDFhd0mhwMWVzQabIw&#10;ZHFBp8nDkMUFnSYTQxYXdJpczPBdyZiXxBsjSseQhWs7lZAhC8+rJMEFnSYnQxYXdJqsDFlc0Gny&#10;MmRxQafJzJDFBZ0mN0MWF3Sa7AxZXNBp8jPDdyVoXhIPnUrRkIWLTiVpyMJFJ6xM8VXJwp3Zlagh&#10;C2/dQ4ILOk2uhiwu6DTZGrK4oNPka8jigk6TsSGLCzpNzmb4rqTNS+KhU2kbsnDRqcQNWbjohKkR&#10;dJrcDWVebKfJ3pDFBZ0mf0MWF3SaDA5ZXNBpcjhkcUGnyeKQxQWdJo8zfFci5yXx0KlUDlm46FQy&#10;hyxcdMLeCDpNPocyL+g0GR2yuKDT5HTI4oJOk9Uhiws6TV6HLC7oNJkdsrig0+R2hu9K7rwkHjqV&#10;3iELF51K8JCFi04YHUGnyfFQ5gWdJstDFhd0mjwPWVzQaTI9ZHFBp8n1kMUFnSbbQxYXdJp8z/Bd&#10;CZ+XxEOnUj5k4aJTSR+ycNGp15eRhet3KvFDFq7fqVeYkYUbUVLyhyy8mDsJLug0+R+yuKDTZIDI&#10;4oJOkwMavisJ9JJ46FQaiCxcdCoRRBYuOvW4DVm46FQyiCxcdOqRG7Jw0amEEFm46FRKiCzceKeS&#10;QmThsUIkuKDT5IWG70oMvSQeOpUaIgsXnUoOkYWLTqWHyMJFJ3yQOAcmQ0SZl5nd5IjI4jKzmywR&#10;WVxsp8kTkcXFdppMEVlc0OlyRcTvpUdCYqGTsOslCxOdxMYuWZjoJIBxycJEJ6vMSxam7WQpcMnC&#10;tJ34a5csTNvJpHrJwrSdWL5LFqbtBJ6XLEyuaLhwRSHx0HnhigaXKxouXFFITC0u6HS5ouHCFYXE&#10;1OKCTpcrGi5cUUhMLS7odLmi4cIVhcTU4oJOlysaLlxRSDwtLlzR4HJFw4UrCompxQWdLlc0XLii&#10;kJhaXNDpckXDhSsKianFBZ0uVzRcuKKQmFpc0OlyRcOFKwqJp8WFKxpcrmi4cEUhMbW4oNPlioYL&#10;VxQSU4sLOl2uaLhwRSExtbig0+WKhgtXFBJTiws6Xa5ouHBFIfG0uHBFg8sVDReuKCSmFhd0ulzR&#10;cOGKQmJqcUGnyxUNF64oJKYWF3S6XNFw4YpCYmpxQafLFQ0XrigknhYXrmhwuaLhwhWFxNTigk6X&#10;KxouXFFITC0u6HS5ouHCFYXE1OKCTpcrGi5cUUhMLS7odLmi4cIVhcTT4sIVDS5XNFy4opCYWlzQ&#10;6XJFw4UrCompxQWdLlc0XLiikJhaXNDpckXDhSsKianFBZ0uVzRcuKKQeFpcuKLB5YqGC1cUElOL&#10;Czpdrmi4cEUhOWnxu19+/+s///Jv//jtX//ll9///Y+//vbTn3/+9udvP/3287ffvv3095+//f3b&#10;T3/4+dsfIs0vv//bL7/9qb0b//zp//z8bVxnvotGp/0p/j2MC/HUePV//vV///G//vWV6Lef/vnz&#10;t2GeOMS9V4iXuDA2w1LHm3/+S00x8o3oPTo4ruye6OH3fC///q2VMPIlnj0UGO/PfZN0vvfrn//6&#10;jz++KnKU2dIu8zg24nhcJjih7KvjzV//1x/+49f/8sf/V3Rc0LFtdCTdvO53+dBSu0rLsC5tFw2P&#10;uWb3le3xmF2VzaKP6DsdYYhS1tuSZ66Da0gn7ch/rY9aY/Bh5rb3kcdLsFx7F7bHpGg+Bo/5XkgP&#10;z90ouaR9kzX74HaLRtbU6QW4XufAQQvk89isM83d1rantEfW65IBu3etPT9YgCYCpxXFcyTcqPOT&#10;juxp3/TzsvRKTdO6+3tdsY/oqj37BT7XeZ1ahGNcRro2A9wHPhPlDXrrPOUFgKTA98sU+V7+7e8v&#10;Q9sUGe+P3fjne5+14xKu+NJIECuAiobNuPehXK3oXiRXLmEwMhkYLAjmCpihEYEjyreveGaTchnC&#10;0Ag6nm7z4Uj9sC+fwL2F+0nK3dllZHCyfOnD6vqUAX4olWnDiP64WL4z1iIitO/aTun1+nDHRouj&#10;Ad2F/8pwxQ5ubS/HPqbSeP643NgaP7d9pqTFBL1gnwXDfKxxkGPvPIBdewFWA8X644+GIkHSwMTG&#10;1twZRZnYvZx08r38m+/PbE4+24ysX75X69lTrXkinFKYIF7T/FGzZVp7i8+0uLQpfdlYtNDxdCXh&#10;D/sSioSSU9+wgJI1X/5tcadxCXhKk/NVnEZ78RhLlJNNrWXWvdV2GDiknCZoHY9PceR7+TffHykl&#10;dQRcfcLN92ppmQrb3ajacVnnFrLrbcoyNL86xmPatNYMrzN33POYWT77sZZVf2XJfLi7l7zRppI1&#10;jdatxTa0r7keijEd9ian+Y/13Y97c3gy3tIQ8ancfWLoWdOO6c2Ny7Ys+1rn9Jh6NjfleHzLJhAo&#10;J+vsozdZT2jTFWN2KxYSZ+ul6z50MS/HquHHdR6jCXvWmfao1JPHXTEGcO2MaaAZ0ipsqdilzom0&#10;1sPTwLyVCD6nyvfyb74/Yjh6y9JSuZjI997iaIqhsZOHdNcFKNOEGvsig8eYu9e82Cs+0eS9R1as&#10;wvux+b5kHKMW3AT9mfbIet7yZGQ8xqEoNn5a+kbl0+NLm74veVlyU8Ep7VHy8jjmnjeKYfX7DBGj&#10;Nq11LStbPXsHG9RT3enNmAbeYSbzraVlKXxupwVJ6S781GrjJ0R9QuaDKjIFTIyKtjkLR5tqvmB8&#10;s02pU5/5Hms7Tn20KeOjAwXjs8dtT4+ntfsReDrHpoYfj00qmd+/YqnECqPOLhNGtvvu3Ii0M9JH&#10;yThV3TViljoY1hslU+N2no+SM+2R9RnBbx6zwukt1h/fbO2RCTjtEfZ4D+UcJeOK9eXMm8fsk+oz&#10;am+SeyWP0be9ZGaOaupGWhvY7EYWL00fh9/RU2df3Sx5jHVwZv2yx+c1GrYSXzofJ4R6k+AOhNu7&#10;K/bA2jhzbSxFs+QreAeMQB/afNNDPCeMP2vGLDkH3b06Q5HgcGZanNGKbQTP3s/X4T7QJL0zzjan&#10;2o76q1kS9putvae2WLcX88su5fzUV8wL6n5wACS/RYaF5V3DkuBnPoZsr+6J9Y7kNPHWmHzcwdeM&#10;f4YBc8bYtvDxOH3NS2unFc3acti6BzRYkfU9rfle/t3fx7U8Bn6sETJilq+9a1LuPsrdcCxaQKOs&#10;pHCqEmOsInYCI2v95O3ufcc4yAJrQfVX05X1UW+v60oKw9WXEjgQu9vbiyU6281yOHb3Bw2XHB92&#10;grhOtcoPGqN7RKC0uvxcGp/3c7BCZnDdR88D89QjD5zSqMs3zF5c07EbAWaFOpw+Lsxrs35e2cPA&#10;AfzWiTMTaN9RfCztEyENeDMd247yjayqIuICmoFrvpd/2/usN8YMnczPKWbzr9/f8GVSozCB6axk&#10;vrVuWQqrhzQcM1OTDH4ikywC9mZ8+xjPrT/G+PVtZD+eUmfOLuT6mqaMJc55dM8Rqmy2YeYWa1lQ&#10;zXRAmktaMz6osLdOrWX91XsCi9XcbdLO+x3bORKGmYVp20xFR71Cp0UxTFHbXc/j1xT5tuQvYqog&#10;ve2TGudtxC1vun/EzsJ9BOm6E6WJAOZeZvZt/m01jPBNzpD4eVO/CiLfe9suC65GRhGjlH0zR28X&#10;FuRb2z6O2kxHr1XH8XgmAtSWF6wUTp/crlj43C7bNGDBGtgCHLms+dwuG+GEXDjFHKiYz/q2dmFp&#10;kd+IHxlTx0cz8r3PI37DjqcnFWHjDrhDuXeNCm7zYx/jzAqjhpvBYcQTX1Zqxp/YmZBsUj6cFvHn&#10;/el5RNeC6q+9ppjVqU8FBNOH4rvx3ZuIAzTjeDGd/wmb/KWxv0wUZZ33xHtCzV2pmIGyL2v96q+9&#10;tnhGcZS4JWVqqxljSbOR3wQY6cwelWe+PfbLVNiWX63Yc0j0Etx+rlQhlbo6AXhSPYIRrt99y8mt&#10;go+0jFeCg1sP815SwiDhsZzNalj47qFiQveg5sVnetvI4KSvKGMEiFNzCg9fi8VJTFt/UB/3iiW8&#10;kWTXG1+KMd+DX733+gBiQdRXbRFRej9J5OBvQ4fm7YCIjkkc5mvvGgcPAAYmRxTTUUFgjOze6uGM&#10;1KeE7PuCmetvuhGrBdVfTVcCtd0L6RaiV3/gI6DdI9AZls9398CgOYNuDPO0HxHE3vfnZrFY/mc7&#10;wcYEmZNPf7qRNpUiVLD7g7egsAHtXEbP+OW7s9gzxuQlxmberI1MTA+nfO8gKKPTXoQysN81cvjv&#10;2bczAaPqIm0MscQnPlfEiE/ewsdZoxb0xbRDZLDtHiDcQ61yOfD1tENYBRPfqhu0W1lNPjC13W1j&#10;KGMdTzrz7dqgWfZph0nfWIHw4d1YzrSk2hj4vLRlPqXrq1IjM2X6D6z29mXRLWBgW/JzVOOM51KX&#10;NjgteX/+OGOI6wrkBaosNhbZ721E7a999G1Mo7kCIb7TknY8BtDTy7w+/dSvtaDPwFhorMRdUGQ9&#10;jvY1MFY8jpyVJoYf0YxT16/0dsY3JnyVoQBj5e0MGk4xU6YXKjqXEbU3FdGhKdfqwW3XYFGM1j7C&#10;MIC7b5UNufI4rTi8y7qrfAsYeDm4VQ1xzFj7KYCeMRjrFuOq1LktsCa02u5z36gtUE7DO0V0pcRm&#10;SxdcGxkfOGeDWH0xEm8XS8AkZ4NwOGozYh6XbGQ8+WjSU89/hJPU9qP3Hts9MrrKinLre+cOPOYE&#10;2kYPCdp5v5HVLfNEq2i+ln/z9WVNjmSaqadOy5fXn+n0TUGiZu/la59H1sjpySC/X1aMONzYd6R/&#10;qgr7DgitNLtHigjv7J3WS3szJkZOuLNOauUwnOugGLl/5JGRX6IFrEvPHYaHzONWZsxnO8huDYsR&#10;LyPieK8aThGEK1kPRE56/PVovBw2xFeDzWypWaMcexxLLSty9l4c8BywVS0tM0AdGsQaOAncBuxh&#10;1Y6SiZZ1vfGgwfPdwQFi+Cpb1jl46DIoeYyDmIrBjuyz3lEyEZ80YIA1CPL7JRPpyNjaMaR71mAn&#10;Jru9M3Akhczki35MnPn4FYu9XTIxsiFN50QpewzpKJmYam9t7pStM+PAZ3LB6F7yzHVPNM/9kvHV&#10;U+uZPt176igZc9o9kIvFB30Te0FayWC7j96KqfqrIYywBUHslpZRUt01mFaybs0JcxL3kVCpQzFG&#10;RlpJAhqPPW54a1QNwKJv1phZD1b/dMDk9mj3fPHJIHE5+pKKMUfuYdR7JRON6fM2LRsO6blSWOM1&#10;yYMInNVpcKDCfRPNzFLguGzix+N5Y3LrHcnKps45Az7QET9keV/dDZY96J397LmabB4JJ7f1Mzsy&#10;9hHZOzK2OvSO7O7k8ZjwYg9sxtT4gsHN1uYMbneQqeBQvCQ4orXHGyLkIyZuxUnudY6tHcaowhPK&#10;b00SgsPVrv1MucEP7u43M6rAYGVdjjLtMZ1lWE/MZV8Vzw+cvzpsVuL+OZW9CeZi1Fh9t5JjnWq0&#10;dtDTabcJT0soi8MGfHC01ZnR3K6Z7/0cezh76rjTxGhtghaxWHi1F3sAhbogIhu7ufJx7FMrg47I&#10;breA+BCfgg9vbVisbrvWF66G3QLnx3RkBSBEzrHFFZx3z6qWlb5Js5szu3TbSaPYaXdcfJPv5d/+&#10;/rL0fct9Zx4jKN/Lv/k+vk473IBtJzCTPZHv5d/+PtHabN5z++V7tTaZinBE8gIRBZchAOHXV+tv&#10;ujQikLkGRUELLbGlJj2Ed0CEiM6l1RsYQ3bk6VQi094IYUEx9RjBlUlZ6dhurt4MXUZI6n3EoO9Z&#10;whWXvE8sbM2QIbDi4LbrCoIxiLjPeVpa+QJ8Xz+blhB6YOoszNXIsiGw7wkE1mqit5Eq57rQtf6s&#10;QbMjiXm2OEU3OKwXMMzN1L2ZlmK7ckYFPs94ifGGaqiHNReFsKn4EdGQn8caQalDx1hdp73NfN+O&#10;HWZUAqZNdUIK4ohuxL769PGuZkueERzpaTq36VjLqr+yftBojNR9ZnrjRYCjXDTMWGVx3aHj5rRE&#10;R/jnguCse5YZuygaQ0wqVsQ/aNMHseTUkaDfvlo79cH7mvE9rM6pXYJPTMfsUsomv7qMD6bVXjPW&#10;aXsw/1KztyXz8sGQvnF0WXvmnjwC0BjkMjYfTCK5TYJNjpDX93szYJKrjiNg00cI69xu2FlnNzLz&#10;eIxH2dlRguW7TblZZ5DQvToshPhHmOC+iYboFUuUWmf6KmccolV4zffrzLem+/ada+RsAN390AFM&#10;fnTM2RKyMghf7oX/CTsKzvbxXXtWEMyCDQe7paKLdp/shEh9f2YabbaHCeOxh31P79fS2jiJTWXt&#10;7O84sXaooWQW9CwcG4Inhv3eaL036V72QTUdsZWO58c+GFyMlpazMXVJThCDZU02GvGMOtUzJ8aA&#10;bakJnnzqzY8RLRZKfQAxsx1A/BQGgldYsz+Igx8cQ/ZD/t1blnkpvkz96nRexxy1Ts/XvgxR4eg2&#10;r3fEjPVwxCfdCGpxvqM1BylYJEppWequnL5/pcHk/fjeRG4fJv/jo935Xv5t+XP8gjhKq/07fb6o&#10;Pbe5HGlZc3fT/bH23MgDWFppzE2dY0ut8m9qh/+QK6mRaG5v33wv//b38W0bVDlQMPc7QfK9z7WZ&#10;2F2XgVMQHWvafex/qgyLOA4UtrrEkjq3SWRZ+XfXbUL53EVAJGkwVIujRH1zH5NA49SwGJ90ixSx&#10;yH+B+lWbr8O08X6fAPGfY9NC9Wze2STWgHxuNEuJfWDFnPJ47WdzML2yo5HHhLYydexYuG/ng4zL&#10;C5aJY7JXtEwhPCacmuOS1ehOGqQ15LQZsGorSt6NjXE/tvOkorIJLs5y93udsqPzb4Kx1A9fMEvJ&#10;9z60KVGL3ioYpOIQSJMzIoovX/sR02TEFkj7GJMJYGHL/9EqR6PBpnfFmBHEzn/EaK3l5wFI5lPu&#10;a6KDWJv+aABGwKx1MvxM7I6tmM123vuDlQ/zQhsSMKuEVOvrn1WbJtzdNmMTQTmM8DH+ai3bkCf2&#10;mq4qq8q2qzIblOVghDX3IcoyYb+ZsD+FwU6wYTSJBjZta0G1ivgFM3z7niUa9wu78rX82/Sjj+GH&#10;9tdZpV8AXcvKRKTJtojtwAWfTPbs22tZwu/XcTlhAjM8RdHsv3tbqXfF4qGy+moZs7Nhb49sLTyq&#10;CJTsNYndJmVUENvEh9ifjnyE4bjw9YeBVaK4sUP3lXEcOq3cEOuVfrQKM0TIOurTlSpPCXkYtY3I&#10;RRookFPP68ay7vA6sKu1WPzE3IszEhAa3iPnbSODyPTbWTziqpT6QNzmeGOdEqfqz7Ul4pEsBe10&#10;+izcjxuZqTHHCYHY2KJ0zpja58Qcp8Kkb+PIVvYtYPywgasCn+h6OF57r+K27bzbyQPX1yOy0V//&#10;kc9Gt8c22T13zoP3eS1zzb/NLn2qQb72tqeiUVKlN41CP+ZTdK8nuSIwnOEgs6c4eI3v0qrG0qwG&#10;moDEmovVYMzr4GcF3UP9cYqt07m1fvXX3kTs9O2O5sQKZB9JOc7gF7rTx1KMrSdn+ESEJNti4ri/&#10;sTeaibgTDGzGiY9CnHAZJ+iyGeNmhYpawpBrOjcQes8dtUCs1q/+arXFtUhTdyTttcXAZhBmgiXa&#10;Xej+lIkqR/Dx9F6xbJHIlcCb2jJDHfW5NDK+eY5gt28JcKWnytnHtW4aDa6qXUkPW0Nti2Hn3D2B&#10;mR2OQSfugc1btY3wVW5ZZjVOmO3ct9iH/PYRMwugKT1P3J89ODkKsEivp/eKfZ2Xa0nxz+oGRUjB&#10;w9Bcx+2rV1paRtM+29wrNqKIqTEMemWYicuyR6pl3GeMhBTbrXF921Ma2ZjGguvuE+/AqqI0I/u+&#10;Y3d6m1vxXcp8wlm9fnMJGzvwPaODbtWWZS8WrmVM7+27a7M+4ZRlbeOM2lBmGwIyW1q4Y81yr1im&#10;7EQyR3jlhNZZqTjQXaexCEmmlYIuOc6xVANRfzWH7BGjYK/tm2KjOumuXYslZpRBpWMZdau2M7uc&#10;ku0gKCNLLE6V9BN6b/wm4kB58oMVDdz07b49e3pcifOUkfnagdN6/opkEJWmE/fm9Nmr4qLkvNum&#10;53mMkyk7Shk6O1xoonwt/7bXP1UtX3vXhbW1cOjKOPm6pcsY6yvhW11IgPQrbOCXZCzlDa4IHqfF&#10;dwF7HmJ9FdCHJ1tl0olgCm03//Sn7KXP+Y2r5SCDbyOHqfSRFABeADbibPFxHDphyezbrpfpxX5a&#10;ANbe/LyChGxi1/5uk4aIGXZzdiwhEyE7kCJFrlcjxfUgmb4/xq6uHajsBbl6qV9pR+wrtYPnJw7e&#10;mvWjdizl0okMcFzPb9aWaXUKF6PZ3uHJyb265mXnIvH73ZRhe/HqyozAY3b05WOWW8ZMRFq+9bbb&#10;QfaYxd74c+8TKcVby8fMs9V15TF652OQ0g8j1FrWX1nnNW50ePULdp+spWRiUW09Tf+xYbWMfTY9&#10;kjrrfMZNLav+ypKBfNcaS183BeFPsZZqUwOACfCc3Nug+llmNzzRZseXE4q1fF8yYe6khWOTXl0Y&#10;41KxMM2sGWzVsSaSPOPvt5KJ0+zz98WkCf4J+OHSZaoAZcNwvpd/W+uMICyXszFc8OV3ByPfy7/9&#10;fZjuNs/iabZtZaeJ4ENLYE0yFcGEyjjREtwqkI+ZvLSLsIDpq+CFxV69u05Q7K8jpNfag+l4P7KQ&#10;Fo29vuAuDRK4rAEVcIf1ScQzExiuNX3LaMmsY095DQvjbLMp7KUYA+K1073gjrBpV4wF204eXnr/&#10;fWuzuaU5nLibZF1svBgBLFiJXfGY4wNZZzxmWv5+a8diMNOSco9eHq1dDB+bzaRkjos1yp/K865R&#10;MvDCeu/NiZscp+jOzRmXmqRlAwNxiKs8Zr9t1pnVFXzL+zp/pOcCZdioVj5zLPPI3mrH3PG2rwg4&#10;5g57eAAsQu0rdjHkBo4gJ2ASit7EDvOSEeLWzCQf9C62qo1kfM/clvGau1j1liahM5pnG4Rx3DtQ&#10;HqNNt6qshzpRVGtZf7WSCQSwB61BH8MnvAQLSybAHBkcWxHFuPClT4+E2HZbcm9kQLyufR4hnMII&#10;K5WiPdtCAGeDrGtrs+8Ag9EUew7rh6WnWMzY6NwbMnZJZh/le+/baOW85mfzwJmyvD6Jafh1wKNU&#10;BB68zVpYgNiEHPW82UYRZWojicWqxARw2QjqZCMQi6grOB6D57R6rBn6OKi1rL8SF9DzLfYSi064&#10;yNo77B/vJhE/deerunHhXH5e3MRrtHOOwFpW/ZUl00htyw9jgfaSkk9jAa5pHV7N2UumLKrdxj6w&#10;cerMxB4WNhZWDHCiS5L1efyzJthN4lHyJ6tTa/mVz8sRhmzzICr7OD7sVuI024qbjVpcYWDH0HH3&#10;Vr6Xf4/3+3iNs3H7PHjyGPR9GrCtT4M6PTiffO+r2myca2/oW2FKsFA77j/XhmhT83+CU2a3dEvR&#10;S3tnO2OGbN9kiX2WsdegDD+267TYdxyXaLHv3msQfOmTYPNZvL9SX0ZnatDakUjX0e5wlLu9/tyO&#10;8X7zuTAVuFgvTJ/erxjppeAQJR6vUKfvcYibCeyD7KgZ9rVxMqcRfKnZ+5IZwI3DCD/74pYwhecQ&#10;ZZ9+c4iOklm7dJ+H9cU+adwsmcZpPjOLD7Kuo3/COUhQcfY2yPxzZxMXTU6OSYPUiaBay/orW5vR&#10;n1iPnUti8dgyxpTzam2OVHLvRlWM3U/9GBB73Gi/ht1aVv3VSo5zgMkDf4dnlpmQKvfLL2kP5rpS&#10;Z1DdD5cwTznbyXmZlXUnrKFe6hxMPCM67xVpIgQi3Cn2jokx+Wuo7A+tLWMn5tIez+Sajt2ZOY2F&#10;y/vc8tfCXewAwNdpLZvv5d/WmrFjsdeJyaezOvle/s33IcIbmInF4Ym9mvekz9s+g/zNuRW/nF1T&#10;teUIl9Jpe8vhCzcXtI8QbkMNv7aF8Ai6v0eLaMp3rx8ErFuqmGO/bgn2QoVHtr/PdtLLPjLNPyLe&#10;SUKugegf5U+cLWtBYKzPtZnv+5bDScro8HEk8mgaTsQx9HalWTxgAE8jnBOIcaNee4xj0tFTy6q/&#10;9p7GIkQIIdNC2knW5w2LxI/rPhcWhkQGm2Jx5hLTu89ntayse5a5HIOX1XQc/NhT5Xv5N98HjBn/&#10;Zk3QTuCf0Hh5n/hU296Aa3l4Wvle/s38GcQZM2BFfewPzPdqbTIVhxCyz2AWm5+ffYabhu+fTQNB&#10;VqkrZjy2DLd2x6uKDVo3Wo7L2ADw3ltxurNvzUhN82/T8RHrhd0ZJg5H7OXOHItXg0HZJ1GO07Bl&#10;44X5XjOmmN5c3LLA/wWNHNki4rvryDXt7L24U7NYzDQ/Dxcptil+jQm8a/aItFLOx/CyBd72WZwG&#10;aPP/fvdBCaYBRY5Ntz7D74qLLM7jjCmJfeBZJse03vtF70vm9s4cKdd7FRizKNbgEBthKuMIeggz&#10;98d4b0bJeIJ9d+b14oUw031H5euIZ22S8Dm7Ylz/3FeHtZb1V0Mfa9lY2b3MVpwqqTFVDg9BNWZz&#10;snl4J2gPmBEAbis11mnEJ406s0Dsd3q/jvLWSrGLPq4KeCkGv4mPW/qZg1DEZPMxk/EtBHNqt18K&#10;iNF5dq85EZl/c2yejxvHlK9jU9/ngF1u/MMfIuT89QjhzgLGZqsFtOXwgxHFfQ/dc8Gese33B/kT&#10;L08ilWnj8GhT77eY4Fa/fhsOpjw2eJ6HGOYqFg57z/S9Ah0TZb5hLfjBo0wN0lI/1u7NcFI4Qihf&#10;zzexlb71P7BjX6G8/65mOMDMw+dZuGAOZRnDrTsIgcdtV6eKs0cb8DRIjp93SL0vGatEKGh3Dy4b&#10;EthLF3RsPsZ7kJK5RaDvYgNXfctzLav+2lsW15CSU2tWNbU3IZwpORUDgpUx5XHcBNEUI0JhjHB4&#10;ALLOtMSQ6xDm2CK8cXZh3w6ROIIy5fbVfNw3DN5bjXGDUUR+Xq2N6xWdeu7IAYAngmO3rbQ2nGY/&#10;As5eTq6lbtiq7Vt/tdbm41b91pDYT7izk0el4PfSYMJgQLtXxbA3OQMdzOq9OsPhxy00e51x84WG&#10;4PBUPyrEGS2OQ5SSiQX0m36JIMcXlffxV2tZRy3vQanvPUwzM4KzpfK9/Ntap6xzMTL3Rm1ZPMfq&#10;uI7aIAWbaxiHdzZpU/a45d1QO0mSOtaa1V+p75m7gamq226gdnCsMsyJg1NnRx6zMs/Wif0770vW&#10;NmIXXutH4q6sI36wbmTx0+NV9PARRc9839eMVX+PV7whiM/0D1nui8sO4xcHvI8vnOgIQLxFy/uS&#10;mSAyvgNH2/aO9KzZwZFfcmXuYrjUoRu3LyTi8Jxxfe6XzM34YO41QnBsIAHLvIazScx2H0DEp2JX&#10;Sxkh57g/vp5z2UDsAMbCt5JZg+0r4KPO8Wmtffs4W+JhYKRk5ovm38FrovmHOn/BLBH2g2kI20Bs&#10;BJ85++tjTJPrrfKgzLDAU+xt9XE9B2J/8P4XEdcgN9pme44rBJne+vSzdsR3Er0YkR+u+AlAsEZq&#10;9UfR3TaeavMWqbF2azMn/iUnrsq6m9unyakNgtdmGn2Mf7ZP6aTmMpRs81pW/dXsDtsF4mqbvb8C&#10;PBWpRCkjUNceh+NdkBoUYMZfUeywCLWstA+tTFIt7ANpmZ56Id/Lv1/q+OM25fRIr1nq1kcCUIst&#10;M00JVm+1ZmA3TzDGyaPD66s1+wprHMdh4fYqIJZSnUn4jDWiyKwiM0Xg6CvPlJGwMM0d7++D+dQu&#10;2o6Y2pwlOGbXznad3q91y9Y/pwKHe1TnaMfzY8gB8WQ5bAJz2XQkcmtEo8pIjyvZZEcKlcGVb1nD&#10;BYkbgu0nPJ6PoY2cUcH+n+SL40T2Ho856syCIClhduaro8vGDL5xtZcce2979KK2b/2VrU3EOLlQ&#10;Givc1rM/GXuRcmLhX3FdbX0MJ5mgZptoj6XVshQX8CTZRxTQbMAPccHNczk/EiiJ1WJRJRyKVIVJ&#10;roYS2YEAk5iPz1a/alp/ZRvFRpiWFpckPuhYSmaNk+YQR1WuI2OxH9GivXeYbI4jaLWs+itLJhKe&#10;5AoORdvbc+CChUZ2fBxi1jqz6yP32HDoot2fRTvXsuqvLPm0/wEKkE6qdWa13lZ1TNzQzRUXrLaY&#10;NludMWx9Vqpl1V+tZMIMfWsF0VOcmVIyIx6KYs+aEYcbJY+BQT7GyO6KXeosiGSrZ2fXyDTW6/Tw&#10;CZHyPrfCEGZs9Yutjen/5ntva3beU8IdFuELFxydu4v4bI3ChUXvXDhkBb5L07GWVX9lb7Lqyb1D&#10;cf1WjYUB0WMfDXvWIvxUFDvtwuFysmN7cy2r/sqSCTzkfM8Csq2LDgQzMNPwMU3rAoiNkNBFezsX&#10;766WVX9lyeymTaAwK8zCHqIJkeaWdURTq2fKOVPuxW+Pb3saDP78EET4e9RNcPReU1ZTMDW7a4D/&#10;rc1/Nu80oSz5OSLJd1JaakzE7lhcEP++ZBjp3BdG7Avo145nM1EaTfw8Lm6oj8uEGP3TalvLqr+y&#10;dyIo1rwlPL7L1q3ThAg648RqQeRJb1w7a5cvpxL7ZErgirhZzZqFcZ/SIJ1xxkvJp/kSZ5XYgFHn&#10;uKig1XmNmw2kZDjlbBIaflH/4jzNEL2+t+ZmTs9P1WKoXzsrqM4Xlo0larqpccxy1/H0/vveJCzV&#10;GOE4mUC8pjYa4xrsvADO5sJ2j95hBIja5PZmfFjCIPfbFHcoD9y/joExW567i69+9F1RBAvljjFC&#10;5sdeOzaExJnYvXVqLeuvhuDzVi8YKTmEQNbHPr24hH13RHud42qonJvLPqFaVv2VJZ/2+LH4km89&#10;BoGV923FLZawAbVJTjuIoF/bh7Hu2QtirHl6k5stWLtr1oRPGsDjanKtc2zmz8d4Mx+8xfd1ZoNL&#10;usAcuAyu4/9zdrbpkpw4t52Sy27b1e9s7vwncddG2gIRZB6iH/84zgoiBELoW6Lt81I6ccgEpT4H&#10;zSsIEI/ajIt3WP2XsU1EMrMRtKMI0g4Z4rX2918ENAd8nRh9kytrV03vf73gka3UQU647dOrJwuH&#10;7CYXuG2BSFKsWVG0mNjdPi/+PeIyvNsVAjwUhFnHpwkdPDPSZ0oQPGtk0F2fKirxqq2fnLmbrk0A&#10;pQoNmVY2vK9TRW+KavNOqnX2krtbM66TqmUiMQMiaRupIL3jhbAzgPfHMDXXjaGb5eVMl5BR51JT&#10;Uf4+ST/bp4k1xEbyGMjbY0JKeap47A4Sl5BpGJXaGXEF/K39VKGczXIoyg+3zcAerPZfb/Oc0Pp0&#10;rZZEgkQH+O5rJqjk2nXu/cb3vT1mYsFJIIelT0c/wdbG8yQT8iHBImHS+ay8jR7nvzUeYeW4QwVT&#10;wKzHdWj5llzx6ZEkYE3Dh74yPPp1WdasWS0KXtvlfGk7c4aMh7Wyi4hgbDjFYpASPFBOikM6KCZk&#10;uLOjLAiQWRvWYXntXi2y3scCxwSdVLVRC4728STHoNjEJLBDwgb6Nh6lNHeaUhzVy3//PiGTwgEH&#10;NmKCX76vS4CTDjlmsxOG591X71XLcZYM8JBMhpO9+vOQtYCobNSLOaU7IAIHYO+DjXqGjL5jPvMs&#10;qYXgiAD6WJFvuYlJMQiXczGLNzdAsoz2rorwVkHXH7s6uahLdaLpBRE+snEQ+9JX2X/5HMKbTAPk&#10;caD9dMhEydOS48Q8ciJlfzoyTggyMyovITcupcqZDrkxQDjzxqVQU6qumm0J+X0JGWdrOsJZPRxu&#10;wzanziREbxNOa58YOEqdhX1hn8e8LyEr9zVpG/nLVvVPo6G7bA+/T/aHnvuM/xXKCL6ObhqRhUvI&#10;RNV9dg9ptaN4L2mbyp7d89MKBmFuYQncQVZU2EkKmCeYum3NuljRwoqUT0zw/pjcsfT8o+9w8dF4&#10;fAkZ6rRwJ+t067AJR6oyOViGywMK2xT/cioHtuFHFLqMvbqETFAXitROEVymaH1bFH42OyWILSaj&#10;LshS3/M842UD8gsKI+Ckm34D8qFUBXerzWTSFfYILR4W8h7i7Za533lH/5Wc5D9g23EvfPkyVlYe&#10;hp+BHIf8tPy2/bhD6yqNG/OeAdw7bAuDzmVHMd2aRHWbjQO7nWfSc51vAvMkmefFPtMvRHnGMWuk&#10;zbbP0GsVQ5G4tnWkwIzFvs69IoMmuf7lmjGp7UugfllZTQ3bEKCJV/6MYFKTwpCS3gxCOmh5evsS&#10;8uoVIAq0HVhpOqYwvJ2prBdkWsaQLxkYwzOnIoNryGxyBQMO3uu1oFHFOxujwbcHhQZk+pOKxd9D&#10;XvydCLm9TBg3kCsH8Nbrgti2GS2GRFo25/Me8ur1xJe3abzsezkZ6QILL+2QORmuGxyRzzeQORd2&#10;UNIj/uEaZQd8YJWluxFgixX+Q9zsvM/WBJOH4BZWitE4T5ymmU/kcf5b45coKPvy0HiPnAqc2YrA&#10;/Ymp1M9Oe6zrSzqnao+Vz/sBp1/yKsg2ch4CmSzp3eL0fY4mU8j1n8h7F5f5KaMU/ybjM8ngarxm&#10;lHxszGjPo/wSG+cCYsXOxp5xDqafb67muAtE+1zogwqKYO8yck1HUHRu42BrMoOUww9naqcXXelk&#10;PJLBfFfDobu5MwsTeuF+3T7T/hhPfsual4ZYWRkz8v3gtftMl5wFegOwockzPM5/fRLW8WSgPKJm&#10;2/iGv4rHMyuP+7BnOjB5PpU/0EMH7aOVlFC8v2+pLus58kHPIFcGfbnqADqR03XDxBfaRCFByiZt&#10;EkCqfO9Jmxu0v7EMst0QXcnInLY24HH+a7wr3bSoHw5kqeJx/lvj0StTz8Ghq1MXssDj/LfGE8pM&#10;igXhGb9a9ukxfkZgCN5Mye5xx32V07dmRcj118YRl8eHs4iS/du6yJez+AHynC8+MPZL+CiSwYNQ&#10;6EWj3j39q/ijKO2T5eu1G6fU7hUXQPXHk/vDHnCCc89w+862qf7uh5Uhe82DxaH6WYHQlscIoW3h&#10;sEdrK1B9pvw+uMYZMkEKJ3rRUyN5wcSp4n85MUicMuCO8k9npsP6cuowTN07F15JbbnP0Dx1/Vu5&#10;L+R627LmPfwOPYb342O6VCRvmm/fYQzf2nwXJr2pjg0ytV+/+vFojwuht5CXNZOdtLm+28TQsnq7&#10;NVwAy7zr3N5CJrckOdek6qKS9dOqYd1y6rhES1ezhaYG83gTq13pg2xuYtCNAIky2CeP95qTsZMB&#10;MigtCKWrVKZcp6n+yxSGBeCTcVBaSfKxU4mkASd7TZSImHPNGBt4D5JvdFj9V0HGlE/qJPOCAGVf&#10;M26Qegwn23zyYMHRAFzy6OI+UR1W/2XImPx2NhxyNajIg7/ERs6U3blmqgMqGYk1v8lDUBGu00AO&#10;qS/EVkkrDshc2EZBYUcJ3gl7Mkj0JTfpHttscuXgEoTJW1JrUWu+KPlQUG+DjBXimm3ib0rpeQG5&#10;v4tFtn0arp8khO9Axk4Td7gBnCAxs5juzjMiTelx40QSqYOV9E/jMKiNVI+/zarBP2gyYCuITr1Y&#10;86J7zhymBdszeVeAIzS9PJ76MS1BJJpCGndqtqw1VZOeZ+7FbqddDKY8zn8/jTc1eVyHVm8xNx8O&#10;hNqu7y6HY6ZM18ra0XrLLwjiOf1QDoetRRvJjm6XSMUPtt7GTsjtsi+OMuFsJH5HR+yPrlcPzk5k&#10;e2tLh+VaTJAKEpbVyIwoYHV1gU1zDdhxN8/YJnfVOg+VtHv9FSzkHzutThJJxqdtE6mK3uEOq//y&#10;PsvotTQri3xuJB+zyKEIDH9jX/P6GGwHSi6xvUDW+rZkT3JbJmSws7kqqMJzqAK9FL39DbYXMYtE&#10;oYnHtqgphdnTvTBslf+kV9NK68U+L7oDyb+ZR7pge1EfUVW3JLJVe2jaZd/Zz/opJcCEvQeBq1a/&#10;PAdTOzVPCOpgvFPLGK8Kkm/Wgkbn8WH0zGHzN7/Mi9TpNKNwTKjfRsCZ8+orzNlJBQoWRYkEe7bu&#10;IsayPeN41vYeD+TBpsJMMWN227qiWkJTKrUVi8Dxkj2+vH/wJeXY6yH6LDklbUJS9+JNSu7n7Uh9&#10;ZcZVrlDppGHESzxWBMij/Nej8fCEC5Fqb9JUv+8Ws8lyUUY/d2v/9jJ70t92Suir8HxQ7IItHdDx&#10;FZHL/pCq+0LPbduuK9zaFuDwT0UAlQBm3h6uNIib0SvsK9uwogWGPfkvoXu0iK/ng7zxvCCL0VOH&#10;9jc/nw/SoeT+EGHJf1s1ID+cD1yLcM3xFnXYXe0hM5lIXD7UNXINFyTdwlDjTTLAxsO786EM0vws&#10;J6un9qiIEAmhz6qByYZ/AqTpVYd3fOoGaVyZAxDqibYcmuVP+EeVTg2U0WqW8HW3Fhpc5+MZdLrw&#10;fMB4rP6wQGkjwQAgg63nPKEhJaH8gHHDDmhE7IiKxzuo8kTj+nq+0BOcM41BsuczAYv9nfS0QYJe&#10;M72GDAH0kw3SPpq9DTUKnUhZ5Nu8Tt3dZIv4HfWq0Dvmq+rNkqxTubbhOJwPSUBOzBGIZVkBre9P&#10;/5X4U9edhImdFFHu+iyqYGrZKg3r2gfpVN7nL7z8BFOFshkj5NIj3RS2rJOOKe6Uicjaep4RN3az&#10;FRksxYE7lP4rqVLp6LFO4tRpx3qdpG+5nQGZ4wrOrBPCOwojFFWOG7pe8AFcSVi1epMrDhWRWT9L&#10;pDqPOiFp4s794QhmjTdhdsEk7ngP8cf07inwsG0ZXgb4mD6rPgooKA0ouqatBhnf8e4dVBmU/jAq&#10;Hbu7LlUWRWBQCsEWJsfrW03JOf+Z+PwA248XB0Dx8liJ1DjviocdaUBxJM9D29yXz40KtpBJkVE6&#10;dVvDcC8PgAQmRaI8fczyBBaj1ukJANh6eBK7dxgVS469XoEije1kI09T5/Qa5nClx2wJG3QtTNUo&#10;cRRQeajfba4AkOmQCe9lB8mrdS6fRbBsLW6XpdAagxY2bZ0TCdi9GT9/wPTWxoEma8ZebFxYWb7H&#10;Ox7lvx5dCTlKZCsng0cd900XmQaJSffoahRWHn6hRLAU/bYejlkSJxnuqSA/1nOCyX2gkwhxikUc&#10;r/gUtql9PCgHqT3Np3iycsJqyvTBDvWSky8SUM7mQ4q3qyN90JiH+W8Op+EBdStx7uQCdtW9h/mv&#10;hyPuk9TIZs80lY+7RJ502bPwJ0Vdvk4GSYd1qMkQGCQJ8IfRnMPYlckZl6kct4PC2zy7NGlSwxDm&#10;U/jG2krpSDqoGnm2h5O918M7ElBSQWwjyZeZ2VgwSUO1jwTripBqA4rmn6IKDkbVmfHX19Z/mQ6W&#10;V2unCuz6Yey2no1JzplSsZMoMEPfgMVTY8GBWI4ZT7Bg2Aybg7SJlVXoqCnWPUv+1V7FvmwsUPzd&#10;iVkqPN/kRHuqO6uT7Dpa+69E8iLqTiJmOd2M7Bl0jTO8E0CAKrl3AruI0udqMdNT69Xl3VPQ9vVt&#10;x17xztrVRaR7WH/ZFLhg/aklkGuL8RY09tQw5PAzwJeqC+nTab6edKLlMD7VqUWFe6mlQcqZUnJQ&#10;/kgrzIgN/FiOyZWvIBTyrL3VRhfHzFPJxe2b4vSgHqOBph7yVuv+qszLdRWbRlqHeiGs61Srhnz4&#10;2VN0oiNiyFKjRClPo4XCuC/mjkyseJMg5BvuSXxeNWKCyZr2XCaQkFq3BPqWJPrBCu0r+2LFokBm&#10;U07MUwUFQCJy5qMVq/HBq9t4n0z/jTNJTEimktZF1rviAvF1j/Lf4+hnfevHnDjsDhTcAYezTUr+&#10;D6vQpfHp85ADGQXm27wYjaqSXx8J0F9Hk3OS/mEknVyP30dzWqNxC6EB9bL4PprGYrlOFNiSz8Zj&#10;3/XAKgl8f2cBMKx4q1QkwZZS4rE0Nc8gZAR4i8/lflyyi9/kkeNR8u00WOpbL0cKUFxHCIQtJZVj&#10;Q1OnmBBnOqo6rvSe5cZBXdjZ1W183GQxx2dVXtbUHnwxrh/EslCTo9iDjs3+K3CLgs9347OokD2J&#10;ldxPpPB4SFuvrXxA4ZYsLiAhk1LpI0zva54P3bgSXEIxyx/0VYq5nGKBiag6m05Z5/UoPyunTEvB&#10;jibcS2n+Kqjd1YtxA2KcdBBIsvBxPUeYxLFTSSPWqEqkhQSVcJG8T92swt1o+sREdBt5ElnyCqQr&#10;Wlmuox7XKLR14hiyaXggXsCwWeJooGr2x+kr6/tG3uCbM/4Dt/nMy1HYuTR2zE2Vv8U/Jy/vs0z+&#10;gNMw4zi8RbXJin9uUnXvWqr3MEb7w19qZydckH+i1JfTudlwgXafpc+YGslw2DOP8t+cm4oLckWk&#10;31ffPY86rgdZaizg9Ox8AEFBA7WYsnq2t7i3soXS50pXoTeZQUpDSo0fBk3b1IYmLOQUmYQ65X9c&#10;CPw/tChNBw5pNnkp94OGvd7EihoxhM+a7PIZZfEo/83R86ZPpnbX92Tc9J5oos1teALmsRu9BMe2&#10;40Lt+VUr/5ZAueFrvOMUI8x3JHnSkdfhv7EeWLnl2cg7c+TYo040wV5y5UKcWqp8e5ScJEbILB5K&#10;WA0RXIsdrW/ioW43Phtrhp0zFN+P/eHgQ1Tf14PwyWiP7vuLFL2PJwKfgfU1RpPB98O3cVbl0ujR&#10;Xx4dz/eIKwKZaSlBuOoEs5CrIv3Ix8H+nrJb6TnJG7mWHcXvxA+OMBcZoBKYdkTIDnY/fd1wgPWy&#10;TmiRAZ/p7QiTfI+UprgM1Y2rfXb0pwoa3w8AjN+Xn4wTdUMTtBBV84DxwYszi0qSmBRXQCQHJr/t&#10;G4JMDvkBgaSPvm+IIJpU5UNcYw3B6Lduyzr43nk9JxwS78Gii8/Kmde8z0ouNYKfjJhW1uZ7Kqzy&#10;CjuU/iv5mZrBJCbx9vZLBujHROlKTGg0L1g3lYxouz9VNlpnp0MxjhMa5ZCWJvRwfJzOz9KYzAB5&#10;tMdciIworSk28bs4VmtbJHK8NhpVrUtQiFOtM7TLnFIpawvV6uoicu3zKbGQ+xMIeTLbfBXFe3MM&#10;wqBVLzzAoocxgwZWGxhkgGjSNZ6x0o7Y/ivQC1gqF/1hrKztw1CqHXij6K6B/Y3zLLVvcPEmzxLX&#10;gEL3iWT5ofuHKaROxQa1UgxvXe2nfe3r+0IYhOhduIk+zzQCWz/QBQzVncvrLUsp3Ksw3EAj29Ob&#10;CHOTA0QcD9mdCDU8VIw++9wddSG1LxkTpm8Opk81oCQTofslfsHRVak4KIYJhUp0CZXG8ymBWHKI&#10;kblSFejGqarFLA+PmO1r+7IzBEVgS2PSHN4yYn7YGbVnyfI6PG9xzmtKaMhw/vgk6ldToHEjq/vd&#10;eIgBU/C2+R5C/biYVUkWb+IUavxcjlYyzeKhCawmREcCF5TRlja00bt9UdOfdCwSZYV7r6dC/cCT&#10;obMvG19CvLgO5zfONVP8xTrVrT5pgfBJV0TxRePfDBqj1fVGnrTBdJtAovMfDOw+g6R6QnVKLRPp&#10;PulPhJ55omgNnU1S/I4+HC9yCs/L7PKFUn71jh/HhIT2iGt+1P64JMPJV6KA8lT4m6flwGF9gQ7k&#10;tvkoVMTv7lu67qXREc4i/i3mhnv3BQrVzc6flfrWP8sleP5syUWTJ3d20UshYJb0uyJPNWZP1fQp&#10;GdXmzSEZ+Ac68UK76DC0rAiYHMMXugixKrVVD7Eo1bx9FlvTYa2HzMS1jNIVb8KSkTYhBPoO9l9B&#10;nqqKd6IyDCXq0I0+miQ445x6NjXOWNZJIwliKQOmDs4H+jzBpCMkIex8U1TRPqsGZ3EKCVtv/U5o&#10;1OAycKLsM0uqQ+m/Yp1qhpqMnuO7NXBRjYGb6XDMwywzEpSe4zYpsL+gvisaIoFWLljtJzeES7Vd&#10;0KfqAt+ZBf/rNET5BLpZvImB+QK3xB3V9E4w1WUyhICXov5ZVpPZss5WcTqUcwYkX9naODh9Cy68&#10;Kpv+f+Q3qg2w1YL+VRHSb/yGbXP7ETWT7llokCvqeyyW7PPOb/CS2r9Jh7xPfQ4MO6iE+K7K9gf2&#10;SLQKB/bH9RDlc3IxfPSuoxQ1pM42kwusZ1RQXOuUwxEZav4ksl84oEET+Pbj1NzRoZoZxqro8ZH3&#10;TZgmEDE4VuKzunivaWWY+9VJDJp8wVdgkJa06jrcixSIZ7ueNO5HWw8GGFAq3Tg1cPsXufzS6TMh&#10;Rde6bEtB807iI+WHHPMGEypL9ZKmVcmRrnCLHk29QcxWxNi2jEZ6VUPKmnqZHW7Ssr1+8+bgDncw&#10;IRPLpjKQvJ/IBjdO1J283QFLpMSXaaErpn10BZMAqCpNtSuwfdzoK/rkSrfZpSTuRkNqH5q7QlZE&#10;FpndwdQ2BWmqb3XnZWh+Nr/pkEXhcJsQM/SbOCHK09slQ/8VHEAy0LNF/PT+2aSnOS6NBNtuksME&#10;9BWe6NJkcWhCj3V2fkNFoipKBlZla9jn7VH+m3ODKWe2Oura0/faRxMHgiCDYdD6p7oIe9QXw0Xu&#10;haw0w2WPyzxW8oPhwlBy1MZiSE4K3dNUSUwKFS72EjHQNQkeKjAw3hyxrSPmTrtF6Ywy2ONNHD+N&#10;8LBGaHGcD+kOvD9ErMaE8Hy8kLB8FmkdeMWY71oaE5L/KyaE0t6OCWW8apcSD9Gdhzr1oJDjOsGZ&#10;PaVcibAtRRFITwjCa1oa0yGFLxEP8z9T5RkmbDrD2mpM3jo9cx6VVDmWcnp4pJ8O5Qv9oXQ6xjF8&#10;tHf0h27IDWExJbSnxhBIf0P1CFpQgULfFxIinFZESOVFrR61R//5ZbI2dovmEWTO13tuGhYsWsmY&#10;LSzzg/ewYyy4gNygVmyKcidM2mWkrKcZVhdHIIEtzXPm03JHf1jjvr8Xyd0ZPPnqXJOXiJcbX9tV&#10;E/qwl31lX2iBLUXTj11Fex27ypx/4EUUAf2TAfGioJqSrljLlhtPWsDaU19ysWRupwyV8g5HGEsV&#10;+KeWqWkCyma1E1DdzjqOQB8DBkxUwBfSCq8AuUq5o/CiDpM7KLHuOokVEtSoPXkRYdo39Vx/4J/K&#10;rE9awPfLK+B40GRMCNutd/OAh/Bm0Hz5Fe9wO/wk8SbGUj/bHF1FzrVj2L5dycKNy+Li2StnpTp8&#10;p/Bk2givlajRLiqJns3sW61W+k7hK63lapU0V3RzShQqtI8VJqK87H/5HNpW/6tmlLHTL/W6VUWF&#10;aLtvZTgHAusHXVJNLAO1v8Y1dsmlt5N9cDdSuyMnztB6nvor3udkYMQ8VJ23cBNK4ByBVGfJDzpW&#10;n0FwTUo+5KwaMOkJ2AXA6sqAuDp7o7+eMkX0JlkqTO56nRS0KuA53iQO2WmIliYukjr4OTi3GYsg&#10;RxCd6B4m3h97Dp5+jsEvYkJUjHbthNZgKtgds4Wjv7j7mWQFtYMeb7KfXehgFusCRD18Gry0A3Ie&#10;LXrLp84A1lhjJxUILKMfD4dx41H+m6MJJaV/6y/Kgx8VeY/RhO9jsvCZoi+POlEWl4iQQzDeoVpk&#10;U/lQx+Tp1Orp4bJ5RDHGzYJ1oF/sshouFNvnzcYp4MDSEAUTFffRUQm+kg9hay+sa5QJ9YYdn4Um&#10;u6zB/6d2j/GQz/YJEX/GeBsPifEWVjs2+6/YPRR4RejHm1hHva6F22Id2OGk7T2BSAcyEghAvtCv&#10;4IHYfQETkdo5xVL2+y9hpe7WwBWg9BnNFhdmXkP84PympVih8hNSj/4XzFT6vkf5b4123eAslwaC&#10;R51wSFsbe+xxTQtjC0OFs7mc8FA8T/JM8mnVugcmHus5wiR8kjwTy2HXF0ktcOCHMNWmC4GNPDAU&#10;mH7K+vB6Eyto2XxFeCdUlCdwwco2GtUQpjFGo42EXbOMPq4HcW8I0GF3EKMZu3YS7P69KUTrQ7Dy&#10;wuZb3oQ7dO8xRQJO2Uf72cIwODt9ybduna88nb6y/isxudRrkg3wqx1jHECuTUA7UmnUSkikBqXx&#10;RfghQyJ3tDJrKf6LRz8wNNXUqt3Aa5ANeufDqgZRrWIQ0hVMdfgMtkLituI8y0pQK1IvPlRg4FBL&#10;KxIye1WUilfMAWx8SJu/n1ik3VUo7ahT64TISrA+CTvPsqOrZeK0c8hITTg7agkkJ7MicIxnru01&#10;TpXcTTQ1CgrvnZOKz8VZ1FdVUrHgdlkK+NuKWtUcMN/UPd9BfI919sOMzyz5DGFq+5V4x6P8N8ib&#10;s8Ax0smHzpibV+VRpyOx1JFytrPxgilwqSPFa6hayWWxOARhmQFN13CcE6EMO2Yoh2DGK9UPHSuV&#10;D35cj455kDHYxDX4PdVR88kYIaNFU/3bp9XPg6LsS7ZsXeBS9nwoOVTVVSyFaGk2MXzs5gkmdPNP&#10;ZtfrouxQF4xxaAqPy8Cq7i7u9gpOWZ0doRwColgkV9ihdIzLVZs5XvDKn65hHnw3kMjof4O6l/3p&#10;kJKpEkQh1DYEzr8oBt33BGfP6CLHLDPda7HLQ8JrFTDrUPovw5yfJb7b3fU4KmpC/A+eh4Vq4ey+&#10;YfyLAD7C/C7Xp0aAt36rncTYTWP7i6Kx7ZuuLMrGSWSv/POd9tXoLc2Ae8UJKZb7xhUdtLBvaIKV&#10;pW9Ffo7w5da+KR0sDib+h+xGfkX7yl9Lb630y66sDc00iE+hwE0zHYbioDLuucnuMXcwydnI5B9i&#10;b/u9ANiEmV5BW8QtxCrfR8otzFmV8QdH6dTRfwV9Ekf3Lb1qft8FHlk4zphRxfFm3RCnTtOYYFIG&#10;8u/WSa5j6p3wFya87icrc1tdvLZckNUeIjhce0PYLBwzVzDBntOxn/bfmt2uVPWW70HmmPo3i2vg&#10;uBJR3OIWt6W1CSqKMsxu0sTr92dmpzA1pf8sZ38N0MscP0us035SauDMn2Hlt6Xgc3ZXMF0n17Vn&#10;pZ2m81jJ4EEJV7jFNnF+lOpSO/pwt9ggPeV7UFEZ53Ocmvt1rmkkmImdJ4BqJ63R1mH39+Aiz9Qz&#10;uZEiSnO3TszKdDBA8Jt3Cg8stVuDTFjv5tdS+lHi9q27DFlv1UKR1kYmHBXkbMB8+u+IKmeLMWSx&#10;XJa3dEuSutMXCeopNr6QJqiGhwfMp58S/SJ5wlv3J2ZDagz4phVKXGEu0fKHP1YRrkzumcHpq/2U&#10;480JYuKg7aygUToL5+l3JsGGozSQAOxI37kC+d/fBDzyRbw+DSK8hWSJ2M5DIqZSsOOhXPb3u4lG&#10;imEaMIeEXDGL5kgbiuBuiiFsEyIenIJXoYk3MOEJZvEE1bbPQmBJmTCazi6wHvCaBUsgBBPi/Aq1&#10;Mp5M8M/IDrcMOTGPWEDfapW3OFXjbaiJ0tv0R8DDIcOFammaAi+MLaNhZ2/NhW2G1ZdxW4wga02d&#10;p2+aFtLQHSgw+1Gj4kR71JfgHaMtci2/fgjcodwrc3mo8JumTDWTqp/0iPBu31sYh2I0eqYUp5xh&#10;X1X/lXqyar2dEgd9N0SSBOdKMtFEf/ZfJhMA2VcvroPovxIgDftdkMFEG78heQDhmCtk5/ps1ITi&#10;V9rHRHbfgCR0mwJEiNs+S6AUVWhgjiOzPUQLyZNIztQb+wMKdIpsvWkdRMEtCcCxk5JRDbN/E5yd&#10;4u5DGuIZtZjnGeyjPUBXG3UnpvUpBDeIXI+MUkHSxyLyGRO6O/1LXgEGQddjdb6lMWudoxSqw8Ql&#10;kJ5OVOzQJC5hHt4s3GIn1mfJFOm4JdPASVPkRL7Q71jK/Cw01Ol2+ewz2r4mVzjz4nKdS84GUquT&#10;5prtoTq+htuWdKC71oNjdarpv3w8CcV7yx7rxEKoQjrp5B0mCR1pur3ELRUoao03yMSUUPuJYw5J&#10;Gg8xNDeYUFgazkVgd7hV3aepD1bT95M0hjr2KJUbbheGAesbb17CRCNIs/h5BLEgVCY2+JDSPjtu&#10;kc/J+utkX8LE1ZVRKwJCm9DH4UgoYsB8MkYyG/BDxUMpskcasgy0NCHBeVV+8x2POlIcjhobBkNh&#10;bgtHFqLb9kkUaSAhrCfVm3dYYWWUQ3z6LFlqVUyQCy+Y+Lx9je5nmF5vYoWoKPWAAY2KwkHCzNOj&#10;/NejiRztVLKMPuKQOWFGDggjw7nhUB3CUizAovv1CuhnREtil19yYfy9ahY6Tu2DU6jQMN39zxQj&#10;Yl7OU/6s921YoThdbVsFjQD4D0Xtug/eWhSjK6HI3zzi8D9/gsVgNEpNaL1bpEaqOmmAh/NtuYCo&#10;uOkL+7yeM0y2I/nXUz1Gf7Dd+8w545ypZ8iY0OL371D6L5/Rea5xg26eUcoNcCWMzz5T9vBEVT8T&#10;kPCG83HeEkPPlD1ixrrDVks5PSyeSVFqqGd3Z5z0TNfCEh3/tTFxwivJV8rEqjNOUy+y4GNCrkC8&#10;hDll4NOs4zpwChHGZ58GIfnaajEsJEifNo/oO9h/5X4Se8VkiDc5h32dOIgc6VNu2KYNYVCkk4Me&#10;hxUN6lB8ZgwN7dRhDTRyz9Oj/NejWXLOTS68CqN5mP/mcAbTT2IsRVHzELwL73sOR93ycPJ+NnGz&#10;D/8Fl4zANyijAm8b3tftKeGqsNHFnOKlohSyobiAKmaglOBej0pWWmW3K9fEwawOaJ8lPaT+yU9y&#10;D8SPOFDfsJRkCPqwmRaUdVheFDmelvuw6ZBIc1Fky6dJSHBIFuBqKnD5BI2FYskog2Fl3J0OuGoJ&#10;Vrwfm3uCbuEkxsWH1d+ha0CEcmHp+ZR1vmA+eKpopJivstrtw7Amr0dmZV8tuY1ECuNd3P+hg9+t&#10;Vlkn3hn8LT2+rMo4esLGh7FENs8ILNq9h5jeq2wCzM55kRNlNdt68BOkJ58aGvHkdW/ppsP2xqRk&#10;l/p0dyLqv5KkdN20jy4nZlM02Xh7EojIi9s3sOo3l5pmOT4vkfxbDuyY8cNPi8+XUF5++OEcloWs&#10;bAuxXIKAWd15B5be7PZccWn9Fi1RZwF3FNI1x5g262oRYu5RhMZBIFpPL8ES2HDNJEek10ySK0Ra&#10;Uewe9YtbdiO3pmO8BSXj2VZ2wwnsxozkZpsvQZX5kof5bxABYouM52DI9NKZMTgPO1EOAgp/uisp&#10;6DDbeCgcEK9CTJtGRVQPrrhcn+LZQ+LfWCl66w9fOUlABhvo+7Io7nItn+7ISNbEln1dl5JCnUOi&#10;mrCueLMHyPlQN/mo8h76ysatBkHYKGnJta7IRJlRdi6jNf8FbW+fVsA2Ps3h2crVeHvoHzoWZHbh&#10;nrec7LvXfyUB4FhyRieZAixqgwyFZv47pwbJua1Z/UwTJbC/T6nGxrphYl05GkOlW9ryy+58HY8A&#10;syjxOP+t75NclQJZOndYBt++jz7uVahhlL0v/u4RcxxXV2Aq4Sj721gmwzExdpOTkXee8m95jH/W&#10;xISsCZZzRy3IZJrZJ6WJEJtM+BM6VJrHIIdBp/tjUrKSmDAk30GmSsXsGc+YsukXRkksb/Q6SMh/&#10;bvoCifCEgGpilFacOdoZ2ySDOewFy1LxXYO8PB7dx5q8Ugq+NiBOCAz8Ay/9AHnOel6YNTdyudBN&#10;sfPu5gcy/ogkA9qUTNrtsPqvpGM8mEJhzJrT1TUDsI366k/Du7r7mMdo+36bRIIXfi/ehXiNL0HZ&#10;0LmQgaJ6PWWOtzkZuc/wjIxzP2jbp6tWSyJPzlctUmOHl1P7AUejMcfAkS5721JMYIzOZsfFMHIo&#10;G9ngUQar8bYySc8Uuc9UKV5pxaDukysmWlxm+hxfl4CqM+zDjnmMV+m1Z8VVGTs/2sfDlgtz6q7+&#10;A3/s+yNv3jb/D5ieZ1+x0B553kgGLrFxnUaNENdZ7n+AvBK6r+mbJ3A9JthiXUXeTiCE+QZyO9xA&#10;3s7BynVgO91Q2bgOkL2PfZX9l08D5l56+ZTBp5B/I1yUrNIIZAJs2Mb7BRUkv6N40DvcYfVfhry+&#10;Szpfj5ygJS6flkawQx4WWfKsl9jWATbfOPC79TE5VeHOmmSwogSlJYzVB9c5r1mXXxpf+BR70IKN&#10;XDYD6bkzmfVt5QT/r/usfNdtnxfIWl+3TJjYaDKQ3G/ctxKcqK+y//I+LzKRRppbkhOfngIX968u&#10;qGgEuJwM8i+Vvf8C8pSJFHtjaG6fxu+UZECVlvIsG+RF7BHxoIHUC8gLF+K2oC3XuwkuXKe/HxJ1&#10;ChOlj73T2cBhSjcS7La4Djrb8ASNjSTQtUWwUCZRrFJOkWkoM+Qe24siqka8PXLGp1lUfZoEu/Hp&#10;OlW0IHHPJALSJE++2Gd6bqh8ZCyKbc5GsPPTSh9OlPwDAYZStjxGi8gziVNEvvPrNROOgXASshLr&#10;mgdpVDplMooq86SgrRQ2LrA2ZHVmfcE9qRyqlA/VYW7sERPSIYvlbuy55vYY/L1as7KUY83/qudx&#10;PzYcI9Ia8jEpW5t8JhLsEmmiycQU3qyZoId1c2TkLoBXuxktnKLgjm2eu6xj+KHeQFav9dxnwo47&#10;34anq1hrECBq2q6ycM5o456P1a/RelPnl/1Xck9lolpzPH2aRk9wj4B8mBgme0YMlYqFu+IFbf+E&#10;bYxZk8FhMxYvxft9HlGZWBQ3W+4bqdwtbwYVFDvpYwnZ4qVL7fQ1dfz2X8Y2fNvyGXtjq2khzWjE&#10;/MfE5F7ctCH18LQdhXs4L0l6aAabVk3ukkyq+Cj5SCEMPmv5jCcZ2OPhq/bC+LvnleE7sBFHwoDC&#10;HY0VKdyb3mxksC626o/x3xgmKwvvzWNlZ8iYRj61A2kbZGSSNcwTyilttUR6vZvoDnbvo6eR4NMX&#10;pc32mmH8vYSHh8u8STV4EdWEUBZ0Ihd2YUeHz+yqR4dc3PLdGQblYFLnDqu32Qt+gcRXQl5QE1K4&#10;d39i68gC8EYSodp8i8QAWHS8DcdjGvf8ArYOF8x3SUDfF0X3GIc11E+4t2lAZPzrW7UV81DOwrUU&#10;pkH7v6ZtlrSlyPBp1pwooa0nGeaNDGgQ4XoVNoX3fZ46NfdfyS/UOcesiKu2s0FOiVmUTre0g8bp&#10;athPFX00fLM3jVdotXBes8+1YSIRCpHscBWxetx5pvQITBzhjMfA3KZCyaH7PBKb2kp14YkooRki&#10;4KBkVe3d+Yc/u+ZWNeJb4zCsOKJwsTsq8cGf3XeHXmLJeXQe0xP4gOy1G0c6zeHZ4C1yE7ynHue/&#10;OV53HVQuFOHGBw8+4lRxupQW+Kb+2lq//UmpUYVzaIe4xYIU3ZCvTCcVBjHaxJ0ofp8pwbm8B5Jt&#10;IFptzc3j/Ncra1BQmca+L9LlvLJ16sjBaBJQdN0XTui7E1PDJnzzTZyAS9N86Sn6MJDHmZiQESXp&#10;c1bNF51oG7UQOnC7PXDKTZODmB7Ucl4zIQ0TIln/ZMT3T0OZxJhiu9ituBVoTgze4QAcfkwKmPT2&#10;A/K+O+TWVvYe2ulPEQT8WfCvnARJ+2Wr+Lv+m7tPfAgjJMcj4KuZkcf5b40HB6GpkufC0TRH8rgj&#10;5vALifYDNbCR0G8LNazKkdhxk/mmr8GfZTeNt1UM/IbzE01V55B4l4Du5hijMIaEnXxMHGVzJf4i&#10;CJxqO5oeqak+G32VXnviiGgq8iQ/Ssg6lrOcqH08eE/Dl+URYDVNelyHZig65rkTePxSHhZOqUpX&#10;zcRY+Gjo2bmm8lYNkx5hFKzdUKOqHjL6CZnBl10D4Zn6r+dIqXi2EtP4/xILC5r3OP/1+DYrDuoV&#10;dWG7q9lYLlUB6nYu1fAz1WeO0hNRDfuqxTxi4rwHFOelX4FPUyfUeRGOBqc5ig5JXewTkxqXZxVe&#10;n233HhzhDBmKyYQkQiBUC7W0QlgbNkPyIqQMzXs6ZNTajJsjhGD5jht0WPvukF2UPfnZTVXiJaY8&#10;zn+9myixln6Mn9VIHteh5VtqZeQcVqlim2ZMMwarcqRA0ISnbzbhGncS5TEU5Dl2WJ6BYf5L2lKk&#10;d/GWN+rziWVhvr1eSRpktm+Y6NAM5W8VqSSdqstnT0jA++UbmeVvQi1pe/YHbUwsCRBiWe5+Ry3k&#10;mJaGRcJpamfFK4iBlIaFpUmf+g6ZvBtzGrryvmmKouQYVOBYM1xmq9jjMRNLtZGy5sxBmxMj/Soz&#10;g6h6RuBal+n47bsJ0wZmckaM+3TnfdxNxpMnmqknqJKzdtff9V/vo0i0vk+PV9OYx/XZ+S32O40M&#10;dUJPLM6lroiCz26RTIpGMRkTj58x8QGyaqPyXRgRuIELGzLL59NeDu6F7pYl+Ue6fb6NxlQ8ucPq&#10;v2LNCEJMCr/LZQNdV1MvSb6Xn4b2I51iTkz9tf1YXnBXz3VY/ZchU02QTgNK4imKb5wZXONFqU9j&#10;YG8oIcJR6VCqlT57xbzfhonxnN2R6JqFifRd2ikI7HaZjFeG9AUXgT4JNaTUkDepR8TlLXBdRmRy&#10;NecrhIBN780mf/yDLrWtjO7Ecn4MCQtwJMo20338TH0clXehdS0n8Lhn+PSdjcNbXDeyTR0Z6T3j&#10;LGxNCGQ+OeWdtwn1W3fosPqv3Dnym11V8CcdEuCA7YQo0d5KL7UfYG17rHZmgR08uZ+yDI6Qkdy0&#10;CvG7VGD3NS+JrbibyJ/eJ0ZPOEPGa/wmIZD+4K4xlpsLW6kvCqaQCTaCrOzzlWkQmbSLlcdMc7x9&#10;JY24c55ZJ1f4G30+PPx17Gm7Z4fecTN0E1JhDJyY+3b89l+5z2ij1fZg7tSEjKPNjPJvtLWuzsEZ&#10;eTvPDg79T1767SwoDlF7pJIkz9fj/NdzVJZrarOkhKh1cNeZzyvDf2Ally4/maM5V4beawOMgIFa&#10;W7Xd1G0XyVOICaoLVcDssPqvnC933SnyOXiDmG74GwoyXTQUN43H8LjtUEujtAgYqaXmgR3WhiOM&#10;NriQPyr7ZcPRPp6Mh7lzmsU2vkPzTsj29tSFtKaQ4Yena9aDHGrhJEGrf0jiRezsHqcEg/4qhlM0&#10;MD8Ng7NifaJTPJRwv4BcZHx5NuHB+Axy1qa+CRkzxrrCPALLYxUx+W1j7BLyevgOa4a2bGqh+263&#10;YlClJivHa0Y4vME2jn/bYTTK5CIw7dRclJqwep8PwkFFDcY2vuU6352m+i9T2Ly47cjecbXUocbl&#10;3XVC2gozsYLMxF9IPLWyKXSeBMsq0p4okewwZMnDF/wCN767qOIwM41MbGMzF23jzu1pwMwE+jSF&#10;SdSeIW/nH/c/JkFSB645dLvOU/fx6/mTCjso4if9BS8VnuqEIra4CetZoUS1DTxoTL0WjiCbPIr6&#10;pQ+a2ZGOMFnxAiRk8LsJLrwjbikKZOTaBhmU27IcN9V4tR1W/2XuT+pK7QdlcdEkeC6Krc4OcYL8&#10;eEzUPDMFlApBMdqRR267Q+DIgSLe4r+fuD9a74QCJfic+LvHlZGhIt0iOCH/H5RWK8O9VhYE6Shw&#10;n8Y0lgpCKU/kwh9XdoZM3NhOSZXq97Ajje6qJQWfRkZ1doW/UdGJnLcndseD1TerFKDDorDQi9Ud&#10;HqNkFPevx3eQl2tMWBQKSCdRGAHWUixKNTA9NogTgbhcrpk5YOLcYxtL0PlQQNZtpG0jl2JZHjON&#10;bWKwIPt65+PLNc8K3uOnEYLeDLQ3LLc+McjAXs/5+AHZNJ7nlSoJ37slmLSwT0x5nP96PJdU2mel&#10;BkF4YzrnPFIwpY3kUeV2SRntSBtV5ckolQ8e7sc6WkTGyzc9d+SxsjPk47vLp7nAKhnlJJQfHt9C&#10;JiTmRdEpJvSA5dM4WVKLmAxheUxQK/WXeagvIUP9pkFqgVEKGqFwHy0iYWcIEzLiO6tyFS5Dy8od&#10;7vjtv5I6qHpX/mDyGhlXG2RiixaITxZKJG92K6DRwBuL/S9yVRxZIA8x352LwmIvkfZ8jJPTHQFY&#10;M4f+hbaI9HR+GseBY9lpmzT8amR3ejybUixvP/Z5P4XEKNAHEs/LfD3Of3Nf1O2oGLVuWDY/9Ljj&#10;bq6Chfi+GlavejB6ky9AQ5ZLOvbHaNGWWmwrdy7d0xEsVP6HWN9TNdLtc0VmT8Vq7UCEWNZ1RMGj&#10;+ir7r8QUIb1yfkqkb4KF/Fa1m46JHR7rCgbL2nr8026iMpE444+yVz/wYHF3x+rGHO1r+b6bOKlL&#10;Ry+s1AlZOgqQ2AwZd4+A2jwVTJhCcPDHyo44XfrjnNRNepGrPiFw+hvVqHuWMG1VeZyPkeXW7jqs&#10;/st0Py8J43SZ7mvNSnauRcm06GteutZ8O5tHyKsWcTr2i5pweryIekRsTuwO20snG2btd+eaMWUm&#10;tp/sCtoq4VDc7A4yUt5JreKi6O+NIdD7cPrxDo8xRIpf1ONLyLgQyz/yXDPpJfPTTzIgXDrlJdlz&#10;byhs1U0OPFLelnKGoYpsfrYhtUz6coP6JHea6r+Stlcdl0wxxZIad15ZKNS2mSsIal9WgacBlL3g&#10;keB6SnndaN4hk9PmTHIiDvgCutjghhcXCBGJwTPz4jwjUdTAYPACwtR7IwSi3mUo4Y1W4cyKErK0&#10;1Ds93kbb/fVizQT4nHOLOwLh1NeM469SgWgIpcq+Bnmp09e9DGHN3NF2C4qhR246FekvxdapRVdl&#10;b4PMSTKLo4mNbBMeX0FWN3O3v1NUO6v9zElI8kKiJDqlU/aAgXLvQFlgm7yjV/UZaltCnH/sFKHq&#10;zHOckJWY5MdQUBjT8/GaEoCb7IUeyc6qgjQhM/9u3pG680fxMMr95XVdsE2bYvKD8m2Yb1bx3GGb&#10;SJ16wo4148/V5dLt07TT95rV1LvLKiI9pJYkSsgWIDR2v8+kzaESJ+S/uOStQyavy0Xo+B6A3NdM&#10;DpryB2Le5LQFGdytGbJylSsr4G7bMevaSOKnrreiVd0hTYwciIQM9tK/dgmZPFw7ruU4jUjZhKys&#10;kdwMtkIJhutm0HKz+JAqVkJleUC2PhYcW7lcEEVgiriS+mvGWfQ4/53jSfHweKD47Hqc/3o8aRnO&#10;jiC0nkEdZuVxJzlCHptwl1DwcO2ExVHMlHi+iH+gMT5tvvrcjN2HTt7o2ljeZFr4XSzN4MdzD+BX&#10;zjCmYj+NlvmYiXsHmZluYQhs9lX2X8YUHkNzRaax2ebkHIKSnBieUPlK2+6TNehAD1nOkqPXkJW2&#10;bUOUW8B0A9X6aaL5ZS2Cnt+Rrllr/gVLzYx5TiIR7zeQSTbyRtJOSBmJDTJirdg1lWXbKf+DmJ7z&#10;TfAOS6m5XjP+NPe94n/ILuunfDD7JEBMgWzMVmtGjnD0g8LIoVBm5D1kJL4tK+xTdXhc10wtWiXC&#10;UASprnzLYzgOjw35v2To3EMmS4aMBMsR3ejSsE0iDJ9OClNsa9POSIxUNvE4VVBn3nX34C8n2ibq&#10;pczCfBc2s/md1BpuJkMRp28ogX/zds4bgsj6xEvI8tz5Xd0M1vYZ0iYTxRN7Jv9IL7e/jNCf+Ovt&#10;PhODpJWK0clGdiYVQaKEjAKVJf6mMModiXbnvGdSxd2audWZRKTAtuzc0DXq0+hAwvDYSJnQG7Yx&#10;l8rLJx/Jh7yi4z43q6XeLciEYSBBQ/an5+PVy1dv360ZjWumRVRkavm0WKohP+Ja6lNVj2WGvDhV&#10;KjPxPk/Px4SsaiRv5NPFQa7/jKLX48s1w0lmLO/hHqHmrK7lULPBjZNwqFzWgwfEm3EHmZ4ycAOj&#10;8xHLUyTPrIIa3j3UB7jKt5yPLyHDmSrQXbMubKvT5gwy2iU0HyvFwSfjpceIXOJ5qp62rXIQLfoP&#10;2FY3Nkv3+fhuzXA/tD1j+3Fg+Qfcnn78oG1YCU3O8nE5Jh+QrY+FNoIQQvf1R//mCvg9e3gfL2dr&#10;jbdpDxSP819/X2277GXAmVb2kMf5r8eTv2Xld2bwLN8/8iNUGTf8I46vIE8TpmK7RQ6VFFfUAiXR&#10;oykxVzlgD8ydIcsUNdafuQukTJTN9kxsIzI1XUfK4bpnR6Q26QaAYO4wgG6Zo9DilvFT/VjxAVSK&#10;jv0UZnwv7RDwpYrhq95Ky2FxkxPpGDXFQ4WSVmkUYn3hxsW5gkiJGaOXb7X0xEGlgYfGgiiHSy+q&#10;1G/ScawNSSSGbXu1u9gUxYQwurZONrBVmTkBFpbeV6uGcz6O8CeFwW9VClU8O9iq5sndHY6XiS1L&#10;sI9s4t/ouA5PvPRwkZjABvrDagDR0Ij6mx03cQGwe01fxXPpWwJJH363WtiaZczMPPbhVCXzRDIc&#10;ru8tp6CmXBt0t7fsjo/IM3UZr49cEUlSu1KHvC2RqrSg8AFdgYVKXC3NcRj8fqFVorJkGpsV4Q7f&#10;1Fi526ynvs0rpqRDNkhyjJ0n4P7BUCiWMWRcmxgE7lNEapBy4W/JGTaBdupF4eUK34N3WFWhvvoK&#10;dzAoaZSFfwhyq7dhKvcHCRsdK8KLenJn6pJmDKYc0TUxPK1/mORHLt55zbsEQy23T4rMmx/zu3Q3&#10;c2UErRmS/u5R7sgxVJqsrLh2WBHrfNQs/ikQEclVkTBTcK8ImH4OMML0fB3SLl89tqS+gywvHRZl&#10;UHDlPNd24ZWYqszhMeRdGUGVdnwJWZ8rdILsJtg4k7C8eix0r5xTj+Wbynn78SVkGW6lP40Frsdy&#10;KOj12J8ulDBT+Wn+J8hqwFLaKPGOznlJlMYHVmt+PiYCX9FooefeW0Q3CuKANevHp1G/1Qb/ExmQ&#10;VcSNrn78jsKI1LlD0kmP5D5JMvX3Txe2xyUf/zPkuksCyI+NxFtX+VeoxYnOCbk9JtZ5r0gSMMN5&#10;bbnwzJlXB+bJSR4TI39VVVi5Ge+w3aLrOp39VCEnUfvy0zwMDarWrHqEyWch9DN3PnJPdap0QONQ&#10;Y4MGpX5MsagyCCZkclRrYi/rTQik4Fn1p+UWbKxCJqPjWtMdNCGTwVpOBpnAL/YZIVoFbgcxq7xR&#10;azyEJ3YhTX4eWk/OG4/CCy0aAbfktZDV2R3LRAv4uEkIcuzxDgIAaIU+dMwrvJl33JO2jOqKFBv5&#10;MFeYyi8lCsRjjJktyUhJNMU9y3X3gGw5nRYsKUOVt4oOnTew8JbH+a/HE0+0jqKkkHDTLeOPFCxz&#10;w6d2GlNFKM2tSArrdrRo74azwQvnUL/gzmwGrZb97tOhqSJaq2sS2P1Q0zSyrLFpQD5wel4zR3Gq&#10;qKaEuWaSjY0SsZadjmBOU3c2FV5CpstMJQ8+rG1aAPJpk+jz7JDHXrWj0wlwB1l+s8otRMHp8Qt8&#10;90tq1OGxLh3zZrzlF9y0Z5v7xIrmzTNL0V1thmRY6c7FQi/XLKe5Z4212w1RrkFCVNZjCYbGQonI&#10;u8MzJXti5feWisp6SqnByAufeC2K4l1fC8anHwKrCel6fLfm5S6p46dZSB3Y+vSc2Kq31ONLyMRk&#10;bGEffGdU/8+Ko6di0hJ66/EdZG2OTfBphdSi6Is+SytKYZ+PsULLH1/q/h1ktXKcuq08b42EOM2T&#10;xT0hKzhax/0tZDSPabc9IUvRNmOWstVpmzjpYof48eWaZQzUsXnQNoERmu4lW3/WFYur1ZksU/kS&#10;skSr2ePzPJPrQ3zTkH1ga5+JWk+d5zNtb1KVt/A2+6NE9+w18Dj/TSnMpYIVFJ0aIevzuKNEwjGk&#10;LQoFQuTc6zXIuqgg7uAX22OtxgsXmY3Hlzhdt6veLaTR4WuivEi0Hg8jvSBra4880mu3bx7KLYmA&#10;BvjoNLKPR8sogVwK/E84pU8YveeM0wd7J+WDcJgfW+2fK4M2Kyb6kk4VkS91sKTl/DQ4dUrMFOP1&#10;WN66eUI4py908+HY8LEv79r8NJtZR/epflBAsDQjsGfvjo5I6QNeorM6FUzIhJWLyT51KloR4jf0&#10;29bILiGjjxf14/bs/gXcyZULJxuzVxEqm9wcZVwRdC/jl4vZcaXy4cZh6V5ZijGNGpUav7hb5Or1&#10;PiA/sr/81XIJzXFVTGCKuuQ9WEA/EfMRtbfoq+WaFCykfJeYalkInSf1X3Fm8aNQfeFXH6EE9Mla&#10;T6XDevPJ5OD0+V1We28kqDWq95ZWQdkruj6sdFZ/+JGrAVaxmhLsuywQepOrKd1gxzOBxGAp9iUi&#10;4qe4dtveUoFcbEcpVvH0am+xbmdyCWcosgoKLI6bCntB5937zR0OvqVC14OArCMnPu0tVmM5xlXF&#10;1r2OJBFWSFSp3p2k1KfYrJm8BKVv3rrzz6/WaqET63Tzw/MpsZLceeWQvPDZcCMTva1i9w7rIWTm&#10;43XABZE608VbJGNC2OZE8mzJUlCUOuUEwVWuVK2WuIflCbmLSRd3JAVybGTPZlP1YVqo1/HCR9YD&#10;nhwgulh6UniY7pkjLZJoKetXiX80vZjllF12QjLntjYI9eAFSRFRMB+io1q2JanVIlcsd5+53u0U&#10;yJ92L3b/IWppq55MKfUgWJj9P/Bka/mHp5z4OkDYPREOvdpbDPpK1JaTve8eLitfLqmmq8oeWCcF&#10;nRdYTkTEB+/A0pXRlgcFfFuSJQKmUrbwoqjmdQGrFgH2UZHuoM4zt+xCyXE+QFx8oByp9cMkkppW&#10;aXhJ9kx7ymUb5tjysMQGXa1WbV6tmcxXTVJEnN3LeOmlOZ8qrTxOAcavOqfcrxYlMg+QsqO6YYnz&#10;172dAYujt8WJSM6qZoPyKr8ImeCupiIgZ0w8Ed3oE5IR8xG7rdUqcTJ5mAyWF5SsbM/aPaR8d2ZT&#10;rsBVhjkpIq09ReVvJcAaLELjhVuXCpfSh3RXY4/GUTlXwTjpyj1sQKhfaeSDY7/MGZfGZ3bO1KGM&#10;FcmkXZT/XFZJT7nharbKBqHnXdr1V5Ssu7GcUUanVNWmLnvLYoCV64FRdhe2rvW14COQjmg+UnK3&#10;2/4iA9gF83QX1LyD/D3Mf0PFRBhXF17lYRVL8rCT7iIub2lOZJH9XBeF2llJYETgyYdpT8G0pQXX&#10;GE7TvgPqv3KuSHPrYuRDbLcT6ipH4xJRv3VF1JWetkv/wHJ/cU6IYPy2wovTakuL5j7girCBia3j&#10;ZZsUZyzo6kE5Rnauk+ofHy7y7/CXft9CCg0ccP1DeuM+/IhL3V0TYRuy1RFbrQRbEibjv8Bn2u2w&#10;6K7CjIjjqEHynOnyBFYXLGZ4l3Rz8gkbWF21mOFIyizIVWgeFzidSsF0+KVN4jtPtHRAHZdcZeeO&#10;yP0lD+svxwZg/bilETdCYFj05dNoIlkuEk83gKz0rfhvMnNkCWfrPMsjWARmcjeqSEBOOziIf/el&#10;ohwD9tvBQpip++EHISj8AuwouQ28jus6+oeRCykTSUshvb7jAjJKjYZQBvJkTPlB38fVcoRTwKjF&#10;AK64FY0iu6wIUEcufvWnhCVDUMstmomMV2Ch9ro6Qq3Eu0FH+rDzwAGrRMwVLNU9c7U15SuwGPL2&#10;iKjUT50CFjlA6aDzQZFNlLl2sGp3GqKYzYDzvthbccx6VVHHBhb3kJGM+2trlQOa3DzlG0n5IOXR&#10;QZnO/lhQKLrj3uVlG44oya5OaCNEBL5Lqz8hRe6gGSwAtoOhr+WwAf6q/+ZkuHuPlghjOEjlTH0d&#10;Tm2N1LYYjmi6uu0GFuDmfGwxtSeNo7GouvCDwh2YxYp/SMzVqLpqgXOY8+vnpS+Ke9XxjsQsmeM/&#10;Py2KRIxsuCoqogHGhoMOKxCnq0TS2iA8Oq6uW6hVtyZnz2/5HPGNtUXBPX2uSUUg3edmUShC6X7V&#10;hafoatssNxww/FdkBjAc6TzIeqGD46LWl1AluiINT5+fJLDVFTVJy3QV4EeVYnZc1BnsuGhwUBUW&#10;Av60ji36MYciTc8fMLc9JQEyKVLtdsMyuGI4mBFiFAMsmTh54cD/+7/cYKJgmamCxMVv3tiRIjqZ&#10;JEiPMDiIj1lfX//lD5Pnl0KauPPvrkgTUKjVgv/NhJIvBOzElFHSXsiwtns4ife9ZbeNRmRNd1ZD&#10;ok5Reb23+M+zPmJ5tZCsPuze2yKa+ZQNSky9JSluDkQgBkk9KRnbjB2Lpyh23SpHkmZWDIec3rs+&#10;aH0z+6/YWu6WtOpGwj4VvSsdE69KjxcX0aCH94cYTV4pOHkhv9Bj0mjjYgv637bPoqRZHyTpcEs0&#10;oJtf2l1kJILpexL+zdpytkinrTaDA2xKwpu1ZangHgafA/EYQZk8c3VadT9rbuh805TCbZUmo8ND&#10;8OnZvoQ5sJKzZc2NBaiZmj/LSQ0yqQkx2rN9d/83CpfVRUQtHpOVhnTBrdHHsD6h9SGn/QUDXt6k&#10;ZZ1SxhdZtkyIa1m27hsoe5lnKI6Yjtq7/Zy4xYRXVsoCk3/w+aSqf3PTwid8tEklUa15aDj9RHZx&#10;SFfONPnJVubjA6uLNNxGo9qkDiU/YrD+ZXSHFGdflJVbA04wANt6aBqaH1R1fL9AZKFs9B91x/15&#10;PTpYSV+oSHnT2TLDvp42WtlMCcGjjuuZJ1XGR2/GsZw3Fdh1kbzsD2aY7LXTeo4wJzVJE9xcqfNg&#10;YGapv99CMKgjwBknVZ0aP9DECSbCwZyXmgN8lO2zuq8lPwtDh8csMHF5WfNgN1S1e1qncRxUwpXL&#10;VpIQh2TD5jse5b8e7TgilRyE9/bRp/WorNyUUbMyW8KC+eX1cJa7lMeYyXCoTGdlqJ/Wc4KJUm+W&#10;L6u022ZoR3aU6GLcDebykPjgG5hsTe64Gh+E56/WyaYmEjjuKuxZ9g2uaufENf9Y3qE/Azu/7dsR&#10;KxMOfWOxHT9MAquXBkjt4Zw+IZo35Ve6YKiEEtdiNGNq2QnuH9xqr9aH/7KfNgT7yvqvoFJOXsl0&#10;OEV3FyyII86HubuuE5FhyYyZhtGWWO1Q+q+Aqe5rucHzTe/+94ecWqt+72D+f87Orjeyc7nOf2Wg&#10;ywC2yOZHk4LlGwfOTRAY8I1zORmNjgSMNMLM5Ojk3+ep3Xt3r9Xk8X7oOIA8Jou136/11lu1qoqb&#10;YMMYfAKD9rGp8ocA+lUl7ZCkAfkbbub8szPPtU3GAlgnAfLFVT5jSAKHa70IdTMDdJuRQWSJ/5fj&#10;DJ04ta/CxRPh3+5Azsjtds/0CjbGjY1zql6LOcU53lB0+63tv+u6X1bvcrDj3mtNqwy+2jNSMJwC&#10;cd6A5x+eAei8keKHNFQ73Q1uDi+SuCSvW41epunl1QpSbPuT2SU24s9ESnLLF+jFmbhcJedxXk4T&#10;EZj1qevGeTnBnO6pABFngsfTZhKNdXjyWJx14mtazyFubLy5epwBKZPV2cYH/ro1y2MKrF2V28I/&#10;vN2+cLP4O6/q7B0H/m63Ir1LKfy3ymy/tf33tNe4bJiDxQ4hNXOeoKc7dPut1/bnvA/W/UmZ3cke&#10;iDmMG/sG4kB70uPehbu3hifVunHnbBfkFOM6ndTz0iwQdTKmKN905YiNvQIY/B2r57Vx5s4+sDQ1&#10;zoAOXqNUfspJiEOKmbV6TNQ4UxLO01W84IKfeOmuYxjxw7Md5XSG5AtDFRNoe969NJUSeQcNt93T&#10;s9n/WjEuMJujdjXOi04mduVCnRf78rXkcZJbsO7Y1tL/eqnzxQuOzbhG3Ahb8C5c/uymEy/W5gqh&#10;Z+NaStLN7WWcXIdXSfrxZ3GUDzUpDlL+8PxcVzpTcvwXtW/zh+NtqXHG7ps6aGeOds9m/+vFnXWR&#10;3KYvzsorP7zcApcfqnFy12yIzDPlKsISoHv/wmMWOISfbipTnlCvR9b/Oo0z3hwvPb/xlHnp+A2k&#10;hdr0liDiRDlWs+mlYzeegzDah1AUeyj8JODF5R3dI+t/ncZ5qVE6L6DpyBV/duJzqwlE/GFSwOKH&#10;jGy7syadj+j+a3O73S8nbTgw1954WHIYuds9t/3W9t/1t1nrNQD26m+/Nh48jRuM4dCD5JWfDL9r&#10;6yTJkxoCaB0KwuZbKQ18ZPzY3/zjcdtudzBlNaS3Y8EbeUu941QOp7g+aqIX54AoMfltUnp4/a/T&#10;BFE0fOPjDPPlioOCb3zLlkHtECZLbbiaj9yAJ5+wOo9E/7f3xpAA2xOISb+FkPD/XhOqL55d+vHi&#10;l3t1z7w2VO6rLUY+/MD2wISrmWbp19xxcGeb3vMHvRhn7zzomGuPW3YB0fztzbn91vbf0zKwk7d3&#10;O6b4hRaz/dZr4wnfGs2y1n7124YJlx2GIvdgLlx4sSYp/g2YFhACa+SqpvA851djD+o6ZkfqDMDD&#10;5Fg5JS/m8LVxhtlLNuaQLwJCArshqV15zuINvvCOPHbHU5AathO7D535Q56iV/bcxYa8xLjUOOPq&#10;435fXw3beoZtBUluGuXFB8V7mCIAl/Bpz2b/az3+F2sFpvvas2PTSdRz8xByI00ydurEG7N5Kfjy&#10;N5xDQGW7o14Gi3hzbX8VN/nJSty+h6fl5v8ZiPCr+Q9A2/pyYb9c1SH6h2HenZ41kzrQKuNbyVC+&#10;vOB7LvtfG7BuvRl4AmKY9j2xBD+uXLrbMMPsAjqm5QrTrnbQWI3rDOFPYVfUgi1W40knO/Pknj3r&#10;5Pc3ybe9ksfxtb11XzyEOa3bn335Yg0LklSWqQJmxxknBXvjmtZyMRLBp6v4Z7gKeF6vW1rNbTz4&#10;Kecxt1ccBp58TPbpaczroIP8+R6dWnbLqiidlzc9yfNXfWovlh7Om9ne8TkXlMbr/JZr+WIEYviM&#10;tzX+KA8okO40RuCpXTCXr7md6OApePdijNttdjoh85XrwZtSe2R8ntZ/+63tv+tvL7HYUU/5vOkG&#10;1L/82hHM0SxFQWI0MGHgwix/DjZ5B60uARfYtGsbghdjeU0hF9vqtCQQdmUaXsJ+cBsx73JqL5f1&#10;MzvpRMZUCi9mA23nifXnH+VIrfYkJXmuDADecmsgZTIh3uAPnzTJE07gOVof1BuGXEwoLij2XX7M&#10;xd6D50WtnXX1ehJ7wfGirObaEAt3oklhlk9q0tm7sP3JVrQi9MVYx/dF0a384LCLARi+uX94tsaB&#10;5+GknTZja+l/bbfCmQ5E0fXDqU/hNoELaedkZ/Jsos5H6Zxn6/ZDQrBv0ImFtz5oSIg4NjkDGgjZ&#10;I8tBmDYCVzqhTa+pI7gG1gaBamPyEhyezZwvnKNrP8bzOIlAr0PBcL2ueUtAd30aUBR5+i3quYUR&#10;uGZWcYZeMEr5s6dxUnn+itZBFHyyV+ZrCfdMGNHqxEm40Vi5cNcu6Ns4MUcJRZ3+LJh1MpHOP8Si&#10;w8G46ARrT0EyNbfcWlu6D6g2ZZYC16YLxXpsyFRaseSsE5fENk5YX294nQ6xYH2TUU2P5SudF+Yy&#10;nnlewPXD+T+tk4Av/HTK3DjZQ6tlRpFJjL/6s8zs6rueMpJtzbDLt2bokN9WWofTeeF+w2jCS1I6&#10;gdvVAsUtc5ViQEW1Da8Iur+lU0uQ1NlMWCylc148p1sS63Nl95/Xc/j0p7nFw/SWRNDlmln/LK73&#10;bjoKux4v9bI150lwZc3wKlhtukmdOz0s1dxCfwXTT3+WTXSKNmxDgeS8MQ6mjEbfHjC/IG6vkoDx&#10;69i3Yf0JaVGwcW+nDjaZNKczvf3W9t/1t3F9rDciNejWTgOMavut17B8AvMrxtFuY+UUnMfDa2qb&#10;pvn6MqVI42KznMZDAsEbYm9w8PBcrJKc5ToTFKOf/PKBlKEbtE1IwylqZq0/hNXy+qtiG+86K0P+&#10;P837+AvPfoLtt7b/nn8bcsWqYQJxVzP+6hzykFsRacGmwhVsjc2XTj2fNadum+AJja+ZFgT88dms&#10;2lpL/+v0nVOEfjU8IRFMO/vAT1Zyi1jBaVwbZZx1skvXiwsbY43Oqb3P82Ys5mVp8N+fWNvnP8tG&#10;WoGOO3ZN4jv/cBjW66ziNTnPao+s/7WO85LzBnhfvZIy04690m97du7mbcRxPhR9ex9ydM9V2Y7k&#10;6NT+JKOS1+IyCSD0VcuD8UOtzmAeaevt/WJue8dx/eFSPv1BVnVnf1aOJsnS26i2v/naHBKQm5Dx&#10;rBteHwpb5F6BsjDnaPkhS9O2E17xLakDQfjteg5Bq4GE5c9ytbXpOcd687vwtu17j3J7W7fSyS9W&#10;bLvJAVlxgeuZPN71O7dZ2f572lMTpt1egU9T3vfqt1+bQ/YPW2EZD3w+Tm3OIV2CeICsP2RsdRhx&#10;ofIcOv0QT//ppL7YE6/qxG+/5WFxLfc+pIwjz/D1z2LALTkR23nDyn58WCMWoMPfsZGuZoVsxC00&#10;jhOfu/M/u2vGp70t4bDrzRxyIU8wYfYEsz5ttQKzlgLepx8S/WnbjFSNLatlMS7WL+s569GQ1MfG&#10;XnRRRuV82W6/tP33tCHoJzaxovkwGBLn/rfbL7WekwhGw9yIJ5npwZ5j4YcwPle84+xVvAjfAvfs&#10;aUPgg3G5JSzHljEzD8PrW2n70u3b8Aauz2Zw+vxQ3X7r9fFM7Y/ThDGw5hRx6XKLnX54ZLA1Vq7U&#10;jatPbvN28lpH/2v9SuLPR/bNzDrlQOtAcYTBxNOKbH9029so47V6kouQRKvof60Kmbe5YkchOc1l&#10;zIwDcN7Hr/+MO2Az05kasfuoqIkJfFpjPDObmbItwPbf9bsAw3PFhQt3YvulV4eC626ImsvnrpN+&#10;nh8Sn7D6T/O6fu7lZ9BXVtNrW0gFRUOpnFjIKMS8790+Zf435ICCU8caEi2CK06xF9XsLd09V1ck&#10;OLez2xkRDOfl03A+vMD+1+fvP/1kTthKvmE5Csx5dWO9njbmIxbbq3vhdY1UEloB88WO5trnLCwj&#10;wMItLyiUZuROK83zfttJraL/dd5VLwQv2+DyR1nNOs6h7+/4sj99/vrxdDX88f7bL4tXf/6X//n1&#10;2+rh//rtf3z8/Ns//9P7H75+/vTrT//666dPyz8+/PLxt4//8unLu7++//Tjd+8/fPj4+7e77+ZH&#10;7z/98cv70/+ZqPCJF8K+/LpJLH+4/tin39/9uWxFFv7D+z9+/O7nT++/LX/r98+j8HSzfPn67b+/&#10;//rL6S8v8qex/vbrt49ftuuNP/7nH19/+PrHv33553+a/+3/fP7p//3bl3dfvn36l898KJP//vcP&#10;v3z+8uN3H759WVZ8fuvPr3+cfp3/5d3ffvv0O/+nP77++N0v37798cP33y/f/v7rP/7264cvn79+&#10;/vnbP374/Nv3n3/++dcPH7//8/OXn77HZLhZ/rc/vnz+8PHr119//8u///L+j4+MYv7+h//1Vz7i&#10;15+4LDEtfn//28cfv/vXLx8//vz5y28/vFt+891pr6y//e8MgDHNv05jef/D337+8tu7L5+/zYWL&#10;STszO9PNV7z7G04tTjS1ck8nZ6pYcD2f5ufj3769+8BvgPu4dVD/gXPP3Y0jYvNZz5+ev/Xh/16W&#10;+/1f2QTLzP/lp2U7vP/hLz+tn/7h8++/f2Xa/4Pp/Pm3T+9//O6/ff9u/L0Yh+/+fIfhyV9fb5YX&#10;Qv87hQhsw0R+ePcLQhPlXsHohdB/8N2hicvm9mZfUwpBoOUtcNzXBFaVJoayrymFRhPXwL4mVuui&#10;aTIxH8XspRCstSkjuK+JyzA03VD282l/TClEeJAiFmL2OMIXTVOt7UGsUwpNIBKLfn9MmMShib33&#10;LGYvhfSYQPPQhKvzRmhKIdaJ6LAYE3frRZPdESmkdwTW7kUT1U155+/viBTixYBX7HZ/nYZ8mKro&#10;ni62REmhC++c0ZUnHtfIuGn3hzWYfP7C0YUzQIwrzzydPcnTFKpSaCkMyF7aB7889CRKQ8UQqlJo&#10;WMdkVwlVeep5eGBbC1UphCryQ5+Fqjz2vKTwYJthpRRHGFQSUMtleFliDHTiLUZXSmlgus2jj67x&#10;vos5TCl00RXhXsxhHn5KXRDON+uVUn4O8/gTSZpCj2JcKTXjIg96f1wTHjwfybF3SJTY11VSJISB&#10;uuJyPOTxJ8xKS1sBGiVFnI9iQU9iXHn+hynOA1iMK6VGF9eq0JUAwLOfBTO6Ugpd2GdGVyIAhiVX&#10;+EGMK6WIyrFeRlciAFPIF5q9kVLomt6lYg4TATBQYTCIPT/Zz+fdOwFIPHhCVyLANHmgwp+Yw5RC&#10;1zROFboSAaYdBY5woSulvK5EAOqHAGxmvVIKXeC8OF/jDznPPJc/aQBiz5fUxOyporE/h9SZSV04&#10;au6FVV1SowtvtNCVCDB9r3Gm76/XMBfPs3E6y0ZXIgC68N8ZXSml98a46c5fiC+VvSH2fEl5XYkA&#10;ePWgtIh9OK7S8xfybpo2PmK9EgHQhaPJ6EopXsPzzhe6EgFYLxyuZg5TCl3ghsCoYZ2fZ4PzxePd&#10;6EoprysRgEcXhoOZw5QajwKMuf05JFIX4yKpnrfN/vkqKXThlhBzOD6Yyxxiboxhvus1KalhjZKe&#10;KMaVCABxA9a50ZVS6OJ+MHOYCIAdBcXB6EopfZaJacQcEjKDNSjmMKXAQ4wbcZYnknJZL/xu0ByE&#10;rpSa4gQUBxLrlQhA6OmG6JLQlVKji3LoQlciAEYvBTmEqhTCHiIubrZGAgCxPGppCVUpxLN8sfN2&#10;38pTS+a8Wqf+DEJVCo1nA+trfwLHlX9WRaYJ4e99VSWEB4BgnNiDk7lzUSWdDSWknQ0T2DirIpjB&#10;4RJQWFJwRsjhEibUEMlC16R7PYspTCl0TT0tsVp5+EmdYEOJozXVIM9fOEnVsBOErjz8XP/k/Jk5&#10;TKlJXyMDRujKw48JRTRfnONhFOS4uBgEZEz2zVlqMgDxAoj1SqlZLzjeYlx5/GFI8YwS5vWEJ89f&#10;OPuQMoVCV55/bskb8vvFuFLqADULH8C+rgnmn7+QcCDkAqGrpNDFhSf24WPCBi5U3vJivUqKOcRJ&#10;IfbG8AdjXBOVN+NKKcYFNdeMKxFg0pNIit1fryFqnL8QXXBFxZMSFtVFijQlXOUCN0oKlyjWkDjL&#10;w0w4fyHsSALw4qIsqcEoEFHsw0QAUnjhX4spTKExk+EBCVUJANCZJr6za/AOu+g8FxoNh318lrJ3&#10;cgnpO5mUmYsquPa42MWoUuhkaYh9MTzE86iwnyAS76sqocV+4nLdtZ+GGHdRBWPzUdxcJbRYhY9G&#10;VZ79acxn3iZwOC7ftzjkuFr3R5VHn1wVEv3FBKYQqnBBmbVKvOCRNu/q3c0O/zZHdUCVGVXCBcT7&#10;cdXuq0ohkAl+mRlVHnxe/RN12VeVQpwrdBlVefCp36BcycPjOW9bbWNMHshZamnpZTZ7Cs2VNW/q&#10;/R2YBx96BrULxASmELlHQ/feVzX8rcuoJLKXkEb2p0SLhRMq7vwSotjlZIiLUeXBn25K5sqHQXaZ&#10;CkY1JSOEqjz45MdhsO6v1bB7z7OOKqx3oyoP/qljllCVQkzgZE+KUeXB12uVQn6t8uCPr8qwdZ5S&#10;6IDfmSw4Mao8+FM8wjh1yXyLtZq0DuOcmbTE8wrDGOTOF2uVQsQ+8IoJA3eSCC6q2LXGBV9Ck5IO&#10;/2Z/Aifb5aJqofrvj6qEIGpOtEqoSrSw2+I5hfS2mOz386jI6ORdLEaVQiQukmgrzJjhBpeq50eh&#10;KoVQNY8sMYF58HE2k5khVKUQ3HPKMIhLZHLFYlQECMwEphCqcJWaHVgHnyYdQx/ZNS4mW/78geQL&#10;PaBPzGCdfGIKz+ZFPPT10kXmkNBVR5/aIRPO2R9XSS0JXmZnJGAQU5hov9CVUszfpBrsjwu/dEzH&#10;tEUjSXlfWYtRpYZ0dzGLMINKGy5J42dtMc7/QlfZNdOm9+JlqW+fcARxMHcXrcXQhn9GjS1hgALe&#10;U57SaEsxkpSoZaTWLZFgypvxKjTaUowrjGx5NbYEA6qIk7GhtKUYFge1f8XVAh8p120S0o2B3WKT&#10;UTqEHLFLEhCmCLrjrpEee9lcaGNs4ukA/ynEeHk9K3dyi2njl3Su0gadWXHKSgxt9IEwM1lET9rk&#10;4V0zu6TEeITxiDAnoKiebGSq1JnTXWK8LvF7mRMwCUrna2PK1vOsF+etxE6eLzWTCQpUXiLZRmlL&#10;MfwBBCrVTCYoTF4yNQLN2FIM+HGODiLXOZO4bsf9vY/KJYY2yBtqbIUl99yL98Kkg2IXHwkTm12i&#10;1i1BgSyKaWFlxpZio20exPvINanblz05DvdHw1suMWYSt5aaycISkqXIIzBjSzG/S4r/uThkzcN9&#10;qRF8nhJ/AooByunGlSbcBLcl5k/3FIM4fyTIdVTR5qU9xVnMI9dU2ziLgcokd5o9WWIelad/3EXb&#10;pFuaECbNZULM3ziTIR/aJvVBjS3F/G1aXNAp+0fmlTgBJYbnjwJjIrY4VQpybLgbjOOgxdCGR85g&#10;ydT1yZmkPoU6ASnGTFJIylhB0zYwtE0HRbVuKYbNhbPMjK04oVh4xKwMTpbYaCPnVaBysUJhuhI0&#10;MDhZYmiDoWxmsnihbCxKhpmZLDEsc944SlthCZ38qGkpTsD0CT0vN6+OSWk3M5mgMC2RKFxqtKXY&#10;lLSgVKPRlqDAa3HadBptKYanjpewGlsaGNPHgXoERluK8TZll5i7e8pqnBeAVz5LYKygEuOVTwVz&#10;NbYEBWowYBmqXZJieAef6Ods1i1BYXoDQHE0M5li+EtI7TFja54oJVRUTHA6YF0WgC8kpqC0pb8E&#10;io7i6NAmMZVRz8EdgCmce94kBKgooyPmsaTIe6Wsn/DdYRuXsuntZpSl1CgDy8UWKYopWSbEjM3D&#10;tMXY/zjjjLZCBLSpxIWlYN95+mnbTLkVA1vTBOgi5rWVGNpU6JjHYWrDDUjxWLNuJYa2Z/XkmFot&#10;l7EtFVoMSLaYn8lChEnoUg6FYqmSzkUqnTETmjw6feoezHFrMY4AjkaxJ5s/CoVJcUGmjl4swBSH&#10;VCegGaRUkaQ8ptglLUZiHHaJGVuCAoVGVM7EUvgw9taR+9cctyKR4nKi1oEZWZkk07EdQt3+A38q&#10;u5y/cSrvGLIVj+WQIsGYHoNqGgsRyPtTPPzbZp9i2hGrNEMrREAbU2ImssVm1ZS2BpLpzaS0tdhk&#10;QhprazqYn5eNxcZ0VdpajCLPJtUQb0Vpo36XCe9diVFihIepWLcmlOKaVNRQ6uPmR6KN/2+0pUni&#10;Z7L4q3SiPWLvGm0JJJOZ73ZJc1HxQtMG22grTNDnrdmo+rwVsZS7hlpn4riVFIUbqP9rzNapxHo+&#10;ABBfZ0L2PbwlhbKpAW7mMSEBZditRllKjTI8vEZZIgJls2DoGmUpRXou9XsMahUrlXKiqtQLfzsm&#10;/4BdQWRKjKwopmSlUp5PjKykUPZ8d2vumiKZYlcPOWN/g5TUlBHB3WFGliAClYbalUZZSg1HkkwC&#10;oywxhNgebzajLKUgS1F+0GyQoprioFLZ80BGbpAp62PIxMxAiN3jHSE5XaxZSvGqWajV+5bP9PW6&#10;IMgz06jWLKXmeTjJaUJZYsH95M+rNUspTGOmRG2QxALCxvPKE9OYUvM4JIxmRpZYQI6PYj/eUon2&#10;Mvn+JVq0UzYj/yNGVlJM42GMpf01K+KpXrOS8mtW1FMYE2TEmZEVgujdWORTvLkuZF9Sw3cj1Gmm&#10;MbGAM41rxIwspfCdTdV+oyyxgD4rlOA1ylIKZfgOjFlQFNQpmK6YDyWFMnyQahoTC6hZizfXjCyl&#10;3rBmiQWkI+HyN8pSCmIG/k41jYkF96zZgzF4mr56oKO1qoBUVFQ2MN8oRlZSXGdk4RrULzIqGVMY&#10;FEZZP2Ts5VkcVkotwGI1yhpBqH9u0hPw7wd+40enrL9RllI8mmj5bDYIdR4vl8WECBSClBRPLQwe&#10;pSyxgCqBPD/NyFIK64pIutogaU1QzQQ7yShLKYrS8/Y02Fi0VLhrfKZRVghC/PXG0MQJksSawSwn&#10;km2UpdSB0DJbRKD+NNe4mHJ6GlNKTyNpBqHsbtLrxDS2lN4gS23588hODTL2p7Gl9NZfKh9flC0d&#10;QIyyQhAqPqvcVVzfOY3ymdtS+pnLayeUQeAg21gtWoqxpW8gqexvx6Uk9XkeR5vyF7TYaFMJ/UTe&#10;amzAKvbErrl/JUYVABULmkZsl6NGVN/OZIrhrFxS5ndNcGqGpjYe1sosbjHi7Di1BUAStSttNEgx&#10;tMEWI12Ci9doa04qZeNhWIt1KzEi31QgFOYj3bpqbBQzN7ZIi/kT0JxUWJsUbjZjKyihqRncLnHe&#10;psfb5bzRQeJ4p7SVGBwOGmcbbQkKhOIoeCae1ziu8iOh/6k4FxZjimHmKkfnldgcbt6T++etOamU&#10;PJn6CvtY0mJY/VPLSWhLUICxQMtApa3EpsG2IeFzDeZM0lSD3DozthTjBDC1apc0lhCgMWkogHd8&#10;JCebBlIiHIQ9EWJwdkjyNGMrMU4bm1Q4Rvi10kZXNHgt+7ukxJgPTo7SVqDAjUN9PKMtxbhxMBbM&#10;nmxOKtWdQUqjLbGEt8byPN8/Ac1Jxf0LChltiSW3PNmUE5LbLNeNrl0MzmhLMXaJC2PjGy1tFNc1&#10;4dcWw5YhlVCdgAKFae7t1i3FaNI3HasFchWVlTcRPajMjVNiMzZqyhhtCQrzKFIuNK6mWABe7LSu&#10;NdquOKnsZFOMkr5zpW0hRYqxXXFSKdqonlMlNt1RRmz/vDUnFSEOqjgBJcZ5oyu40pagQF6CxJKi&#10;snos6TKnZFTR3dGMrbCETFDsVzOTCQq8cUhwV9pSjDg2vbqUtsYSsv0VltylGNoIF6h1S1DgdNMo&#10;R40txU6t4tR5SwNjsiAgYZp1SzFgi7ROwVPkaRLHFA74NEg12lJsGAGAl9glV5zUuYXNeSsx7u5n&#10;XH5GW9slVGhRM1lcVk43THWzS5qVikOYnB4xkyWGNoIv5gQUmZXdjzazbiU2DlfIa2YmExQmbKBi&#10;zGyn2Fw0jZ12jkZbgsIwl9nMZiZTDMscW1ntyQQFLkliqkpbid1ASzKJj5znmBJ2/51quXAtNhWU&#10;1LolKHDf0CtcBEhJ9KqPhN/iZjJBAW0TFzHr1mKUyDOBZszO+kiaN5s0y2sxykKSmbNvKTQtlRyI&#10;KZS//8a5EsMwMTFSbIMaG6mBpgTOlRjPYFVtnOzP1EaT93kaibGVGAYeFSrMTCYo8I0ArPFPFguW&#10;UADHTWlLUBh+9TwfxNhKDMYtdUXM2BoUODeAudBWYmRPAEJGW2EJVYcnVie0ldiBdD1lvVZtVJ5G&#10;UwHTaCssWeKyBpWL0MrVARlKzWRhiU16gV0RJwBtd65hTImNw2qy2PexpJipPKCnQ6yYyRLjEr4j&#10;GdRoSyxBGy2FBH+cTRhTMle+e1EVM3U6MDuPYYlBghgGrRlbYgnGE8mB5gQ0ofUOEoryPBU1FTOU&#10;wtFq3QpLptyNofVxLmMBeKw8q4TVFsO8xyFtLIWqlzqFNAjbmT1ZWEIPRwiBZt0SFG5x6czVsY9c&#10;XWmVTqnTQ0qctwQFvMqkoyttKcaF48qtUNE+140MUsK0YmwlhjbqfZg3ThFUMQoJLpoTUGI810kh&#10;VdoSFJZnnyFJEqKIKZkg4dQp2l+3YxoYUAQpAWTWrcQwSyjdpMbWWELyu7pNm9q61LIzJ6CorTDx&#10;sfDV2BpLjqCCGltjydPjcDn3z1tRYic+4mIdVU0Vxz7+aIMlJcaTlpxhY3NVFVZuHNDcWAolxo3z&#10;/GSoJRTLjK08t6l7UZUY2h5JohMnoJiquGx5L5p1KzHubnrZGbukqKre5ioxAGjpcLJ/uovhynP9&#10;0b1xSgwvM+WsTCSzyKpYr9iTBidLjOuGDg7mdD8llmBxcbjVupWY5XcTNos9Oa++CSXvn+4WowER&#10;vgizJxNLoI1MEUSjrcSAO+SMtjIwgC2ub6OtxKYnqyltQbW4nEkoxqobxrUYJRJMjcxDU1YxKAde&#10;xbolBOFmIfnXWHhXnNXnJ9XMiW5FOSVwWXgKi3Urquv48PCQibGVGMcUUDDnrbiu3mNYYvOkdd6Z&#10;IrsCr7yf1djKnJliHwpLmrcKlOB8MjOZWAJzYIJbZt0KS/ArT02Y/T1Z9V65qMggMF61rsI6KWDK&#10;O1NiPgJdhNep6ckLwowtsWR4G6yAmcnCEii5qmwHwYY4b/PsI7hitBUoUOsDMDFjS7F5PqjShHhH&#10;4iMJUNGUW+ySFpu6YMRW9sd2VyVcp8nbBOV392SLwUN9psWO0VaPFVqHqqT0u678+gBz4CDeOLgQ&#10;cia9thTjAW21JSjgnqdHrPC93hVdlpTcu4PxmWOb1dieRtCsW4qh7V55Q/GGtTbMSbVLUgxtT1PL&#10;Ydd65ZyUNjhPxoPRYlNlE1vBaEtQwFuJX0ecbppexkeibd7CRluCwmh7MH3VwPzWJndJEVixQsnu&#10;N2MrMcaGV82sW/NeAQVV3+iuxNglR/UOoAxGTAnIBe3PnLcSmzjajeEpUPKqtVEYSeQ4t9hom4Oz&#10;fwKawIqDHiNPnO4SW7SZ4h14HnpsY5gYbSmGNnqFmBPQBFaacZDjb7QVlmBNzpUvZrKxBKeOYaLC&#10;oo4pIbYLv0eNLUGBgjfgpBpbilFf8E5xDMnNj4+c8jq0FzMzmWKcN9onCQ8GvofSBgtJrVuJeSwp&#10;AivBV/iTZmwl5u/uKuHKIR0/tpjJEhszQZW4wI1cMwmH2/jMW4xP5FY2J6B5r/jiMITM2NKcoQoF&#10;zgiDXFe8V8IxJsOU/NWYEtJLSco25+2K9woCsZX3rdcSIzES/6Q6AQkKXBycNzWTKYZlToqMeC2S&#10;NxVTMtfUEMbF2FKMXYJbx7wDisDKCWCXKG2FJY+YGMbTS3i1xoYjRO2SEvOvjiKwYnAxNoMlJeYt&#10;vCKwgspcjGaXlBioTG0es0uKwDoNpmlMLXZJiXHjkFhlzlvzXrET8CwbbYUl1MFS+ThMQe0SHqem&#10;jHeLMZPPKkfsrgisrNsjfnMztrJL4O7h6xJ2SddihfRKM1ejrbGEVHDjeaKJUc3kTIrakykGci2U&#10;0n2bq3mvD7d3iomKry8+khtnGgyKmSwCKzjJupmxldgUdcP5arQV75XqFSQ/iHVr3uv0M1Rv0yKw&#10;4gviDjC7pMQ085uQYCyA5mK3GCUUeRobu6QIrMM5U7EOkpfjI3nycQurdSssIUceY82sW4rpbARi&#10;kPGRwI/L2mqx8fRSSsvsyQQFQslUDFZ7MsVALdyTat0SFAhJolDtyRKjdf2kTOxjyVU5VmbS5FHh&#10;18oFuOFwq5ls3ut0rjHZCLQTSW1YXFyoYmxNYMV2whsn9mSLwV+lQorRVv4S2luo8uuYITU2yY6+&#10;a94r20S1hbkSs3X8eMLmRxI4heVmZrLEABPnM++KrPBtnDe0xaZCpLK5riuyEpNXu6QgyBYEJSiV&#10;M0kAFHqomckSszWaKZtb2uACqzdOix2I9hnGPqyX0gZZ05Q0uxKDcDVTso9cTWBli6jKX4BpfiTa&#10;pqyW0FZ2CTUpqfsg1q15r1i9RC2MtgaFB6TMjdO8V2hI05hdjK3sEp6m0352/yXcvFeC+Q/Kp9AE&#10;VugNWDRG2xWW4GxXY0sDg2xvYEGNrcQwuuiDYmayQYGXsLIniy47Sflk0xptDQpEZEyeMAVc8gTc&#10;8lRRnt4msPKJB5PXQT2t0jZBEjW2whLoRKrg9d1VNddpu25OdxNYiYdOwfH9E9BiN/iwAYX989YE&#10;1mmOqnxBLQYBQLGjKcaSC8Dqq2ZdLcZT/ajaixBcSm3zelDnrcTwTqJNzWSBAp4gSG5m3VJM5y3C&#10;ha6xwcJTJ6DEeAdTwcdYr01gxanDpjRjSwgCuCiNZpCrCazc90+mDgaZojElvITpIqrOW4ECBheu&#10;XjO2FAORp/OfOW+FJZSAfFY+vOK94sHg8jbr1gRW6i5xC4ixlRjZOLRTMiegCaw6IlZieLAxzM1M&#10;NoH1gWxydeOUGM4x7imlrbBERzKL90pskWifWrcEBeLdHB0TgS66LDYQ/YiNV60JrAQDXEy4xNBG&#10;iMqc7q7TqllIJUYE+vFJ3aZPCQpc+GTFmtdiieGIozq6GluCArwgGm2KHDFCuYlcs27udDeWjDY1&#10;thRbdonS1gTWZSbN/VZip5kUPPO7IrBiylA+wyBXiWFOMv/mvBWBFW2st7HMS4yxkfxjsKR5r1Q6&#10;n66S+xZeiU3NE1qoiBunea+aF1Ri7BK6DJoTUARWToDkBZUY4f8jZ8eMLQ2MN2hLsWGnkyJjtBWW&#10;+F2SYm+YyQSFYY85rlrzXpc9qcaWoDDnTeUtcp0lct1N8o/INcKcCDF8OsQ/heepxW7xBKpKnlDm&#10;SxsMN1M0t8Vuec6pbDueGa0NfolArhYDubhNxenGxm1tvKkEcrXYLRTuR4yn3dci92BrwzQRyNVi&#10;aCMCKrCE9p+tDbtE3DgtxkwSKReoTCHl1kaHTvEOaDF9B3AuW5uLd7cYVtCN8gVRoru0UYbE3Dgt&#10;NtpuCDaJXZKgwOzDRFV7MsUmrqXatlCv5GpsymfeYuwS2sEJW5mysK1NIleJeeQqAuv4j7jj9i0F&#10;bJ74SELyT9N9bn/dmveKo/3W8CdZqNZGspGaycISepgpHx7F3Evb47NqyHTfvFc/toQgdskRtqiZ&#10;ycKSR5rvGuv1vuiyt3QFor280VZYAt2AHHuzS1KM9FuKywpLgcaJsQBUpGV3mfutxKYBFHWZzdgS&#10;FNAGBKmxpRihRUKbZt2KwEqECvqkQa4So2EeHgylrbDEWnhEZWMBpkLdvalUTbWAEBufgqoq1WLw&#10;ggjmixcV/OTShjfO8JVbjLFxeauZTFAAI/G+ml1SdFnADm1qbAkKE0RQmRYkBMSU4OeCGqq0NZZQ&#10;uNhkpOEgaW1UdDFW0CFBYeo1SW0pxtjQZk53816pQ8I9LJCrxDyWNO+V6lBDqt59d7OXciapHkOC&#10;q0CuIrCCXOQoGSwpsUHyo9qTRWBFG54PYyuXGDYX/hI1tsISfeM07xVGNVaXmcnCEspSjDt6f92a&#10;9wrbgTQio62wRN/dRZel5gmBOzWTCQrewiu6rLfwivfKR3J2zEQmlExxKOPlui/WK7ogjBtdCSTo&#10;mlTHfcu1OK+jSz2CSwpdis1LbaaEAzJGlUFSUjjupvjz/riuiKuUFDSHuqRgHoGrRleZFZNzZaC4&#10;yK7UaFLd4eHJ5xySmmoSkVtqLAo3rkSPpfOoCKVgsccXPvGiMv5Iyv6G1OgyRTZaCl1uH94nchDI&#10;kuuVUjOHhidDFa0cF9Xh3D5MqSN5H8omqMqu1CFy56ukjuQLur2RbxlC/Sqxmjs5ZgNdUzZenOXG&#10;DQJYah+mFLrcq6lJqiRKKfdqSU1xAMNsJVoVs0FZh6nqsH85lxSqFDMA/0fqekSXMQRKCpRXHSvI&#10;Ok1dx/tBADGulJpRqb1RnFbqwd0begXO7/hCdPHOFfuwqKkkxLmzXFJ+DhMBoDqotqFw92Jcfm+k&#10;5QDVBJaWWa+UovjAEdLO/lluUiqeExMuJIaW4xrzy9gAzWQFAgyRlTT+0oU1ZsbVhFRKlaonS0nx&#10;0Jm0tP05bDrqFHIz9mFJkR8w7X+ErsINvArqfBWFVds2RUUlKRNCkdiHJTX+C3UvF3+V44+3xuhK&#10;3Ji6/IYHDOkrdhR9toftsY+HJUVGx3SWFuuVCHDLK9jtjZKagKlyexcH9ZbIp+Gl88TI6QDZngxH&#10;ihI/JUbdGrXrW2reYGoaEwTGlaPM7OKt3sIhmhJI+2tWBFTMNuXxLiH6IbMVzXku+imzocybEprm&#10;ZqpdOfTDWDH61iqTo4RuKQyr+npwZaUu7GVznEuIknlUb1DrlSgwRBmzEatK6y2ZJs6HWbRTKHDK&#10;FVBC5HQRojabvriqpGIcTRFHoh8x82x6SKfm0dycU8gdpkIrr91SRtNOAtvihBUKTG1j84KoAq00&#10;dyAUJUrKke2a3wiWKhOnpSilP+VB90fWhFNqAikHX0tB2po4s1BWDxYsCIJs+xdZsVThuZCpYHQl&#10;ePDuoPiF0ZVSE15QG7+5plTRV0hVUjR7oXqpGVeCB6eF1FAzrpLCRHfWWxNNia6pgGNL8QJWdDkc&#10;IrnvuZJM9bMrKQ40nCYzjVdAoBo+EhLIT7wZ/qBSVvBxc4sNZ9aspLQ1UDVZqYw0GVLikBXo3Fg7&#10;pzmmFvKvpKwF1xTTiZiYkbWUtk2bYWrPdElpo7v5pQ/QAQxWlZR+TDS7dEpuKV2JH/qR1NzSJwgE&#10;asHyuaMff1VR9cC43OZIzNGP2i7Dap0QJUWHIueEKFYpRW4eTFcL6k8FUOG4AEwFKBandNGl9kZC&#10;h9VFCZ34QkgDQ9zYhamWIveQWlT743poGqrWldbK6DI0NWoSxLh4PfOyMuNKKWia1DYw48pHy/0j&#10;qy4cpRS+iy9EF08/oysRAF1Tzk6sV0oRdh4rbNdOJEYXX4hTklk0ulKKcNiEtoSuRAAcuzghjK6U&#10;uqOrNZlrQleaD7i5Me2NrpSCXkA8x+hKBIDQRg0Xo6uk6A5kcAO2aKwXZr3qVt9S0yWUL9yfwyKd&#10;YtaTjyfGVVL37A01h8UdHRqDqZ9GDlHMBv+6N4lnxJdCirzLIZ/sn6+SGvKPeRtRKyp0keSsOJIt&#10;hTNmstrFehUCDGXO4HxxTVkssgWNrkYAKluZPV8EVai3WPlGVyLAkIVYZbFeJTV9RpSuRACNUVVd&#10;VWNUsUU1zpeUxvkqrcqT9M6wZ4n65u6dgmmCqks1i5CiZCx93cR6lRSlYKe2wv6eL57oPa9fUykK&#10;CyO+kGf9DVVtha7EjamPYHjqxOhL1x3kUqMrcYOUWhWkIqs7ddH1z5ARYPeHFN24x1reP18lRRrD&#10;1I8Wc5i4Ac2agtJGV0pR4EARH6jqkePCF2BqO7YUMU9VthLmdejS93JJkYulSq4/FDMUXUy+mcO2&#10;N1gvY4sWL/QOPrXpm/tQUkuSi6AJ0ncq5xCquNqHJcXupc6f2IfFCZ3umKbyLVXL4wuxXzmXRlch&#10;wJLRJ9areKR0taZQoNHVCEBSgHmnFIsUXXA0ja7EjTv8NibMBw+u5vCZpFujqxCAIsCEjvcxqhik&#10;0ANUo1CmLL5wkhSVbVNS+iwXgZT8SEJ2ZlyFNoNRas8XAkxJamPPF4FUY29RQYeY4dar7A3uFGZj&#10;/04pKih21I2pfoBJnas8d6WZw6KCclJUpBT3aeqaAiVqXIkbJPw9q3dl0U6xoygmZ+YwcQP7kMIm&#10;Yh8WgXRaSiuMagIpFZfHtbR/mFts3tlqEhM4oMUdVScznrqxYhBcVLF4LseUep51NjDVYtNO10Bi&#10;sUHhJGJMqWlM7MBZqVKd2A45Mr9mJabXLGGAQkDU3zVIVTVSedSb/Gu8fzmw42x9o6vEWDFl/BYf&#10;lOJN9IhUuhI9CE7xjeJEFyHUT2KJ6UlM9CDmNrgoTnSxT4EB5XkoQuiQGFQiKLSxWGc8D05XocAN&#10;wzKlpUjFT10UsjLHuQihBBMJrKjNkZDzNIRmszcKA2hLqxoIQHOIcU0VejWuhADKxT2a+gY8rVPV&#10;0p5r3xAoPugzTmkVECgpuDQUJhJTWHzQZxgFCnxLao6yco4WH/RpOoaay7mkiIM752jzQclCM2XF&#10;KUQay0WeBqnIZg4TNsZtbtjMxGxT13QRMXZAsUip/oWVKBCqpIjtUSjRjCvP/yM0QcMwhkwR4+Ih&#10;wHQYXXn+H3k0K8OtC6DeHVSAlKK48YWklh6VQ6WkSD5W1aoeikNKJQ+I9Wa9EjYoJD7Eln3cKDLo&#10;9I9S9mhJMYWqoxYpcTGHhEeOygFWUkAojT7FuIoMSi12xTCm2k18IaV2VL1mytaE1ANMJBVUKSkK&#10;/auqiESHUtepX/P++6GkcN4OAuzvjSKD8pAbGpLQldYGV4OqC00gKseFs90QRlrqQIDUZIVRkjB0&#10;4bkh0dCMK6WoQTCufTGHhRuP8EeVrpTizQwiGl2JACRPqYJimD8xG3R34Yo1uvKdAjcFY9TMYUrB&#10;0yHXW+gqHujxiR4JZh+WFKYyHTiMrkQAapi4gHaRR+EGTjnP/b1RpUqfcHIonC+pW5w3KqjSNFCC&#10;4CqQWFI8bkjkNeNKBKBaEI0HxN7o4qbz7jUYVSxQyn3TLN7oSrTBFHWBjivqKEaK8iKW2COLbM5y&#10;c0DH4WPqq9AEIQ7zPZkuhjByVZ70GV+WOcwlxrWnnNnNGyXiNC1b9y+VEqMyozrLTQCdMJ3JgYDf&#10;EHOISaBs7OZ/0nCMSkZiXCWGn1M9YYv+CQFJ7o0Ss3uj6J+06ZuQmxlXmimAjckSwMkbEz8tOBWp&#10;uMXIGDQVTqgmXbqODxhgZlwpRgs75WAu0ii0fVjg5nyV2FQtN9hb9M83rFfhhl2vtBwwh3DcGFZb&#10;sUYBUeU/LNLosPanxds+bpTYPS4iYW8AL7k3bqZig9DVYuCGuZcfizTKTXQktWB/XC2Gi968iXgg&#10;17huH5Xh22Iwns39xfqELvzsfKIZVkpJ1/JjFS2dRoMmBtZSp+p4+6YNSY8xrOO0xVCrlVLWFKVG&#10;b+rCFD2oKUwpHO3qucwtnLp4VhqUbynCMBNf2jV7H6tY6SPtbkzUoaXIgOR1Y3Tlg4NkRogWZhum&#10;FD0JMW6ErmJ/UjVuGg/sIhRJXDHzFJu7OZpxFfuT4vUPMGiFrnzckISnCp1xMcYXTtFQLj2hK6Xo&#10;hHVjSnBjNqUuQoimyllL3VGk3RR5oD9Z6+LFbMaVUhRWntIr+3u+2J/wbh3KlxQ7nkLLRlciAE7H&#10;MSrFeqUUfVeVy+Gx2J/035kUXqEr0YbKsJPfLeYwzY0DzEW3XinF/Q9JwuhKBCAXdFh3YlwpRZMN&#10;6i8JXcX+xOwlmVzoKqkjM2hyBKnBG3seXTfG5dBShJYoCWvGlQhAsSxlYVPLLL7QFrAisBZSRDin&#10;Dcv+epUU5cAVR4oFKl2HG5Nv1lJUSL81xZeoqZe66GsNiopxpdR0wrwRucyPxRml66DKL24p3kPT&#10;827/LBf7E9c3vFYzrsQN/IAYD0ZXIgBPB9UljD0eM0/sC86z0ZUIYNNiiWmkLkxldb6K/Tm1Ts2W&#10;LyH2oKuhgn83vhCyjTKxS4joMrWkzRwW+5PWSMZBxJ+OD4R2T7VHszeK/YmjUl1fJUQLpoMKcXB0&#10;4xNxbyqzt4RgA9EFy5yvYn9yTkyhEWz++EDWi3QYNYdpOTxTtULtwxRiH5KbqfZGIsC4lgUbgANf&#10;48JMoTvCPkYV+3MQykBUCc24KM9pdBUCMIciQk9Vsh7XYY7l/riK/bkUUDGTWFLP4LzC3mJ/QvDl&#10;QSpwvqQ4XqTtmnEVBBCreDB3ZXFGuVIgjRpdZW+Aa2rBijOKrqNx95IEm8sMF95QD1qKKqCqQBEd&#10;KFLXVJ43m76ktB3V1E/eKSaawmshvlDbh00YJY3kIEh6dJFoXTx9zd5IywFzg5I8Zs+nlLaxi/d5&#10;C/ga4hwp3DEufHNwgsS4ivdJGSrcImJcJUVr6SmnsY9RRRfF9U0Ko9GVVgqrR4FDoytx4wAHRvmI&#10;iizKQ4qqJEZX4gbhA/7HjCul4G+RJGx0JW7ASp2GU/tvhyKLEkwh1mZ0JW5Yug1xkNiHiz/K2ADF&#10;FsWxBFvMjCtxY/xshkJPDcT4wkfyA5VPr6SWg6LGlQiAaXOjfHrFFh2/qMmXhocS4xoeoZvDlNL+&#10;3iJ+0nBlslv392FJLX5sM4dF/ITRrvICHktK++eL+DkxWNNX+LGkdNyhiJ+49HEGmjlM3ODzTEoR&#10;3t3YGrdYbLQvNbpSbKJEarkSAIYSPJ8o9kaKTfRL6UoA4CVFDM3YNkUXlWwAvijnED8bQQ4zrhSz&#10;0cpiixKFxTNq/IclBgf2aEyb4n3SMhGngxpX4gbcIwyifROgeJ/TWHaIGPt7o8TM1VWcz2nIAjHV&#10;6ElbYyppmCGlpUF8mGeeUpVieF/VqPLok4UB90WpuhJTl0nxRKd1ucrkxOsfh4SMJVNRj6MeQjDt&#10;nuHNmdVKMYw15XwtnugUCnRurxJbaqyYrZFHH8B4flIe7Ko0SpTC8ClxL+Yc4ulU2ZUtBmHZdImh&#10;w1frcpyeFpvS/Max0YxPy1UiQyE+kcqk6ua6YnzCHzJ8r8cSs3PYjE/YpSp7Ged4jAueqEn7ohZA&#10;CJHNQs9xgxsldgCj1HolABAgunHWWhFFKZhmuIBUac9xwX6bWnX7t0mLDZtCnOUifI5tPc13ha4y&#10;UKyuwg1Izs6CKp7oYl2bcRVuEDngOW/GVWJ2XIUb1Fl7NolfJFLmMpPwbO7KInySwQk9z9wpJTad&#10;ks3eKMInrZKJfZl9WGIW54vwSVAUXq/SlbhhrdDmiVL3ZJpE7O/5EoNbYgqz0BA2Fxldk9EqdKXY&#10;VOAyTuXmiTKBuJWNroQbPYcFAKDGFHoX40oxfC8qQHTFE8W2US+vEiMHRtlRRfjEFqViuxpX4gbJ&#10;+qZIIPT63Bu45cloMXOYYlwWxjmEd7F0waYyCW0tNua8wKhj80SJJaqXV4s94REV9zJbIcf1iI1t&#10;una22DNPDjWusjcoNaG85Vji+YnYbCbay99OKf55a1wbV2K42A4C6YkXXimDb7e/E6/Ebh6eTeyL&#10;Lk+ljM66UI92oeNKDJeowUR6k5QyGFUmwedKbBhmIgp7LLYoJUzoxCJCN1diBzrnqDVLGEAZlCBh&#10;4dAwMycEU8BAMLU9UupIErgpxHUlRkKssX+5WVMZRbK5NMUGabFxOxoAKcYo9fzviUwbZYU7vHOg&#10;3e/6iUgirpGNOSAQ/0oMR7/h92A0lDLuMlMj4Eps/O1qZIUgdLNRbxYSlvIbccUawxRab0rxqFKJ&#10;WS1GfP/Zbf1CEG52VXcRCzu+8cDWN66wY1UNvcVhdGOeYy1GqezhIYndWFCAMmjgZuunGMp4nwpl&#10;xQHFjiAD2lwxLQZTQG2Qoo4CqCT8mZGVGO7phzvzhsaLnUuNths4O/sXWonBAoMxKTIgj0UEnbLo&#10;Y2wKbQU9tO6k85FZtgQRaA9LRR6hLcV4N86lZrQlHKBtMTiFthSDDUq1ePFegkxQ6zZNHMTbrMUG&#10;wVV6B4ZYacNLYKz9FkPbFA4wM5kPEqbDaksxtHFhK20NCc/0+VAnIMXoHH4z1KR93CpeKGPjGWnW&#10;rcSGM0xxCaMtrZHJAb41GZE0eI/lHs/JxE/E2ApLyFlQ2U2YOv81bQkKJFIRdlUzmWIg181c9mJs&#10;CQqTtjUW2v7pblrplIFWt1sxRNGGP9TgZIn5E1BlRQ9w4UFmM7aEIIKUsIHNeSuWKNqgRqt1Swi6&#10;pS7Y8HrFuiUooI3AoxpbihEUXVojCm0JCocJ3RhPIBicJ+D+AFCaPVlUUbQRQjBmSYnd8mCDZCpm&#10;ssiio21eX/snoMTQxkya+63oojOTLJ3RVlhCkWHVyxmmVyyA3yUldottPbkB+7ukiKb+BJQYJwCC&#10;qtolaWCgTZ7u4ppyuu9uDuYOKNqoR64SA7nABKUtQcGjcvFNubvRZrCkCpRSv3opQSdOQGHJHQxh&#10;QhFilyQooA36nTpvKeZnsuijaMNDZXCyxG5pPjIh0/2xNe0Ugv2Y2PszWWIEdSYh12hLUGCXYJeY&#10;G6eYp5xuaIlmT1bFUbSBeGomE4K4pZZULTGTbZcccBSYXVLsU3qkcOOosV1hyVLwUaxbihGApq6n&#10;0pYGBtYrHhY1thS75flAhROzSwpLKCCmSipC6Y6rA21QqNWeTFCYzIupdCpmMsUoLEE0SWlLUMBv&#10;SuBFaUuxKTHpPIVFKUUbND1z3koMbbjkzdiKVMq7G3+JOW8lRptiyJ4GlYtWOjYoHhSxbiVGm1ee&#10;b0pbgsJQ5o8megi+5Z6kbhFcRXECipHK2BbC5/6eLLE3jC1BwXtnqoTpG9YtQYGZXErviLGlGFEK&#10;GtcYLCleKpzAhXQntBWW4M+fSnX7d0BRTIeBOGVdhbbCEtrk4Io22hIURhsUf6MtxSA7g+fmHVA0&#10;U7RB/zDaSmwiI8RWxdiKo8ouwfNkbpwS87ukKpNil4NcSluaMzREwNFuTnfVJp2txUNArFuJEcfF&#10;eFXayi6B7MvgjLYUY2dRP0xpKyyZqtxul6QYVgkNSZW2BAUKXTA2NZMpRgAHppXakwkKdB6Ch2/i&#10;AcVY5flMjWg1tgQFmjjS41OtW4rdUoJ9DIx95CrWKuHLqWxidkliyYHbbdya+9qKgMpzCpvejK3F&#10;2MfjaBTa0omKNtIFjAejmKtAAnQPs0uKhDqZ16r2HVn/YSngnCSsqMaWBsbhjleHsoKavcpzkVqR&#10;ZiYTFA44v/HRi11yxV8d3qvSlqDwhrGVGA4TgvhmbAkKb1i3EoNQ4qJGRUc90LF2FmDfUmgxXE93&#10;pvYjFYRzc3GZ0nXGaCsx3rP0nzMzWaAwpTOUf7KYrAcMSp7sQluTUnGOTa7o/ky2GMYyle6MtsIS&#10;QpK8GI22EhuSjalfSO/TXDdgCwvDaCsxDBM40mZshSXkpxBHMNpajEQOdXcXpxVS+/P0hxXrVhB0&#10;YN3UO6BYrdPfnDQVo62whFj+pLXt3zhVyHQqjNNYzmgrLMF9oao0Qy7NXUJsXTGsr8SoZEp1PDO2&#10;BgXS6BRPoSixnFGQUuTfHYvditMDqrpBrhZD2zOh5N11o7bdf2Umr8SojUEvO6PtBSiYXUKcND8S&#10;JzZWttHWoDDPDnHeOMupDQPj2bwWYRylGKX17iBT7J7uKzEqf0yvIrFuBQpEf1Rne8if+ZEkGcB0&#10;NdoKFNBGMM2MrcTQprJ4OSb5kcQ/VSH7KzGymuTYCkswQ+npbsZWYlCQCAmYmSwsYSKfTEkvMs9z&#10;SrBlbmh8KnZJ2SU39/fKLiF9p7SBysZnTqZAit3ArTXxgCsx2ueokm845EsbZbMM0ftKDCbpEEX2&#10;Z7Lprs/c3W5shSU48FTpPG7PGBuGAjeXwZISoxHRE4hnxlagcDMlY8XdTQ32+Ei00YjAYElRV6da&#10;1IPhXz+1mF+3xBKIofPOF6e7mLJTrRPwMjOZoDC8gTtTE+CpOa8Qh488VsSeTFCgMNANVq8ZW4rh&#10;QuLACU8vhTNjuXFYEQA1OFliaMM7Y+yS4q+ijZk0e7LE0MZUmrE1gZWI5LOJdVBgKqaECUGd2SVN&#10;YH2imJ6p5vBUYmibOktilxTvVRP1CQrm2Ka0gGGi4u0OMVztj6qlZIuNq52HgBlbGhi3GGoQ6MUJ&#10;qIqrE9pSfC74BTm2I1eAia63GK72KWtsxlZYckSdqUuEfzA+Em241cwdUKVQYU8SNzJYUmLM5GEK&#10;bO8jVxVDxRMx3ZTMuiUEDTVaxRYxlmJK0EbmlNklJcbYKDVkxtYEVvIZVF1pQmDxkUO9JyYmZrIJ&#10;rOQd3pl4NyGw1obVpbQlKFApj6tbzWSKEdwlzcKcgCawEnoA8sQuKTG0zTvfzGRhCft4urPvv9+K&#10;98q6ceMInwLAGAtAl0Tyh9VMphjauLuVtgQF/IyUmDXvt6bLPvDCMXEcXkI1NvJYTWOQFmNsHADz&#10;omoCK4TSKVoi1q2xhCQSww3FsVhjm4Q+M5MlBiqTM2TOWxNYgXLF+GCZ4iPRxkya27R4rzxVeAmr&#10;sTWWzMNbjS1BgaWGb2C8M8V7HRLMBJv2b5wmsFJKn9tb7JISG21T8kBoKyyBOEMTCaMtxSaNRzXU&#10;wICM5SZCJZGrxKBKgcpqlxSWgMrOp1C8V0IIXDjmdBfvFQoM+SBqTyYEoY1lU9oSFCiO/wxn3Kxb&#10;iqGN/zE3ThNYcQWpstr87VhutLGVzbo1gZUUvXsTf+N1ntqmJ5eJrODVCjHqQVAsxJzuEiOuCJSZ&#10;+614r9SQo2id0pYQ9AZt9cYBSlQWyVPxXnlzE0pW65aggJOFxFFzv1Xd1SGwPinLvAqvEli5nXIS&#10;+7dpiQ29ije0wMkmsP5/0s5m2ZbbyM6vwrgvoFP/VYpmDzzuoQf2kKIZrY6QSYVI27Kf3l/uXaiN&#10;XLXPPbmiNaFunp1AArWQAHIlAM4Rlp4f5iK+DlzRtq20E07XqEaiGrnHlbYlX0K4hFvHKm3rnUL5&#10;FiAyT3PbGN0Vz5UTWDmPVnpViQsyc21FTOYEVl4tjAvVvkZJUuO7wZOX2pZ8SawvKneVcJ9c37aF&#10;JNtKDv2eE1irN0VlNXxJ7PsKKMkJrGCydKcSb7DktgVtUakt+5LY0lbmt5T3CvwZ3ZU1V7pWlXgC&#10;c0DFlyQ1erLatt4pkOjPArZUW69Wn01T3it3VPJmaqm25Eu4g2ypnLgm8bH73GSl1G6pzGqxnozH&#10;Vr9eveYEViK2VFgY3UmtvnrNCawcjyHvslJbWpfwrsAwVKKhKe+VniQ3t7IyT2rPtlWiajmBNa6P&#10;q9WW1yU4rtKOKl22ygjg0p5S27IvATUYWUBJ9iWs1EqMWLrcte5L0oWrHFGq3dHG6/PdwImJm8hH&#10;pW29U2ClcNTiyinv1Whb7xTIk9rjqoKvZ9N0xWv4SXY5lbYlX8JLilNpPZnTZZcqSlICK6sgcs4q&#10;bUtq7E0ZApXvlhJYCfOyMyrVln1JNTqTEliHne9W8lxJjaRqIk+V75YSWOMOnnid52uUJDXSnLkS&#10;vTIHpARWmMza7T17UoMT5sWMUm3Jl+B/al453dzKKTYY6BJKklOIkw8lP5mufOVmIpKjS7X1voTH&#10;GDkCWvHKOe+1nGGV816Zb0on0vCLvZ/EdQWN8PUckBNY422qyn0KOOFUG+z6WKktJ7CSLFu6UQQo&#10;pdoYOpWzfVwRn9QYAZVbkkUtvEJply95rwQoS8xKVotDmZVbLVmsprbFcZzKPiCrEYsgoauAkpz3&#10;yqghDangubJazPml0Z3zXklgXUt7nKzGuV02cJW2JV8CJEsn5Xkwrv8ARD1qK/Oc9zpy9qGUFSFq&#10;QeVXZpycwMp5kLju8+sZR9TYZFZOgMI25C7hktASJpMaS/O5wnUcOe/1gyPolSwkUSP0zfHKr1Fy&#10;5ARWZhxOKX3dk6JG5kwkVX/plTkk1/Uk2WMElku19WpxJjwOoRdq630JK4XIqKu0rVeDoYUQK8RL&#10;OO6W2kY0uuInsxqroDkS/QttS+uSiLRXsiI4OtgZyQovMhwqtfVOIY68sxeu9GSvBtvHLr/Utn5d&#10;wsq8FsMjGtO3LSIYlewxVnSdGhCpxfCyGvuAam29U6A2oqEFz0Wed2ckroTvXRkBKe914GRTie3j&#10;eG+urRadOVLea1zah1suoCSp1Xsy572iFxuxL+cAiOPUtsgnqmAyJbByd3BguVJb8iVhYyVeQp53&#10;Z2ScJS9FZ7IaPVLjTY+UwMol+HFtaKVtyZfEYqaynuTikdQ2XoyoMNBZDb6boG0hz5xgd6qNmEJl&#10;j5PVylw+81mqbeJG2sJOOKuRX8IpyRIme6fAtMERtdII6NWittLjx+Sd9m3jFlue7imgJKkxBxCh&#10;r3iulMDKydbSJQBH0qKyWkIjObxd06iLazAqLeu1yAxl5qjMpSl9NU7Xl5ZASYsUW3qxsrxLSa/E&#10;HGs+MmmNdH2kOH+9JknJq3Fja8mNJC0Soz9Kh61ZA3bfbOddjMrtjFmrHOE6UuoqAUbekaoApPc9&#10;Rst6J8IDY6ToVCrrtTgvSuyu4kNSvisRoNqUnbQACP+rVJbyVnlwkaNolaYltXIKNsexO4TEObR4&#10;hPrrBUJSw4cA/sqwTnmrA9u24OILtWUngjuohLeOqV9X4PpJLCnV1qvFTS685VkY2ClvdRgIsVeO&#10;K3IKo/sA1MYetZCeQFZ4p8ZyhLVWZRJNatRWSwllPZBqw0OUnH9Se6aElnqydwks7BilBQKTcdkZ&#10;SW3M9RWHnNNd2TjHXX0FTCZX8kh3LbWtX1cwtB+7hkJtvRpti8YVMJnyVtlsEJesoCSpGbUlX8KZ&#10;ylJKKE/y5O/G5FbxkzndleSjvfTdklodJSlvNW6DLx3+59BHblsRkylvtUyXEt7ItbHZqIyAfF8r&#10;ObJxWu5rTCY1oyeTL4mTEiU/KemuVa+c8lZJ9OCxqcroTmrMb2yJKqM7p7vCe5YuSYHkSd8Nkq/y&#10;RAcvSXRq0PfwAqW29WqsFJgDKihJeavcaMoqubJSSGrU9pg6vl4mp7xVjqoQTKtgMqnFhF+6ehgC&#10;pe9JLrPjIEhhBCS1ONJHGlnBK+d0VyLXteB1UqO2SGev1NY7BXqSc8WVwEVOd2UDVrqiHaP6nlxZ&#10;YJTWk0kNlDxiOQWUJF/CIgi3XPluvRq1FTelKW+VBR4TagkleV1C8LpCYB453ZVo5kcplJDU8FxF&#10;X5LyVrkOnnSgUk9mX1INXKS8VVILuZSo0pNJjdUrI6DilVPean02TWqxMifsXRhvKW817rbZSgGn&#10;pGbU1i8wwpPEG91fz90pS7a+wkt5q/FyyVS5KItgUecUqK128JOdaKfGWpl4TqltvZpRW+8UqA0j&#10;S7X1avVVULrmtR4qT2qMbmIKlX1ATneF5autS5KagcneKbB/I6BWSNTnbvvuc0dtkbHx9RyQ8lZ5&#10;1v4RO/16BCQ1amPGqew6crrrY7dY8ZNJDZTE8rXStrQueeyES7X1ag9MVo6Zcjy3+wB8t3jRq+BL&#10;klrUVrrchnz+VBvrksqB3azGdwPKJZT0ToFYEOOm1LZerT7eUt4qcS6Y/1Jt2ZdUI/Mpb5WlE9Gx&#10;iudKaqyCCHOVerLfrBCfxJWU2tar1fcBKW+VUAEXsVUgmVzJTNpqacmV0lYjXltaTSYtgspc/1JZ&#10;J6RkVx5TY/9WaFnSIjbPR6tsAlLSKke1YynztY9MWlRGyyo+MuWs0hnsiyqV9d6nnuORUlY3Or9E&#10;BCQtKmOnWPpmvTvgvYzSi1Awh52nY8rYuMir4PxTwirvAJcutSEKlirjOrzKwUHy1zo1nuaFmap8&#10;s16LK2iJZpe6sfcFsClEEyqV9VpGN/a+AM9IfKtSWa/Flg0uvTLOUrIq0A+/8/U4S1pxrWX0/tcr&#10;n5TiiiMo3a9BPln3pcdgAEoTaEpVJWBRY26SFknXtKzUjb0v4DWV0Cp0Y681chfjUDkRz3VpXYfw&#10;WFXpoYysRSIhbFNl9kx5qgvuqpS3mLS4biqelK4ApPcFPPG2V64iJY+g6w+SVJlkSpX1voBLYkjv&#10;rnyzXovKxrhIpQD93heQVzaXVjyS2oq7KjENKbWVWHBcD1BAY/IgfLTSLcPDR0ptXT6GoZL5I2rx&#10;WGTpqBR6vTvgsRFc3deNEzUuDK5lQKPXb01m3qqqBCNFjfmCsG4Bk+j1LmHixH5lphE1LvFlBVMY&#10;3Oj1rmQimXYs3FIiauxgj+iVLwcBev3CgsNZpcu2RY3qWDPVWtc7BoJvpWxaquvV4rHb0r4evd41&#10;TERpKys7USNCxVGrwmoLvd6lkAVaCkmKWvlBCfR698DcwVNLpXHXq8Vj7nvlfoHhI2Wrxp0vlXQB&#10;UeP5ct5WLMQt0Ou9Cm+el9hSUSNwtHO3ZmUg5HxVdimV9ASq650RMzizca263qvwCGrpsnSq69Wc&#10;6nqvQoCl9Ko71fVqXMSPd6i1rvcqvPRAlLGCzJwgC+9TurEEM5N7IJWlstYTNQ7KcSdeaUbIua5k&#10;zFYecqG63hkRKuEwQa263quM9db1anEVQinfAzOTe+CqxMpRLVGLS0ahWyvjLuetcm0JnfLlyohV&#10;ecqSrUMlZ66yvK9cAkZ1vTNiqcIhzkKKFXq9e2B3uy6FMLaoQbbCkZRm85y9SoSSe+srnZm8Cg6T&#10;YEbp2/XuIR635gKGSnW9GshkJJRmhJTBynMWsfSuVNc7o7iSnN1xqXW9V4nn5Cv3avLtklpcp1O5&#10;4AO95B4WDnXUoJLUaNta7MzkHjj+WbmBGCuTGr6Bp0pLndl7Fda0pX0k1SU1LhHjGaVKdSmVlUxK&#10;NgkVqGQ1nrhmd12qLrkHqqtkCEFyJLVY4VTOI6DXexUmhImdTGEgZDUu4i5dP0Z1yT3wDWrjLqvF&#10;jdqVBCiqS+4BqFRSN1UNZn+uZEChl9wDB/UqF0aoGsnj3NFfgkpyD/Foe2mznPJgudel/O2SeyAp&#10;rEJ+0LqkZlTXuwcidZWMK2rrtXhYhKuua33ZewfWYZUryKit1+K0NtfYl2pLKa3c8FhbqCQtDlny&#10;BUpza0ppJaW+cq1CpPp3gbc4ZMm5hgoqU0ord2zWUJK0nNp6hxLXkZTm8ZQIy9vyBKhKu/KU0hpv&#10;xBcyHOnJ5IUm5pAKuR9kZvcF2IjUFg1JK6bHrYiS3pvgFCoXwsSat7ORVLKJS1VLKOm9whqP1VWm&#10;nZQIS1YMI6A23nqvsLJsK61lUyIsWTFQXrW29V6BJ8MrBwrpyV6LOCtvGpballJaYQEr1+INH0mL&#10;6+14hay0cE4prfXaki+JTcFYa1u/OiljMiXC0pO0reS5UkrrwtX+pek0adGTvMBeQklKaSX0XFsJ&#10;JS3Wa8RVam3rfQkXN9WWeSkRlue4OURU8pPpBtfwrrWeTL6EyzA2woKFwHPKhGXbX8kmYAT0HgiU&#10;cESqVlvvS1gasqwvLJhTIizJy4Tja7X1XoG7hipkD23rtQyvnFJay7UlLdKQg0ipfLeU0kpkr+a5&#10;khZzN+uSUk+mlNbyd0taZLTiFUp+Mqe08qBbaQQkLdaTbFhqbetXGKSmVvJg2S/0Wk5tvS9hVqz5&#10;yZw/yzqBFJISSpJXKNeWtHDJ7GxLtfVeIdI6SqM7JcKyLpm5jaBUW/IlBNNLq6CUCPsY3bWVeU5p&#10;LaMk+xKeL6tw4pH4160MoXgquSeiFfmzpVce0etXGOURkLRYl/OYSem7yQ2u4YEKc0DSYjadYNcr&#10;KMkprUQ4SyGapMV9tlxZUWtb7xV4W762Usj5s7xqW7oXj+/W+xJ8eW3uTlosnUmCKNzXS229VwDJ&#10;NZYzaVEbgcOS50oprRMzRw0lvQfCZL5brbbel8TttLXaei0ykbmYrbSeTJmw9dGdfEk88ljb4+Sk&#10;1sduvTDekpaxVs5ZrVCCpTkgacUZCt6KqozunNZablu/M2LG4ZnTWm19vCSeLyv5kpRDO/BsO6dm&#10;Sm3rfUm9tqRFrgW5hKXael9SxmTKh2UVhH+t1db7kvKMkxJindp6r1D2JSmPNkK9cTltYUeVbnAt&#10;+8mkxcMpJJHUerL3CuWoWrr3lYxYMgNKtaX0ViyszW9JiyOaj2sQCz2Z8lsJYleeOSXDq1/N4H/Y&#10;CJS8ckpwJe5RuaeI2pIvMWpLvoSerDFj6eJXYkF45tqHS24hmLESEZcSasmVII2n1pe9NyEpgQcn&#10;Kou8lBxL6ziHXWtd707KlEDKjuW1LoBSq613J1w1XktmS1e/sjAkl6E0DaRM1632unycU+o2EGCE&#10;G9ZKW++UIMvQqYVMkha1kdhU6UlS5zorqyHKrIU7iXhEwTEDw662uHe0ssjLWhEz5A2tUm29Y4BJ&#10;KAUxYNo7G+OoQlwE97WrhE3r9KoL2KzFOxWsTGrfLXmTYliBxX9nIxPqUWP1icglvbgs8OsFrGoR&#10;jiiNbiI7XW3EMCqxp6w0kEQYA6fy2XpXEkGlWtOSFi+6xdXyldqSUyiuX9mwdR0S802cS6/U1q9M&#10;grer9WTWqu7zSUjprKyuX7MW+0WOc5W+W06KLe4XiSN0NgJQth2l4ZaSW6uxXvxbqo0cntJemLm6&#10;08O5ltj8rEV8vjZzE8jpKosEtNIASFp46Lj5tQLJlNgaTSscVuOrJf9DMjvH4Eu19Z6E+4pKedoM&#10;sK5HOHC4sVIrjLaU1Vrl32Dc+spWRkBpbkv3vkZyQ2WTD03UVzYeTPillvUeAT64Nm2n9Nk4dVai&#10;Hgia9jayTC45raRFmiiXilValrJZj7V0wSzDuvcikStd+2YpBTaybyr3NcYiqeuQOBVaCsxwuLtT&#10;Y5SX7g6itl6NeSYSZwvgTxe4RtpG5bQ3tfXOB9fDNVyl2pI/4DRL5eAftfVq3LpYenIRtd4f8D55&#10;6TCeqK2s/kuUKbnp3XcjZYO7uCuLraRGxCmuZqt8t94jjGxmK7fC0LZeDV9H7liptt6RcFy2luJO&#10;xK7rErYa8aJtoW0ph5WcjaVydD42yn1tEA+lXSLEcadGhsJe2t9nNR7um0u0IomnfW1gsnSuJKux&#10;rig9SUWX9E5hJDJTuc9K1DhVWjo9j1rvFDh2QSpRZQQktTivXArfcfi660mukuGRkFJtvRp3QXPI&#10;rYTJ3peQohN8RWErlZJe5+e7IpUR0PsScg2Yuku19Wo4ZWBSalvvFKaVdVSttl4tbkJnw1dpW+8U&#10;pp3aaj2Z1HiepHI7AMOydwo4Lm4DrfRkVjug1kur5JS8Sm0s3Eq19S5o4nGG2ndLyauRtVE6Rkx2&#10;cj9w1nWr+cmUvMrdTVy0X2pb74JYA/GqegUlKXkVwo43Qkq1ZRdEbL40AlLyKpdKFtdcSQ0OP85G&#10;FUZASl6NGFyJCyDs0303AlW103CAqVPjqd6pOAJ6Ne7+qI6A3ilU7yRgmPZqZOWuR60ne6fA63bk&#10;l5ZQ0quR7MHhmsp3S8mr3P3KfWmV2pJaXJFRIp+JKXbfjWPfPA9cqq1XYxE01kIXKXmVoV26RTcC&#10;up2Rw070vPTdUvIqgXk2tKW29b6EuzlrCe3EZjsj2eGQiV2qrVcjCFdcvabkVSK1tfsICFh3RnJH&#10;8weHVgu+JKW8BjVSC/EmNToIhrZUW+8UDnxJKXuYBKeubbhXDupVmtb7BI7B81BC6bP1avMGjVyq&#10;rHcJBzf4jqXATMp45cmsygv2rHj6RQlBOG6tKOE/6XG1T+kkIdvervehSTh3UjmXmfUielGaSnPm&#10;KmdJeXe38tmSHseFa3GgnLnKMq1Gl7I36fqEC19Ka5KcuDoRhWbUFDYBSa9IJ7Iq7iws32kbq+lO&#10;jxBoaVyv/dKCysbS245U1uutK0RdYVznrFXmbEJqpW7svchYS+Fikui6g9zHSEYpVdbrbetQciIp&#10;05X1GjHQ0qo164H90kdLma4s8w6ua6k0LevxQGBpXOecVbqRS2xKtSXvE7GjCkZyzurME2Is5AtD&#10;Lemt7G1KlfXOgB0jn62EkZzqypa0VFlaVRiV9XqyGf3TT3/+9//xb7//8a//8tOff/or/+dP8f9+&#10;/uevp4z/98NPv/77j98+vsUf/v7b7z/888dvP//266+//8cfv/w3ZqP/+/rnf//4hjpFonUW8z1l&#10;Pm+vPFjKrB575dFS5qv1ypOlTG/2yrOljIvtlRdLGZfZK6+WMi6wV94sZVxar7xbyqyPeuXDUg6K&#10;udfm3xbGFGQeyoLOTbV7OAtWN6l7SAvGNal7WAsKNal7aAtONKl7eAuWM6l7iAveMql7mAsmMql7&#10;qAtusVfn3w7qgi1M6h7qgv5L6h7qgs9L6h7qgqBL6h7qgnFL6h7qgnlL6h7qghNL6h7qguRK6h7q&#10;grVK6h7qgobq1fm3g7qgo5K6h7rgl5K6h7ogjJK6h7qgcpK6h7qgdJK6h7ogW5K6h7q4MSSpe6iL&#10;K0CSuoe6uNMjqXuoC8KiV+ffDuqCuEjqHuqCUkjqHuqCWkjqHuqCK0jqHuoiip/UPdRFWD6pe6iL&#10;8HxS91AXgfOk7qEubn9I6h7qIrTdq/NvB3UR4k7qHuoi+JzUPdRFEDqpe6iLqHJS91AX8d6k7qEu&#10;ArhJ3UNdRGSTuoe6uFYgqXuoi6hpUvdQF2HQXp1/O6iLeGhS91AXgcqk7qEuIo9J3UNdxBKTuoe6&#10;iA4mdQ91Ee9L6h7qIvKX1D3URSwvqXuoiyhbUvdQF2GzXp1/O6iL+FlS91AXga2k7qEuQlVJ3UNd&#10;HLNO6h7q4tx0UvdQFwehk7qHujgPndQ91G2COv5tfXdBHSeYHfU4TNwbz78tdUEdp4UtdUEdh4Yt&#10;dUEd53ktdUEd79VY6oI6Ttxa6oI6jtBa6oI6zsRa6oI6Drla6oI6Tq066nHstEcd/7bUBXWcK7XU&#10;BXUcFLXUBXUc/LTUBXUc5LTUBXUczLTUBXWctLTUBXUcnbTUBXWchbTUBXUcbnTUH8cTe9iFwCtA&#10;gBdHEL0CBHpxqtArQMAXBwW9AgR+cfbPK0AAGMf5vAIEgnFEzytAQMjZGLMAgWEcpPMsECCSl+QV&#10;cCMsbMZCkcgJNqsJN9ICgVeAIhEewytAkQiT4RWgSITL8ApQJMJmeAUoEuEzvAIUiTAaXgGKRDgN&#10;qwAlMeKclVeAIhFewytAfSLMhleAIhFuwytAkQi74RWgSITf8ApQJMJweAUoEuE4vAIUibAcXgGK&#10;RHgOqwAlNuLAjVeAIhGuwytAkQjb4RWgSITv8ApQJMJ4eAUoEuE8vAIUibAeXgGKRHgPrwBFIsyH&#10;V4AiEe7DKkDJjjjl4RWgSIT/8ApQJMKAeAUoEuFAvAIUibAgXgGKRHgQrwBFIkyIV4AiES7EK0CR&#10;CBviFaBIhA+xClAChMwxswBFIpyIZ4EiEVbEK0CRCC/iFaBIhBnxClAkwo14BSgSYUe8AhSJ8CNe&#10;AYpEGBKvAEUiHIlVgJIikWTuFaBIhCfxClAkwpR4BSgS4Uq8AhSJsCVeAYpE+BKvAEUijIlXgCIR&#10;zsQrQJEIa+IVoEiEN7EKUKKEG7vMAhSJcCeeBYpE2BOvAEUi/IlXgCIRBsUrQJEIh+IVoEiERfEK&#10;UCTCo3gFKBJN5oT3DHMUOgSWBUqe8IqwWYAi0eRPuENXmmAyKLzHoQWYSIQ0SaF8bpA0+0CRaPIo&#10;PIShFphIjOtEU1jY5FJ49lMLMH1iXPqZLTCRqIQKl4N4XyGu5kwWmJwK9+VrAaZPjPszswUmEuNG&#10;zFyAicS44zIXYPrEuLYyF2AiMW6izAWYPjEul8wFmEiM+yJzAR4SuZgmFxACx6lyHZQW4M3OPA+t&#10;BXhI5DlrLcBDIpeNawEeEjn6pAV4SBzjqsT+M4bA+wqCRO6yMgsQJI4mx8KxeW2CiUTlWHhi3mtC&#10;XAqYOtHkWLhGVgswkahHQ7hQ0myCItHkWHgERZtgIlEPiIwmx8J9VWqBiUQ9JDKaHAsvpKkFJhKV&#10;Y+E5Au8z3o6KmBwLN/NJE0yOhZedtAATibcDIybHMt6OjJgcC7d+aBNMn3g7NmJyLOPt4IjJsYy3&#10;oyMmx8Ltq9IHJscy6vGREFgTix4gGU2OZdQjJCHwLFCfaHIsPNKrnWj6RD1IMpocC8+kqwWmT9TD&#10;JJybNjtRfaLJsYzKsYTA+ox6pIQ7hMwC1CeaHAvvdMpXMDkWrpPQAsx1oh4tGU2Ohbsn1QLTJ+rx&#10;ktHkWEY9YBICDweKRJNjGZVjCYFlgR4zGU2OhTt15CuYHAtv8mgBpk/Uwya8hGP2gfpEk2MZ9cBJ&#10;CLyvoD7R5Fi48Uw70USiHjsZTY5lVI4lBFYf6NGT0eRYRj18EgLPAkWiybGMegAlBJ4FikSTY+Fy&#10;OMGBybFwx6sWYM7OehCFa5PNPlCfaHIsXNouTTA5llGPo4TA+ox6IGU0ORbeJNImmD5RD6WMJscy&#10;6rGUEHh9oEg0ORZup9Q+MJGoh1NGk2MZlWMJgdUHyrGMJscyxgN2KYpjcixccKgFmD5ROZbRPKcy&#10;KscSAq8T1SeaHAtXO2sfmLOzcizcZmo2QWdn88TKqBxLCKxOVI6FS8rNAhSJJsfCA4XyFcyTK6Ny&#10;LCHw+kB3LObpFe6M1iaYPlE5Fh6rMJugPtE8w8JjLdoEc3ZWjoXb8Kwm8MButiAEzmeclGMJgVeA&#10;IJF3kM0CZHaezHMsXCiqfeD5RK5X1AI8JE7KsYTA60RB4mRyLFO8/9RPbSHwLJB14mSeY+GdVbHA&#10;5Fgm5VhCYDVBORaeIzYLUCSaHMukF3CFwGuCItE8x8Jd6foVTCQqx8JzB2YTFIkmxzIpxxICqxOV&#10;Y+H+SLMAmZ0nk2OZlGMJgdcERaJ5joVnawQHJsfC4+ZagOkTlWOZzHMsXAKsFphIVI5lMjmWSTmW&#10;EFifUTmWyeRYJuVYQuBZoLOzybFwQ6x8BZNj4YZZLcD0icqxcKu92QfqE02OhQuitQkmEpVjmUyO&#10;hZdj1AITicqx8ByT14nKsUwmx8JV4NIEk2PhWnAtwNuxcIu5FmAiUTkW3mUwO1GRaJ5jmZRjCYHl&#10;D5Rj4VVSswBFosmx8J6jfAWTY5mUYwmB1QfKsfCuulmAItE8x8I7LNoHJhL1Sq/J5Fgm5VhC4HWi&#10;+kSTY5mUYwmBZ4Ei0eRYJuVYQmBZoBwLD1qZBahPNDmWSa/4CoHXBEWiybFMes1XCDwL1CeaHAv3&#10;tctgMs+xTMqxhMBrgiLR5Fgm5VhCYFmgHMtkciy8wyCdaHIsk3IsIfCaoEg0OZZJOZYQeBYoEk2O&#10;ZVKOJQSeBbp3NjmWSTmWEFgWKMfCQzNmAbp3NjkWXm0QJJrnWCblWELg9YEi0eRYeEBLm2AiUTkW&#10;Xu0xm6A+0eRYJj3HEgKvE9UnmhzLpBxLCCwL9BwLrx2aBSgSTY5lUo4lBF4TFIkmx8KzqIJE846w&#10;STmWEHhNUCSaHAtPYGsTTCQqxzKZHAuPCWcLQuD0wawcSwi8AgSJs8mxzHqOJQSeBYJEXpMxCxAk&#10;8hiTWYDMzrxCahYgSJxNjoU30BQHHhJ5uFYL8GZnHiyWAkyOZVaOJQQWDpRjmU2OhVfTtAkmEpVj&#10;4b1QswmKRJNjmZVjCYHXiYpEk2OZ9RxLCDwLFIkmxzIrxxICywI9xzKbHMusHEsIPAsUiSbHwtuG&#10;AmWTY5mVYwmB1wT1iSbHMivHEgLPAvWJJsfC0+HaiaZPVI6FB0a9JijHwoPTZgE6O5scC2/OSR+Y&#10;HAtvDWoBpk9UjmU2OZZZz7GEwAKSciyzeVcYz31rH5g+UTkWnnP1mqAcC6+mmgXI3pk3Rs0CFIkm&#10;xzIrxxIC6zMqxzKbd4XNyrGEwLNAfaLJsczKsYTAs0CRaHIs8+2pFJNjmZVjCYHVBOVYZpNj4elZ&#10;GY0mx8KL51qAiUTlWGbzHMusHEsIvE5UJJocy6xPp4TAs0CRaHIss55jCYFlgXIss8mxzMqxhMCz&#10;QJFociy8PytINDkWHufVAszZWTkWnpU3+0CRaHIss3IsIfC+giLR5FhmfVIlBJYFyrHMJscyK8cS&#10;As8CRaLJsczKsYTAs0CRaHIss3IsIfAsUCSaHMusHEsIPAsUiSbHwuvXMpxNjmVWjiUEVhP0HMts&#10;ciyzciwh8CxQn2hyLLOeYwmBZ4FGccxzLLNyLCHwLNAojsmxzMqxhMCzQJFociyzciwhsCxQjmU2&#10;OZZZz7GEwLNAkWhyLLPeFRYCzwJFosmxzMqxhMCzQJFociyzciwh8CxQJJocy6IcSwgcCxblWELg&#10;FSCz82JyLItyLCHwLJDZeTE5lkXPsYTAs0Bm58XkWBYolXQMJQSeBTI7L+Y5lkU5lhBYFijHspgc&#10;y6IcSwg8CxSJJseyKMcSAs8CRaLJsSx6V1gIPAsUiSbHsug5lhB4FigSTY5l0XMsIbAsUI5lMTmW&#10;RTmWEHgWKBJNjmXRu8JC4FmgSDQ5lkU5lhB4FigSTY5lUY4lBJ4FikSTY1mUYwmBZYFyLIvJsSzK&#10;sYTAs0CRaHIsi3IsIfAsUCSad4UtyrGEwLNAkWhyLItyLCHwLFAkmudYFuVYQmBZoBzLYnIsi55j&#10;CYFngSLR5FgW5VhC4FmgSDQ5lkU5lhB4FigSTY5lUY4lBJ4FikSTY1mUYwmBZYFyLIvJsSzKsYTA&#10;s0CRaHIsi3IsIfAsUCSaHMuiHEsIPAsUiSbHsijHEgLPAkWiybEsyrGEwLJAOZbF5FgW5VhC4Fmg&#10;SDQ5lkU5lhB4FigSzXMsi3IsIfAsUCSaHMuiHEsIPAsUiSbHsijHEgLLAuVYFpNjWZRjCYFngSLR&#10;5FgW5VhC4FmgSDQ5lkU5lhB4FigSTY5lUY4lBJ4FikSTY1mUYwmBZYFyLIvJsSzKsYTAs0CRaHIs&#10;i55jCYFngSLR5FgWPccSAs8CRaLJsSx6V1gIPAsUiSbHsuhdYSGwLFCOZTE5lkU5lhB4FigSTY5l&#10;0XMsIfAsUCSaHMui51hC4FmgSDQ5lkXfYwmBZ4Ei0eRYFj3HEgLHglU5lhB4BUh+4mpyLKu+xxIC&#10;zwJh+1aTY1n1rrAQeBYI27eaHMuqd4WFwLNAOJbV5FhWPccSAs8CYftWk2NZlWMJgWWBciyrybGs&#10;eo4lBJ4FikSTY1n1HEsIPAsUiSbHsuo5lhB4FigSTY5l1XMsIfAsUCSaHMuqHEsILAuUY1lNjmXV&#10;cywh8CxQJJocy6rnWELgWaBINDmWVe8KC4FngSLR5FhWvSssBJ4FikSTY1mVYwmBZYFyLKvJsaxQ&#10;Kom8D4FngSLR5FhWPccSAs8CRaLJsax6jiUEngWKRJNjWfUcSwg8CxSJJseyKscSAssC5VhWk2NZ&#10;9a6wEHgWKBJNjmXVcywh8CxQJJocy6rvsYTAs0CRaHIsq94VFgLPAkWiybGsyrGEwLJAOZbV5FhW&#10;PccSAs8CRaLJsax6jiUEngWKRJNjWfWusBB4FigSTY5l1bvCQuBZoEg0OZZVOZYQWBYox7KaHMsK&#10;pZJnZ5NjWZVjCYHXBInirCbHsirHEgLPAonirCbHsirHEgLPAonirCbHsirHEgLLAuVYVpNjWZVj&#10;CYFngSLR5FhW5VhC4FmgSDQ5llU5lhB4FigSTY5lVY4lBJ4FikSTY1mVYwmBZYFyLKvJsazKsYTA&#10;s0CRaHIsq3IsIfAsUCSaHMuqHEsIPAsUiSbHsirHEgLPAkWiybGsyrGEwLJAOZbV5FhW5VhC4Fmg&#10;SDQ5llU5lhB4FigSTY5lVY4lBJ4FikSTY1mVYwmBZ4Ei0eRYVuVYQuBYsCnHEgKvAOFYNpNj2ZRj&#10;CYFngexYNpNj2ZRjCYFngexYNpNj2ZRjCYFngexYNpNj2ZRjCYFngexYNpNj2ZRjCYFlgXIsm8mx&#10;bMqxhMCzQJFociybciwh8CxQJJocy6YcSwg8CxSJJseyKccSAs8CRaLJsWzKsYTAskA5ls3kWDbl&#10;WELgWaBINDmWTTmWEHgWKBJNjmVTjiUEngWKRJNj2ZRjCYFngSLR5Fg25VhCYFmgHMtmciybciwh&#10;8CxQJJocy6YcSwg8CxSJJseyKccSAs8CRaLJsWzKsYTAs0CRaHIsm3IsIbAsUI5lMzmWTTmWEHgW&#10;KBJNjmVTjiUEngWKRJNj2ZRjCYFngSLR5Fg25VhC4FmgSDQ5lk05lhBYFijHspkcy6YcSwg8CxSJ&#10;JseyKccSAs8CRaLJsWzKsYTAs0CRaHIsm3IsIfAsUCSaHMumHEsILAuUY9lMjmVTjiUEngWKRJNj&#10;2fSusBB4FigSTY5lg1JJPFMIPAsUiSbHskGpiAUmEpVj2UyOZVOOJQRWHyjHspkcywalkvvA5Fg2&#10;5VhC4DVB4ombybFsyrGEwLNAkWhyLJtyLCHwLFAkmhzLphxLCCwLlGPZTI5lU44lBJ4FikSTY9mU&#10;YwmBZ4Ei0eRYNuVYQuBZoEg0OZZNOZYQeBYoEk2OZVOOJQSWBcqxbCbHsinHEgLPAkWiybFsyrGE&#10;wLNAkWhyLJtyLCHwLFAkmhzLphxLCDwLFIkmx7IpxxICx4JdOZYQeAUIx7KbHMuuHEsIPAtknbib&#10;HMuuHEsIPAtknbibHMuuHEsIPAtknbibHMuuHEsIPAtkx7KbHMuuHEsILAuUY9lNjmVXjiUEngWK&#10;RJNj2ZVjCYFngSLR5Fh25VhC4FmgSDQ5ll05lhB4FigSTY5lV44lBJYFyrHsJseyK8cSAs8CRaLJ&#10;sezKsYTAs0CRaHIsu3IsIfAsUCSaHMuuHEsIPAsUiSbHsivHEgLLAuVYdpNj2ZVjCYFngSLR5Fh2&#10;5VhC4FmgSDQ5ll05lhB4FigSTY5lV44lBJ4FikSTY9mVYwmBZYFyLLvJsezKsYTAs0CRaHIsu3Is&#10;IfAsUCSaHMuuHEsIPAsUiSbHsivHEgLPAkWiybHsyrGEwLJAOZbd5Fh25VhC4FmgSDQ5ll05lhB4&#10;FigSTY5lV44lBJ4FikSTY9mVYwmBZ4Ei0eRYduVYQmBZoBzLbnIsu3IsIfAsUCSaHMuuHEsIPAsU&#10;iSbHsivHEgLPAkWiybHsyrGEwLNAkWhyLLtyLCGwLFCOZTc5ll05lhB4FigSTY5lh1JJLE8IPAsU&#10;iSbHskOpiAUmEpVj2U2OZYdSEQtMJCrHspscy64cSwisr6Acy25yLDuUSu4Dk2PZlWMJgdcERaLJ&#10;sezKsYTAs0CRaHIsu3IsIfAsUCSaHMuuHEsILAuUY9lNjmVXjiUEngWKRJNj2ZVjCYFngSLR5Fh2&#10;5VhC4FmgSDQ5ll05lhB4FigSTY5lV44lBI4Fh3IsIfAKEI7lMDmWQzmWEHgWyOx8mBzLoRxLCDwL&#10;ZHY+TI7lUI4lBJ4Fsk48TI7lUI4lBJ4Fsk48TI7lUI4lBJYFyrEcJsdyKMcSAs8CRaLJsRzKsYTA&#10;s0CRaHIsh3IsIfAsUCSaHMuhHEsIPAsUiSbHcijHEgLLAuVYDpNjOZRjCYFngSLR5FgO5VhC4Fmg&#10;SDQ5lkM5lhB4FigSTY7lUI4lBJ4FikSTYzmUYwmBZYFyLIfJsRzKsYTAs0CRaHIsh3IsIfAsUCSa&#10;HMuhHEsIPAsUiSbHcijHEgLPAkWiybEcyrGEwLJAOZbD5FgO5VhC4FmgSDQ5lkM5lhB4FigSTY7l&#10;UI4lBJ4FikSTYzmUYwmBZ4Ei0eRYDuVYQmBZoBzLYXIsh3IsIfAsUCSaHMuhHEsIPAsUiSbHcijH&#10;EgLPAkWiybEcyrGEwLNAkWhyLIdyLCGwLFCO5TA5lkM5lhB4FigSTY7lUI4lBJ4FikSTYzmUYwmB&#10;Z4Ei0eRYDuVYQuBZoEg0OZZDOZYQWBYox3KYHMuhHEsIPAsUiSbHcijHEgLPAkWiybEcyrGEwLNA&#10;kWhyLIdyLCHwLFAkmhzLoRxLCCwLlGM5TI7lUI4lBJ4FikSTYzmgVBLLEwLPAkWiybEcUCpigYlE&#10;5VgOk2M5oFTEAhOJyrEcJsdyKMcSAusrKMdymBzLAaWS+8DkWA7lWELgNUGRaHIsh3IsIfAsUCSa&#10;HMuhHEsIPAsUiSbHcijHEgLHguFDSZaHxCxCaBaK8Bg/FASOD4lphbhGivAQiYJA8iExrRD3SBEe&#10;KlEQWD4kphUyWVOEh0wUBJoPiWmFTNgU4aJTiZfhw2ReULih0+ReKOKGTpN9oYgbOk3+hSJu6DQZ&#10;GIq4odPkYCjihk6ThaGIGzpNHoYibug0mRiKuKHT5GKGDyVjHhJvjCgdQxGu71RChiK8VSUKN3Sa&#10;nAxF3NBpsjIUcUOnyctQxA2dJjNDETd0mtwMRdzQabIzFHFDp8nPDB9K0DwkHjqVoqEIF51K0lCE&#10;i05YmbRWpQh3ZleihiK8fQ8KN3SaXA1F3NBpsjUUcUOnyddQxA2dJmNDETd0mpzN8KGkzUPioVNp&#10;G4pw0anEDUW46ISpEXSa3A113nynyd5QxA2dJn9DETd0mgwORdzQaXI4FHFDp8niUMQNnSaPM3wo&#10;kfOQeOhUKociXHQqmUMRLjphbwSdJp9DnTd0mowORdzQaXI6FHFDp8nqUMQNnSavQxE3dJrMDkXc&#10;0GlyO8OHkjsPiYdOpXcowkWnEjwU4aITRkfQaXI81HlDp8nyUMQNnSbPQxE3dJpMD0Xc0GlyPRRx&#10;Q6fJ9lDEDZ0m3zN8KOHzkHjoVMqHIlx0KulDES469foyinDXnUr8UIS77tQrzCjCjSgp+UMRXswd&#10;hRs6Tf6HIm7oNBkgirih0+SAhg8lgR4SD51KA1GEi04lgijCRacet6EIF51KBlGEi049ckMRLjqV&#10;EKIIF51KCVGEG+9UUogiPFYIhRs6TV5o+FBi6CHx0KnUEEW46FRyiCJcdCo9RBEuOuGDZHFgMkTU&#10;eZvZTY6IIm4zu8kSUcTNd5o8EUXcfKfJFFHEDZ0uV0T8Xr5ISCx0Ena9FWGik9jYrQgTnQQwbkWY&#10;6GSXeSvC9J1sBW5FmL6T9dqtCNN3MqneijB9J57vVoTpO4HnrQiTKxpuXFFIPHTeuKLB5YqGG1cU&#10;EtOKGzpdrmi4cUUhMa24odPlioYbVxQS04obOl2uaLhxRSExrbih0+WKhhtXFBLPihtXNLhc0XDj&#10;ikJiWnFDp8sVDTeuKCSmFTd0ulzRcOOKQmJacUOnyxUNN64oJKYVN3S6XNFw44pC4llx44oGlysa&#10;blxRSEwrbuh0uaLhxhWFxLTihk6XKxpuXFFITCtu6HS5ouHGFYXEtOKGTpcrGm5cUUg8K25c0eBy&#10;RcONKwqJacUNnS5XNNy4opCYVtzQ6XJFw40rColpxQ2dLlc03LiikJhW3NDpckXDjSsKiWfFjSsa&#10;XK5ouHFFITGtuKHT5YqGG1cUEtOKGzpdrmi4cUUhMa24odPlioYbVxQS04obOl2uaLhxRSHxrLhx&#10;RYPLFQ03rigkphU3dLpc0XDjikJiWnFDp8sVDTeuKCSmFTd0ulzRcOOKQmJacUOnyxUNN64oJJ4V&#10;N65ocLmi4cYVhcS04oZOlysablxRSDor/vTTn3/+56//9vsf//ovP/35H7/8/McPf/vx29++/fDH&#10;j9/++PbDP3789o9vP/zlx29/CZ2f/vz3n/746/nb+L8//J8fv43rzLtofLS/xv8fxoV4avz0f/72&#10;v3/5r789lP744Z8/fhvmiUPczwbxIy6MbWGp1y//9mvWGHkj+hkdHFeyJ67we/td++/fzxpGXuJ5&#10;hgLj9/OVJN1+9/Pffvv9l0dDXnWeuss8jidxPC4TnFD7Vq9f/vy//vIfP/+XX/5fsnHBxjPREb15&#10;fd7lQ089TVqGdTmzaPgz1+w+in39mazK06OP2Du9whCprrc1z1wHdyId3ZH/nd/o7AweZj5zH/nz&#10;EizX8xOef0bjXGPwZ94LucJzhZqT7puiyYN7ejSKpk0PwF1tDhycgXz+bLaZ7j73tp3uq+h1aQG7&#10;d70972xAGwKnFcPbSCi0+eBDXrpvvvOyXI2apvW53rsM+xRd+ct+B5/rvE5nhGNcRj5tC3C/8NlQ&#10;fkJvnad2ASAarP2aRvtd++/1+2U4kyLj9+Pl/NvvPreOS7jipZEgVgAVHdvi3i/jckOfVXLlEg6j&#10;qYHBhGCugBlOInDE+PMVz9alXIYwnAQdf93m10Lqy295APcz3I8qd2enkcHJ8uUaVve/MsBfRjXd&#10;cKJfV8s7Y2dEhP5dz1N6V3u4Y+OMowHdhf+l4Yof3M5cjueYas7z63ojNX4+80zRxQU9YN8qhvlY&#10;4yDH8+MB7PwVYDUw7Przp46igeQEE4mtLTOKOvF7bdJpv2v/bb+fSU7ufUZrX/tdbueltbYT4dTC&#10;BPGY5l8tW6b16vGZHpc+5VueLFrY2F1J+OW3hCKh5mZveEApmpd/z7jTuAQ8pct5FeekvfgznqhN&#10;NrmVre1na4eBQ8rNBa3j6ymO9rv23/b7kVqajYDrmnDb73JtTQvffVK147LOZ8ju6lO2oe3VMf5M&#10;n+aWsepsGff8mVm+fcdcV/5Xq5mHu6+aN/pUiqbTLm+xDedrri/DmA6vLqf7X/u7r7/mcDDemiPi&#10;qdznxHAVTT+21dy4bMvy3Ot0f6ad5zLl9eeSTyBQTtHtG70pesKayzBmt+QhWWw9bH0OXdzLa9fw&#10;dZvH6MKr6Kb7atTBny/DGMD5Y0wD3dC8wtYMu7W5Ie38wtPAvNUQ3Gu137X/tt+POI6rZ+mptplo&#10;v3uLoymGxpM85HPdgDJNmPHcZPBn3N1jXrwaPtHl1xdZ8Qrvx+b7mlkYncFN0N90X0XPWzsZGX9m&#10;QZF8/LRcicrdn299+r7mZWlJBZ3uq+Zlf809bwzD618zRIza5q1zXa3X29fBB11ala8Z08A7zLRy&#10;c22tFp7bOYOkfC7WqdnHT4iuCZkHVWQKmBgVZ3IWC22a+YBxsU9p0zXz7et5nPrVp4yPCyg4n2fc&#10;tvvztF7rCFY6r6SGr8cmjWzvX7FVYoeRZ5cJJ3ut3bkR6clIv2pmUXUtjZilXgxroWZafJ7no+am&#10;+yq6R/CbP7PDuXrs+nOxt0cm4OaP8MfPUM6rZpZi13bmzZ/Jk7pm1KtLajWP8W2vmpk5sqsb6W1g&#10;83SyrNL0z7HuuLTbtyrWPMY+uBX98Mf9Hg1fyVq6/blB6OoSlgOx7H0atuNtnLk2tqKt5jt4B5zA&#10;NbR500NWTjh/9oyt5jboam2GImHB2XRZjGZsIziu73wf7gNdcn2M3udk35H/dXoS8s3W60ttsW9P&#10;7pcs5fbUV8wLuvzgAEh7iwwPy28NT8I6cx9af10rsetDcpp4O5l8loOPGb+HAXPGeKbw8ee21rz1&#10;dvOirbUctr4CGuzIrpzW9rv23+fvWVq+Bn7sEVrErP3sXZdy91HLhmPTAhplJ8WiqmGMXcSTwGit&#10;Pvj1tfqOcdAqzBXlf522sj+6+uu+k8JxXVsJFhDPZe9VLdHZyy3Hwq4+aLjk+OUniOtkr7zTGdeK&#10;CJTmJT+Xxrf7OdghM7jq6NlxT1fkgVMaefuG24trOp5OgFkhD6dPN+a5Wz/f2cPAAfzzI85MoFdG&#10;8Wtr3xByAm/mw55H+UZ2VRFxAc3Atf2u/ff8PfuNsYVO5mOK2fz7v99YyzSLwgW2xUorN7et1cLu&#10;oTmOmalJBj+RSTYBz258+2dWbtefcX5XGtnXU+rM2YW2v6YrY4vTj+45QpWnb5i5xVo2VDMfoLlL&#10;ejMeVHj2Tm5l/tf1JfBY53Ib3fl5x3YbCcPMxvRMpuJDPUKnyTBc0Zldz58fU+Tbmr8TUwXpZ57U&#10;OG8jy/LT9k+xs3AfQVu6E6WJAOazzvZt23/PFkb4ps2QrPOm6yqI9ru3/bKw1GhRxKjlmcxx9Qsb&#10;8u1MH8dspqPHruP155kI0Lm9YKfQPbmdsfB5v2zTgAc7wRbgaNuaz/tlI5zQNk4xByrmW3vPfmFr&#10;0d6IHxlTr0cz2u8+H/EbfrytpCJsfAHuZdy7TgW37bGPcWaHkcPN4DDiiQ8vNbOeeDIhrUt5OC3i&#10;z8+/9iM6V5T/9WwpbnW6pgKC6UNau/HuTcQBTud4c53/CZ/8XWd/myjSPu9g9YSZT6NiBmrfMrcv&#10;/+vZWlZGcZT4VGVqywXjSVsnvwkw8jGvqDzz7StfJsM2/eustg+J3oLbx0oTmlH3RQArqSuCEUu/&#10;uufkVsG9ecY7wcGth+1eUsIgsWLp3Wp4+GuFigt9BjVva6a3nQxOrh1ljABZ1HTh4Xu1LBKbr39R&#10;H7VqCW80suvNWooxfwW/rq93DSA2RNeuLSJK7yeJNvjPoUP3XoCID9Nw2H72rnNYAcDAtBHFdJQQ&#10;GCP76vVYjOS/ErK/Nsxcf3M5sVxR/tdpK4HaaxVyeYir+QOPgF4rAp1heb77CgyaM+jGMG/+I4LY&#10;z/zcVi2e/zhPsDFBtsnn+uuGbjOKUMFzPViCwga02zZ6Zl3+XCxeBePyGsZmfpk7mZgei/LnB4Iy&#10;6nIR0sB+18mxfm/fdiZglJdIG0Os4ZM1V8SIu9XCp7NGrug70w6RwTN7gHAPrWrbge9PO4RVcPFn&#10;c4N2S7vJHVd7LdsYynjHzmberg2a5TntMOkbOxAe3o3tzKmqncGal75sf+XTZ6NGZsq2fmC399wW&#10;lYCBb2nPUY0zK5e8tWHR0u7PH2cccd6BPEDVqo1N9nsfkb/Xc/RtTKNtB0J851S98BhAb6vM+18/&#10;+665os+BsdBZDXdBkV1xtO8DY2XF0WalieFHNKP79Ctfu8U3JtYqQwLGyq9b0HCKmbKtQsXmNKKe&#10;XUV0aGp79eC2c7AoRus1wnCAz7VV68iVPzcvDu+yPk0uAYNVDsuqE3HMWM9TAFfBYOzyGHej+r7A&#10;m9BrzzV3obVAuTneKaIrKTabPsG9k1kDt9kgdl+MxHK1BEzabBALjtyNuMeldTIr+ejS7st/Cidp&#10;7aer90j3aNFVdpTblTv3wmObQM/Rg8J53m9kd8s8cTa0/az9t/18WRtHMs20U6fl28+PtuibgkRt&#10;X6/97PORNXJ6MsjvhxcjDjdeGemfNYW8A0Irp99DI8I7z4921fZmTIyccGefdNbDcM6DYuT+kb1F&#10;fokWsC/tPxgrZP581hnz2RNkpWExssqION6jhVME4VLRA5GTK/766rw2bIivBpt5arNHeeU4plZm&#10;5Dy/4sDKAV916jID5KFBrIGTwOeAfXm1V81Eyy67WUGD5+rgADG8ytbaHDx0GpT8mQViMwx25Dnr&#10;vWom4tMcGGANgrxeM5GOFlt7DemraLATk93zY7CQFDKTF/2YONufH7HYcs3EyIbmOidqecaQXjUT&#10;U716mztl88w48EwuGH3WPHPdE91Tr5m1erN65ps+v9SrZtzptQK5eXzQN5ELctYMtq/RmzGV/3Ui&#10;jLAFQexTl1GSl2swrRR9difMSdxHQqNehjEympckoLE/44alUTUAiytZY2Y/mNenAy73inbPtzUZ&#10;JC5HX5phzJHPMGqtZqIx17xNz8aCtG8U3nht5EEEzvI0ONDgK4lmZivwumzi6/G8MbldH5KdTZ5z&#10;BtZAr/gh2/u83GDbg93tO3tLTZJHYpF7fmcyMp4j8vqQkepwfchrOfn6M+HFK7AZU+MDBsXe5gzu&#10;tUCmgUNaJcERrVe8IUI+4uJWFslXmyO1wxhVrITaW5OE4Fhq5+9MvcEPPpffzKgCg5V9Ocacf+Zj&#10;Gd4Td3ntiuedxV8eNitx/zaVvQnm4tTYfZ81xz7V6O2gp5vfJjwtoSwOG/Dg6NlmRvN5zfz1nSOH&#10;89KOO02M3iZoEZuFR3+RAyjUBRHZyOZqf448tTToiOxeHpA1xGfBh7c+LHa3l9U3roZsgf7PfMgM&#10;QIicV4orOL9WVrmutjY5/eZMlu550igy7V4X37Tftf9ev1+WK2/5ysxjBLXftf+237PWOQ834NsJ&#10;zLQv0X7X/nv9nmht696+/9rvcmuaFuGIxgtEFFyGAITftVt/80kjAtn2oBhooSVSatoK4R0QIaLb&#10;1uoNjCE72ulUItPeCGFDMV0xgjuTsvJhL3f1ZugyQprdrxh0zROuLMmviYXUDBkCKwvc87qCYAwi&#10;7tNPSysvwF/7Z9MTQg9MFwtzd7IkBF45gcBaXfQ20uS2L3S9P3vQ9iGJeZ5xisvhsF/AMZ+u7s20&#10;FOnKLSrw+YzXMH6iGuphbZtC2FTWEdGRn481glIvG2N33fxtK/ft2GFGJWB6mk5IQRaiG7Gva/p4&#10;17KlnREc+dJ83NPGXFf+V2sfNBoj9TkzvVlFgKO2aZjxyrJ0h46bmyd6hX9uCG5tb3VGFsXJEKPF&#10;jviLPt2JJTcbCfo9d2vdN3jfMt7Duji1W/CJ6Zgspdbl9yXjzrR6tYx92jOYf2vZ25r58YshfbPQ&#10;Ze/ZcvIIQOOQ09jcmURamgRJjpDX9a8ZMGm7jlfA5hoh7HMvx84++yQzX39mRXmxowTLnz6l2GaQ&#10;cK3q8BCyPsIFX0k0RK/YouQ2863ajEO0ilVzvc28NX2l79wjZwPovg4dwOTHh+k9ITuDWMs98D/h&#10;R8HZc3znLysIZsPGAvvU4hM912QdIvX3M9Po6XuYMPZn2Lf7fa7tHCeRVHae/R0n9g45lMyGno3j&#10;ieCJYf/stOtr8nnJgzptxFc6Kz/yYFhinLqcjclbcoIYbGtapxHPyFM9c2IM2FOb4MlnX/PTiBYb&#10;pWsAMbO9gPhZGAheYW3fgzj4i2No36H999mzzEvxMvXjo/Nz3NH50dvPvhuiYqF7rnpH3NgVjvjM&#10;NoJanO84uwMNNolSW6v1aZz+/k6Dye/jvYmWPkz5r0e72+/af8/yOX5BHOVs/Tt7vtN6bnN56bLn&#10;vlz3p63nRh7ActbG3HRxbM2q9t9mHeuHtpMaieZe/dt+1/57/Z617QlVDhTM150g7Xeft2Yiu64F&#10;TkF07GmfY/+zxrCJ40Dh2ZbYUrc0iVZX++/TtgnjWxYBkaTBMC2OEl3JfUwCJ6eGx/jMttCITf4D&#10;1I/WfD9MG7+/JkDWz5G0kFc273wSe0CeG221RB5Ycqf8eb3O5uB6JaORP/9/zs4FyXIV16JT6qy6&#10;9Zv/xN7aSFsgjE/aL/pGZJ02tkAI/SVwbfltZSw85/MKxrnBMn5MckWbCOEx7lSfS6zRCBqYG1Jt&#10;BlmlRclYJcZ9z+d5i8WauKjlrr5O3mj/NTG29aELGorH3eAUr0VhBYbUFIIN5ZyIpsv3fYQ1vfAt&#10;8O7fH44EYNjyn7AykUY0vSaGRNj4/C2N9lXeH0A+/tN5TWwQtul3B1AOs9xk4jPKju00azzHfmD5&#10;IBfySBBZxaXah99P7edP1N2U2HhQJhOe56+vMo88vlerqliVmVVphGIOyq0ZRxQzIToT1lMi2CY2&#10;mCbewJxtB9SXiF7wH/H2+CQzroZdHua/OT/2mPhQDMdKvxB0h+WXeMe4UDpwo0+EPXl7+Uni+/1c&#10;/oQF2j0FaPLvjos6gUVDxfrKD5PZEPgwttCo5CiJlSjbpJ0KfJvoEPH0B5cwzIav3zpW8eIqQ3d8&#10;WEWnPTaEvVKlVbAhXNZaT02qPcXl8WK18lyYQUE5vV5XZt3UOuCrHSx6onNxfuAQ+jpTzhHJUKT1&#10;doxHVJW2HgK3Pm/YKaqqX1eLx8NRCvC0XAv3PZIRjT4nOGKVorR+mNVbMKsqbNtblWx5byHGmwSu&#10;Tvh416V4xa6itkXcbdHA9+HybNTw73Q2tl1psvF16sFLrvmr/pt86W4FHnbcKSHFUzoghX30U+be&#10;K7nkGLY76OVOUXiN7pJLwzTrjiZI4reNVUXM++HHgi5Xv6rYKpzb19d/BYrI9C1F8ycWSJwknzPi&#10;C6X0YYqRerKSjzwkxsVPyv1f5EYjiCvAQDKOLoVY6FIVdEajOit0qsUN+dvKDQG9f0G1kFhfX/+V&#10;q0W1MKubr9ZqYbB2wvwkShQqdD1FUPkEz6fPwJIiYUvgsFok1FzPBcno5j7Bb/cWB5c1VWoff/ek&#10;UcWqsiU90RpW2xg7dfc4ZoIcFU4Mx+aj1cp95ZRlrHHcbOvewh989xGSBaJpO4/fnxwcnwI40nj6&#10;DOyol8tX0c96giJBwclorud27Eq+y2kKafMMrLyInjER9B5hxi9LjlR+uCSGSYp0a1TffAqSX4gx&#10;xbpL8H5hVTQ0kvet7PSUreguTZ5Qq1edS0jsQPfUBj1aLWYvHC4/zO5Fdq3XI6XMq1WN2leTNjhk&#10;/pjDTZvlGVhEtimZEt6tQmudlAq6uxiTS9JcinDJrGPpDKL/SoXsr05BrPYAVsuxunYFi8/ITqVp&#10;Rj1a7X9kOTnagVNmM7GoKqkKvYPehB/IlR9YNMSmH+/tqunREuffdjJHBk7u/JWSoSizTtSb5dqr&#10;pqJY7qZ4/u+HKlOCSjk6QS6gyMP8N4ffLc3DTlvYsYVC187JZ0y3M1aW8KMtxEH6iTbQS+xLOdAV&#10;zmNz/LcEux6xsgLqeJIqYyUCEZqdf+opufSWb7SWIxj8mHIQpX8dAkALgEesHB/FoQKWSN9sL1Ng&#10;7wzAvpv3FiTBJrL2gyd9yWdY7GyakKaQICS9YXtVb1wLyfbxP5TVFYRKLshVS/00O3xfnh1xfvzg&#10;idbb2WHKWYkUcVzrNztmck1SMZL3fv2jcq/bvGQu4r8PVgbvRatrEoHHZPT5MebWC0nEu9z1FnyQ&#10;HDPlxq+7j6cUbc2PkbNddeUx8/ZjKKWKEfoq+y+v+bc6Oox9ge/z6Q0yvqi0p9k/Elbb2Sfpkbe9&#10;5pVuOqz+y5Ah+Zo1nL4nBaFPYUulaIBgRDyLeqtQP2Z20hM4mzcnNG55hoyb22FhJel1wxiVCsPU&#10;n+awdcUaT/J/6PsJGT9NyO8LS9voH4cfKp3fElEmDXuc/yZ2fkBhNmd1XNDlQ8HwOP+t8US6U86i&#10;aWZa2SIIbjABN/FbOBN6xAlM0FXAjxFe+xbBAa2roIUpV++pEqT8Olx6iQ/EcZQsmKOR6wvdmSFB&#10;l92hAt3BfUzxSIIXqjV7y2nxp5VT3t3CKNskhY2JcSBGpnujO9ymNTEMtggeXnb/jG2SW1LhRN3k&#10;043Hb0wADtZ8VzymfMBrRmMG88+xLWPQ7/JmeC8nthvjI9lsg0y5WIb8WTxjX0CGvODegU7UZFXR&#10;rehUUxNzNmhARVztMfm2XjPWFfGW85pvw3OiMnhUwkfGIkcCa1N2HPcKh6Mz7IkDwBH6XpHF4AQO&#10;BSeIJLR54zt0kxH81kiSm3k3XpUnGd3TaRlDdmH1NpSwGanZKmCsvgPtMbMproo9VIGivsr+KyHj&#10;CCAHLUkfxrfFJTAsEYA+GZStbBOj4UuJR1xswUuenQwCr79LjuBO4YS1RYHPNARQNvh0xzZ5BzCM&#10;nNi/r983pufGMZXoXIhUlqT3yOPOOPpNveY9e6CmzO2TEMOjwKMthDh4Si04gJKQtc6HOJKXKU8S&#10;xurmE0Blw6ljJOCL6BYcj6Fncz1shjoHfZX9l+mC8Hz6XmR0Eovsu0P+eLFE9NSIVxVzoS7fjZsY&#10;Bp59Ajus/suQQVKm/HAWwNcGeTkLxJp+fw10FmRgsew8+5DNmzUj2MVhZVhxwPEubZ9ezz82QbDE&#10;CfmO6/RVftJ5KWEwzhWorHM8+Zbp1Liis1H6Fb7IGJq9tzzOf+f4Oq+qjQs5uGgM+3gQmPapQqcz&#10;5uNxn1bzh7r2pL7fRErgUEH396vB25T6j2LKZEvnGwXtxDslIfNOFuVZKtegHT/SddL3rXKJ9H3X&#10;rhHgs04Cz8d4H29fTqdnkHjE0zXxTowy+PU9HjU+dS5YBSrWoOllfKeRgoJCZHq8kjp7j0KcLLAO&#10;2VwZ/DVjMssJvqzsDJkDnDEM6dkXtQQR7iNKnn4qRBMytkvpPNgXITQeQgY5qTNjfPDpfvp/ohyY&#10;qKi9VTB/3Wz8oo7JITR42xTUV9l/GducftO6Mpc2jkfKGCJnYJuSSvpu9ImR/VRlQOS4gb+k3Q6r&#10;/0rIqgN0HPh/xJk3SciSq/kl+EDWtTVD1VVcgpx6k07OYCzrClgTeukyGH+GNm94mnCBbLFT+B2C&#10;0fFrQtk32N7OjmRp+TNp0xHKzHIWLuPp8pfuLjIA0HUSsx7nv4lNZSzWmhA+FdXxOP/1eALhScz4&#10;4tDEBnqX+Rz3jOCvZSt6OVlTHXO4S9m0wBy6cKqgdULohiq9Nl14ON3P1LLNlHuv/+KwzrckYz9j&#10;glwoaWQxnnTSSx7Z/n15vB2E/C2K/u77+Nm8ChxjJWv93TPmUJLsHZ4lkRM1VMRx9GLSGA8wwOWE&#10;U4Gojnr5GMWkqKfD6r9ip+EIciH4XYJ226fXhEX8xz3PBcMQz2BOTDWXsN6QZx2W126Yv+bhxZpW&#10;4Ue85XH+6/EQo/3f2ARZgb9Q42U8/qlMb0C1nJqWx/mvv88hts8Ai3rmB3pcX43fogjBe0ZkMfV8&#10;7xlqGrq/UUOArIeukHikDCfe0aqUoPUAczRjg4Bjt1TdWakZnqn/5hz/yl4IZRg/HL6XJzIWrQaG&#10;EkKUchpSNgbN18oQMYUuuizwX6NGSrbw+MYcadNO7sWTlcmYST0PFUlpip9pAu2aHJGEspbhGQPH&#10;PVM1QMr/6H3QnGmQImXTuWfoXWpksZ4zRBJ54IZJmdZZLzpDpnunT8q1rwJnloklOSgRpkccoR7c&#10;zPUY7e0FZDTBys68Nl4Qm66MylHi2VEinbMmRvvnsg77KvuvpD5sWVl2g22pqqT7VCkeItRodJI8&#10;HAHaSWY4gNNSw07DP/lizRiI1dN7lPL2RZFFr1YBY2LEN9Fx2z5TCIVP1o8Rxo8omKrdagoI0/lX&#10;WrMp0n99NtdyY4n8/Wzu4ymwc+If+hAu588nhJ4FnM1cBWHLr29OFP0eSnOBn5H2+8338Zc7kIrY&#10;mBqt532kCbr6VTccWLkSPNcjBruS4RA7U7kCRRNN3mAL3miUnoE59d/fpc1QKSwXymd5o1T63H/I&#10;jrzCbfxpZSjAyOFVCjeaY7Kc4dwOXODqdrUsnBxtiCdJ8sd9htQZMlwJV1CoB5eEBHLpFI71Y7SH&#10;DTJdBCqLDbqqlOcOq/8KzKIaAtmzxqrpu0nAGcieGCTYI6Y8VieInBgeihcnnDgAn/a7+JD7EaZs&#10;kbixt7DSIUxHhEzpvurHlTD4zBqjg5E8PwPbqF7a1HUjvyBwU7CybTdsE9OsEnByOWlLnbTV8dt/&#10;Jba53Kq6hiifMKKTc1HE98wwiWAQdu8Tg99YAs3I6rM1E8NXF5pYM2r+FoageKpKhajRohyiQcYX&#10;UJ1+8SDrRuU4f32V/dQyjpB67DBo5gQbUx7nv4mdZufCZJ6d2mY8yzrup1ZBwVQNVbzzZ8MpOW7u&#10;DRVBEs+xr6z/8nzX2A2Rqp52Q2gHxcpuThScLh15jGVu7Ch/5wx5xxFZeLmP+F2xI76xGzF+yl/F&#10;Dk8vur97XhlWf/krDgHiNfzDJ8O4LDIeMeA4XyjRckAcqeUMGQFh/w4x2swdqU+TweGbXJFdHJd+&#10;dNV9wRSH5ozq8xwynfGhuXFCUGwIAja5hrKJzzYOEP4pZbW0E7L6/dH13jQbUAYwHD4hY4OFBTzX&#10;rKu1In2clHgiMBtk5EXqd8Q1mfnNmj9ElnD7EWkQb8A3gs7s/br1adLeyoUyX7+IUwSubu05KPab&#10;8R88rgpuZLI95QoKpuee3s8O/46pFybyrcWPAwIbKdfPRIM3Lqs5Uqpst5Sc6JdUXDW7m+7TfCkP&#10;wUim2R+jn4VI522aoRjnHVb/lXyHdAG1ton9EvF0SsVLKUddPpbi3ShVIUD7X5nY5AgdlvlDwuSt&#10;X+SB5EeXXfA4//04x+9xSvVIrcxzq5MAqSllJieB9dZXBu26glGVR1Pr6yv7RGuU42C4DQAypSqS&#10;cE9reJGxIv2G6OiTZspJ+IWYm+PjMC942fEIq7WUoMwua7uW8X1txv76FnQYXp2Jx/UxwYFNk6XY&#10;hMhlzhHP7QtvVDvpasm2ZaSwGFT5/DSxoE0NgffjHvdjwkZvTgX5P44XqyI7/DFzzRgEDgmTmb8r&#10;uiRmcMdVQFbubXkvOn77L2Mbj7FjoSBLauuqTyoXyYKFf6ldbX9MTNJETZpo+dI6rJ0uiJN4jwCQ&#10;POBbuqDznOUjjhJZi20qUig8FYRcdyWSgUAk0Y9Xrt9n2n8ZR0qEyXdRSXShY4OMjWN2iKK6tSPD&#10;2Je3KHYHYTNL0Dqs/suQ8YQ7uIJCkbk9ky4wNLzxKmLe10zWh3NsKLrI/lngucPqvwx5yX8gBMgm&#10;9TVjradVh+Am3NzpAmsLsZlrhrGVVOqw+q+EjJuhUivwnqLMNMiceEIU8WlOHGrU9hgy8GOYbEzs&#10;suaNIkn1rOgaH5W9zg4vFLmNpysMbsZcn1Ibrf963HFla04JPSykCzc6WrcL/2z3womjVyycYAW6&#10;S86xw+q/vJtYPc4dUvut7guDRGceDTlrcj+1iS1ZODQnm+nNHVb/Zcg4HizvMSDTLpoUzME040NM&#10;7wYQiZCEiwLPTbvrsPovQyab1oSCVPhvix4yEzzN+Wl5U7tmSp0pffHz8WNNg8PviyCk77G2jY7O&#10;M8WaIlITqgH6947+lb2Dws3kp0SSe1LybVhEKBYXij9DJiLtvDB8X5B+33iSicw00fNo3NAfN4Go&#10;/cnVdlj9l3dHTrHUltD4Lqlbi0CEOlWx2ihymTeq3assX6oSS5jiuMJv1j+NYVwijaAzyniDvMhL&#10;lFV8Ay/WrEYFuebf6mywQSambJSA+F+7frGKGbzXz2xuZLqvqoVRj8wKlvOBs2GiWk1VmWXMcRl/&#10;3k3cUhkRVmUC/pqONM41tDMInOTC7KM3mQBeG6c3o8PiBnmOU9QhF9yPMjCk5bpd3PpRWVE4C7ce&#10;Y7jMZ64dCSGqiQ3s9FX2X0nBa6oXEamtCIFPzzw9NWEPRbTWrNZQls0tT6jD6r8Mecnxw/ja7npU&#10;AMv9ttTFkmhAR8mSQUT4NS/GesYv8LG6epPOFtju+6dxnySBqzX5vmYl8/sx2syNtnheMwkuVoEp&#10;uFSso+3zUjpxyASlPgfNKwgQj9qMi3dY/ZexTUQysxG0owjSDhnitfb3DwHNAV8nRt/kytpV0/uv&#10;FzyylTrICbd9evVk4ZDd5AK3LRBJijUrihYTe7bPi3+PuAzvdoUADwVh1vFpQgfXjPSZEgTPGhl0&#10;j08VlXjV1k/O3E3XJoBShYZMKxve16miN0W1eSfVOnvJPVszrpOqZSIxAyJpG6kgveOFsDOA98cw&#10;NdeNoZvl5UwPIaPOpaai/H2SfrZPE2uIjeQxkLfHhJTyVPHYHSQeQqZhVGpnxBXwt/ZThXI2y6Eo&#10;P9w2A3uw2n+9zXNC69O1WhIJEh3gu6+ZoJJr17n3G9/39piJBSeBHJY+Hf0EWxvPk0zIhwSLhEnn&#10;s/I2epz/1niEleMOFUwBsx7XoeVbcsWnR5KANQ0f+srw6NdlWbNmtSh4bZfzoe3MGTIe1souIoKx&#10;4RSLQUrwQDkpDumgmJDhzo6yIEBmbViH5bV7tch6HwscE3RS1UYtONrHkxyDYhOTwA4JG+jTeJTS&#10;3GlKcVQv//n7hEwKBxzYiAl++L4uAU465JjNThied1+9Vy3HWTLAQzIZTvbqz0PWAqKyUS/mlO6A&#10;CByAvRsb9QwZfcd85lpSC8ERAfSxIt9yE5NiEC7nYhZvboBkGe1dFeGtgq4/dnVyUZfqRNMLInxk&#10;4yD2pa+y//I5hDeZBsjjQPvpkImSpyXHibnkRMr+dGScEGRmVD6E3LiUKmc65MYA4cwbl0JNqbpq&#10;tiXk90PIOFvTEc7q4XAbtjl1JiF6m3Ba+8TAUeos7Av7POb9ELJyX5O2kb9sVf80GrrL9vD7ZH/o&#10;uc/4X6GM4OvophFZeAiZqLrP7iGtdhTvJW1T2bN7flrBIMwtLIFnkBUVdpIC5gmmbluzLla0sCLl&#10;ExO8PyZ3LD3/6DtcfDQeP4QMdVq4k3W6ddiEI1WZHCzD5QGFbYp/OZUD2/AjCl3GXj2ETFAXitRO&#10;EVymaH1bFH42OyWILSajLshS3/M842UD8gsKI+Ckm34D8qFUBXerzWTSFfYILR4W8h7i7Za533lH&#10;/5Wc5D+w7bgXvnwZKysPw89AjkN+Wn7bftyhdZXGjXnPAO4zbAuDzmVHMd2aRHWbjQO7nWfSc51v&#10;AvMkmefFPtMvRHnGMWukzbbP0GsVQ5G4tnWkwIzFvs69IoMmuf7DNWNS25dA/bKymhq2IUATr/wZ&#10;waQmhSElvRmEdNDy9PZDyKtXgCjQdmCl6ZjC8Hamsl6QaRlDvmRgDM+cigweQ2aTKxhw8F6vBY0q&#10;3tkYDb49KDQg059ULP455MXfiZDby4RxA7lyAG+9Lohtm9FiSKRlcz6fQ169nvjyNo2XfS8nI11g&#10;4aUdMifDdYMj8vkGMufCDkp6xF9co+yAD6yydDcCbLHC38TNzvtsTTB5CG5hpRiN88RpmvlEHue/&#10;NX6JgrIvF433yKnAma0I3J+YSv3stMe6vqRzqvZY+bw3OP2QV0G2kfMQyGRJ7xan7z6aTCHXf5H3&#10;Li7zXUYp/k3GZ5LBo/GaUfKxMaM9j/JDbJwLiBU7G3vGOZh+vrma4y4Q7XOhDyoogr3LyDUdQdG5&#10;jYOtyQxSDm/O1E4vutLJeCSD+VkNh+7mzixM6IX7dftM+2M8+S1rXhpiZWXMyPeF1+4zXXIW6A3A&#10;hibP8Dj/9UlYx5OBcomabeMb/ioez6w87mbPdGDyfCp/oIcO2kcrKaF4f99SXdZz5IOeQa4M+nLV&#10;AXQip+uGiQ+0iUKClE3aJIBU+d6TNjdov7AMst0QXcnInLY24HH+a7wr3bSoHw5kqeJx/lvj0StT&#10;z8Ghq1MXssDj/LfGE8pMigXhGb9a9ukyfkZgCN5Mye5xx32V07dmRcj1a+OIy+PDWUTJ/mtd5MNZ&#10;vIE854sPjP0SPopk8CAUetGod0//Kv4oSruzfL1245TaveICqP54cr/ZA05w7hlu39k21d+9WRmy&#10;1zxYHKqfFQhteYwQ2hYOe7S2AtVnyu+Fa5whE6Rwohc9NZIXTJwq/pcTg8QpA+4ovzszHdaHU4dh&#10;6t658Epqy32G5qnr38p9IdfbljXv4XfoMbxvH9OlInnTfPsZxvCtzXdh0pvq2CBT+/XVj0d7XAh9&#10;CnlZM9lJm+u7TQwtq7dbwwWwzLvO7VPI5JYk55pUXVSyflo1rFtOHZdo6Wq20NRgHm9itSt9kM1N&#10;DLoRIFEG++TxXnMydjJABqUFoXSVypTrNNV/mcKwAHwyDkorST52KpE04GSviRIRc64ZYwPvQfKN&#10;Dqv/KsiY8kmdZF4QoOxrxg1Sj+Fkm08eLDgagEseXdwnqsPqvwwZk9/OhkOuBhV58JfYyJmyO9dM&#10;dUAlI7HmN3kIKsJ1Gsgh9YXYKmnFAZkL2ygo7CjBO2FPBom+5CY9xzabXDm4BGHyltRa1JovSj4U&#10;1NsgY4W4Zpv4m1J6XkDu72KRbZ+G6ycJ4TuQsdPEHW4AJ0jMLKZn5xmRpvS4cSKJ1MFK+qdxGNRG&#10;qsffZtXgHzQZsBVEp16sedE9Zw7Tgu2ZvCvAEZpeHk/9mJYgEk0hjTs1W9aaqknPM/dit9MuBlMe&#10;5793401NHteh1VvMzYcDobbru8vhmCnTtbJ2tN7yC4J4Tj+Uw2Fr0Uayo9slUvGDrbexE3K77Iuj&#10;TDgbiT+jI/ZH16sHZyeyvbWlw3ItJkgFCctqZEYUsLq6wKa5Buy4m2dsk7tqnYdK2r3+Chby206r&#10;k0SS8WnbRKqid7jD6r+8zzJ6Lc3KIp8byccscigCw9/Y17w+BtuBkofYXiBrfVuyJ7ktEzLY2VwV&#10;VOE5VIFeit7+BtuLmEWi0MRjW9SUwuzpXhi2yn/Sq2ml9WKfF92B5N/MI12wvaiPqKpbEtmqPTTt&#10;su/svX5KCTBh70HgqtUvz8HUTs0TgjoY79QyxquC5JO1oNF5fBg9c9j8zQ/zInU6zSgcE+q3EXDm&#10;vPoKc3ZSgYJFUSLBnq27iLFszzietb3HA3mwqTBTzJjdth5RLaEpldqKReB4yR5f3j/4knLs9RB9&#10;lpySNiGpe/EmJffzdqS+MuMqV6h00jDiJR4rAuRR/uvReHjChUi1N2mqn3eL2WS5KKOvu7V/e5k9&#10;6W87JfRVeD4odsGWDuj4iMhlf0jVfaHntm3XFW5tC3D4pyKASgAzbw9XGsTN6BX2lW1Y0QLDnvxD&#10;6B4t4uP5IG88L8hi9NSh/c3780E6lNwfIiz5b6sG5JvzgWsRrjneog67qz1kJhOJy4e6Rq7hgqRb&#10;GGq8SQbYePjsfCiDND/LyeqpPSoiRELos2pgsuGfAGl61eEdd90gjStzAEI90ZZDs/wO/6jSqYEy&#10;Ws0SPu7WQoPrfDyDTheeDxiP1R8WKG0kGABksPWcJzSkJJRvMG7YAY2IHVHxeAdVnmhcX88HeoJz&#10;pjFI9nwmYLG/k542SNBrpteQIYB+skHaR7O3oUahEymLfJvXqbubbBG/o14Vesd8Vb1ZknUq1zYc&#10;h/MhCciJOQKxLCug9f3pvxJ/6rqTMLGTIspdn0UVTC1bpWFd+yCdyvv8gZefYKpQNmOEXHqkm8KW&#10;ddIxxZ0yEVlbzzPixm62IoOlOHCH0n8lVSodPdZJnDrtWK+T9C23MyBzXMGZdUJ4R2GEospxQ9cL&#10;PoArCatWb3LFoSIy62eJVOdRJyRN3Lk/HMGs8SbMLpjEM95D/DG9ewo8bFuGlwE+ps+qjwIKSgOK&#10;rmmrQcZ3vPsMqgxKfxiVjt1dlyqLIjAohWALk+P1rabknP9MfL6A7ceLA6B4eaxEapx3xcOONKA4&#10;kuehbe7L50YFW8ikyCiduq1huJcHQAKTIlGeXmZ5AotR6/QEAGw9PIndO4yKJcder0CRxnaykaep&#10;c/oY5nClx2wJG3QtTNUocRRQeajfba4AkOmQCe9lB8lH61w+i2DZWtwuS6E1Bi1s2jonErB7M35+&#10;gemtjQNN1oy92LiwsnyPdzzKfz26EnKUyFZOBo867psuMg0Sk+7R1SisPPxCiWAp+m09HLMkTjLc&#10;U0G+rOcEk/tAJxHiFIs4XvEpbFP7eFAOUnuaT/Fk5YTVlOnGDvWSky8SUM7mQ4q3qyN90JiH+W8O&#10;p+EBdStx7uQCdtW9h/mvhyPuk9TIZs80ldtdIk+67Fn4k6IuHyeDpMM61GQIDJIE+M1ozmHsyuSM&#10;y1SO20HhbZ5dmjSpYQjzKXxjbaV0JB1UjTzbw8ne6+EzElBSQWwjyZeZ2VgwSUO1jwTripBqA4rm&#10;n6IKDkbVmfHX19Z/mQ6WV2unCuz6Yey2no1JzplSsZMoMEPfgMVTY8GBWI4ZT7Bg2Aybg7SJlVXo&#10;qCnWc5b81V7FvmwsUPzdiVkqPN/kRHuqO6uT7Dpa+69E8iLqTiJmOd2M7Bl0jTO8E0CAKrl3AruI&#10;0utqMdNT69Xl3VPQ9vVtx17xztrVRaR7WH/ZFLhg/aolkGuL8RY0dtUw5PAzwJeqC+nTab6edKLl&#10;MF7VqUWFe6mlQcqZUnJQ/kgrzIgN/FiOyZWvIBTyrL3VRhfHzFXJxe2b4vSgHqOBph7yVuv+qMzL&#10;dRWbRlqHeiGs61Srhnx47yk60RExZKlRopSr0UJh3AdzRyZWvEkQ8g33JD6vGjHBZE17LhNISK1b&#10;An1LEr2xQvvKPlixKJDZlBPzVEEBkIicubViNT54dRvvk+m/cSaJCclU0rrIeldcIL7uUf57HH2t&#10;b73NicPuQMEdcDjbpOR/swpdGp8+DzmQUWA+zYvRqCr59ZEA/XE0OSfpH0bSyfX4eTSnNRq3EBpQ&#10;L4vPo2kslutEgS35bDz2XQ+sksD3KwuAYcVbpSIJtpQSj6WpeQYhI8BbfC7345Jd/CaPHI+Sb6fB&#10;Ut96OVKA4jpCIGwpqRwbmjrFhDjTUdXxSO9ZbhzUhZ1d3cbHTRZzfFblZU3twRfj+kEsCzU5ij3o&#10;2Oy/Arco+Hw3PosK2ZNYyf1ECo+HtPXaygcUbsniAhIyKZU+wvS+5vnQjSvBJRSz/EZfpZjLKRaY&#10;iKqz6ZR1Xo/ys3LKtBTsaMK9lOavgtpdvRg3IMZJB4EkCx/Xc4RJHDuVNGKNqkRaSFAJF8n71M0q&#10;3I2mT0xEt5EnkSWvQHpEK8t11OMahbZOHEM2DQ/ECxg2SxwNVM3+OH1lfd/IG3xzxr/hNve8HIWd&#10;S2PH3FT5W/xz8vI+y+QPOA0zjsNbVJus+OcmVfeupXoPY7Q//FI7O+GC/BOlvpzOzYYLtPssfcbU&#10;SIbDnnmU/+bcVFyQKyL9vvruedRxPchSYwGnZ+cDCAoaqMWU1bO9xb2VLZQ+V7oKvckMUhpSavww&#10;aNqmNjRhIafIJNQp/+NC4P/RojQdOKTZ5KXcFxr2ehMrasQQPmuyy2eUxaP8N0fPmz6Z2rO+J+Om&#10;90QTbW7DEzCP3eglOLYdF2rPr1r5twTKE77GO04xwnxHkicdeR3+G+uBlVuejbwzR4496kQT7CVX&#10;LsSppcq3R8lJYoTM4qGE1RDBtdjR+iYe6nbjs7Fm2DlD8f3YHw4+RPV5PQifjPbovr9I0bs9EfgM&#10;rK8xmgy+b76NsyqXRo/+8uh4vkdcEchMSwnCVSeYhVwV6Uc+DvZ3ld1Kz0neyLXsKH4nfnCEucgA&#10;lcC0I0J2sPvp64YDrJd1QosMuKe3I0zyPVKa4jJUN6722dGfKmh8PwAwfl9+Mk7UE5qghaiaB4wP&#10;PjizqCSJSXEFRHJg8tO+IcjkkB8QSPro+4YIoklVPsQ11hCMfuu2rIPvnddzwiHxHiy6+Kycec37&#10;rORSI/jKiGllbb6nwiqvsEPpv5KfqRlMYhJvb79kgH5MlK7EhEbzgnVTyYi2+1Nlo3V2OhTjOKFR&#10;DmlpQg/Hy+m8l8ZkBsijPeZCZERpTbGJn8WxWtsikeO10ahqXYJCnGqdoV3mlEpZW6hWVxeRa59P&#10;iYU8P4GQJ7PNV1G8N8cgDFr1wgMsehgzaGC1gUEGiCZd4xkr7YjtvwK9gKVy0R/Gyto+DKXagTeK&#10;7hrYvzjPUvsGF2/yLHENKHSfSJYfun+YQupUbFArxfDW1d7ta1/fB8IgRO/CTfR5phHY+oYuYKju&#10;XF5vWUrhXoXhBhrZnt5EmJscIOJ4yO5EqOGiYvTZ5+6oC6l9yZgwfXMwfaoBJZkI3S/xBUdXpeKg&#10;GCYUKtFDqDSeTwnEkkOMzJWqQDdOVS1meXjEbF/bh50hKAJbGpPm8JYR883OqD1LltfheYtzXlNC&#10;Q4bzxydRv5oCjRtZ3e/GQwyYgrfN9xDqx8WsSrJ4E6dQ4+dytJJpFg9NYDUhOhK4oIy2tKGNPtsX&#10;Nf1JxyJRVrj3eirUDzwZOvuy8SXEi+tw/uJcM8U/WKe61SctED7piii+aPybQWO0ut7IkzaYbhNI&#10;dP7GwO4zSKonVKfUMpHulf5E6JknitbQ2STF7+jD8SKn8LzMLl8o5Vfv+HFMSGiPuOat9sclGU6+&#10;EgWUp8LfPC0HDusLdCC3zUehIn5339J1L42OcBbx/8XccO++QKG62fmzUt/6Z7kEz58tuWjy5M4u&#10;eikEzJJ+j8hTjdlTNb1KRrV5c0gG/oFOvNAuOgwtKwImx/CFLkKsSm3VQyxKNW+fxdZ0WOsiM3Et&#10;o3TFm7BkpE0Igb6D/VeQp6rinagMQ4k6dKOPJgnOOKeeTY0zlnXSSIJYyoCpg3NDnyeYdIQkhJ1v&#10;iiraZ9XgLE4hYeut3wmNGlwGTpR9Zkl1KP1XrFPNUJPRc3y3Bi6qMXAzHY55mGVGgtJz3CYF9hfU&#10;94iGSKCVC1b7yQ3hUm0X9Km6wHdmwf86DVE+gW4Wb2JgvsAtcUc1vRNMdZkMIeClqH+W1WS2rLNV&#10;nA7lnAHJj2xtHJy+BRdelU3/b/mNagNstaB/VYT0E79h29x+RM2kexYa5Ir6Hosl+7zzG7yk9m/S&#10;Ie+uz4FhB5UQ31XZ/sAeiVbhwL5dD1E+JxfDR591lKKG1NlmcoH1jAqKa51yOCJDzZ9E9gsHNGgC&#10;336cmmd0qGaGsSp6fOR9E6YJRAyOlfisLt5rWhnmfnUSgyZf8BUYpCWtug73IgXi2a4njfvR1oMB&#10;BpRKN04N3P5FLr90+kxI0bUu21LQvJP4SPkhx7zBhMpSvaRpVXKkR7hFj6beIGYrYmxbRiO9qiFl&#10;Tb3MDjdp2V5/eXNwh2cwIRPLpjKQvJ/IBjdO1J283QFLpMSXaaErpn30CCYBUFWaaldg+7jRV/TJ&#10;lW6zS0ncjYbUPjR3hayILDJ7BlPbFKSpvtWdl6H52fymQxaFw21CzNBv4oQoT2+XDP1XcADJQM8W&#10;8dP7Z5Oe5rg0Emy7SQ4T0Fd4okuTxaEJXdbZ+Q0ViaooGViVrWGft0f5b84NppzZ6qhrV99rH00c&#10;CIIMhkHrn+oi7FEfDBe5F7LSDJc9LvNYyTeGC0PJURuLITkpdE9TJTEpVLjYS8RA1yR4qMDAeHPE&#10;to6YO+0WpTPKYI83cfw0wsMaocVxPqQ78P4QsRoTwvPxQsLyWaR14BVjvmtpTEj+r5gQSns7JpTx&#10;ql1KPER3HurUhUKO6wRn9pRyJcK2FEUgPSEIr2lpTIcUvkQ8zP9MlWeYsOkMa6sxeev0zHlUUuVY&#10;yunhkX46lA/0h9LpGMfw0T6jP3RDbgiLKaE9NYZA+huqR9CCChT6vpAQ4bQiQiovavWoPfrvy2Rt&#10;7BbNI8icr3fdNCxYtJIxW1jmjfewYyy4gNygVmyKcidM2mWkrKcZVhdHIIEtzXPm0/KM/rDGfX8v&#10;krszePLVuSYvES83vrarJnSzl31lH2iBLUXTj11Fex27ypy/4UUUAf3OgHhRUE1JV6xly40rLWDt&#10;qS+5WDK3U4ZK+QxHGEsV+KeWqWkCyma1E1DdzjqOQB8DBkxUwBfSCq8AuUq5o/CiDpM7KLHuOokV&#10;EtSoPXkRYdo39Vz/wz+VWZ+0gO+XV8DxoMmYELZb7+YBD+HNoPnyKz7D7fCTxJsYS/1sc3QVOdeO&#10;Yft2JQs3LouLZ6+clerwncKTaSO8VqJGu6gkejazb7Va6TuFr7SWR6ukuaKbU6JQoX2sMBHlZf/L&#10;59C2+o+aUcZOv9TrVhUVou2+leEcCKwfdEk1sQzUfo1r7JJLbyf74G6kdkdOnKH1XPVXvM/JwIh5&#10;qDpv4SaUwDkCqc6SNzpWn0FwTUo+5KwaMOkJ2AXA6sqAuDp7o7+eMkX0JlkqTO7xOiloVcBzvEkc&#10;stMQLU1cJHXwc3BuMxZBjiA60XOYeH/sObj6OQa/iAlRMdq1E1qDqWB3zBaO/uLuZ5IV1A56vMl+&#10;dqGDWawLEPXwavDSDsh5tOgtd50BrLHGTioQWEY/Hg7jxqP8N0cTSkr/1k/Kgy8VeZfRhO9jsvCZ&#10;oi+POlEWl4iQQzDeoVpkU/lQx+Tp1Orp4bJ5RDHGzYJ1oF/sshouFNvnzcYp4MDSEAUTFffSUQm+&#10;kg9hay+sa5QJ9YYdn4Umu6zB/6d2j/GQz/YJEX/GeBsPifEWVjs2+6/YPRR4RejHm1hHva6F22Id&#10;2OGk7T2BSAcyEghAvtCv4IHYfQETkdo5xVL2+4ewUndr4ApQ+oxmiwszryG+cH7TUqxQ+QmpR/8B&#10;M5W+71H+W6NdNzjLpYHgUScc0tbGHntc08LYwlDhbC4nPBTPkzyTfFq17oGJy3qOMAmfJM/Ectj1&#10;RVILHPghTLXpQmAjDwwFpndZH15vYgUtm68I74SK8gQuWNlGoxrCNMZotJGwa5bRx/Ug7g0BOuwO&#10;YjRj106C3V+bQrQ+BCsvbL7lTbhD9x5TJOCUfbSfLQyDs9OXfOvW+crT6SvrvxKTS70m2QBf7Rjj&#10;AHJtAtqRSqNWQiI1KI0vwg8ZEnlGK7OW4h8e/cDQVFOrdgOvQTbonQ+rGkS1ikFIj2Cqw2ewFRK3&#10;FedZVoJakXrxoQIDh1pakZDZq6JUvGIOYOND2vz9xCLtrkJpR51aJ0RWgvVJ2HmWHT1aJk47h4zU&#10;hLOjlkByMisCx3jm2l7jVMndRFOjoPC5c1LxuTiL+qpKKhbcLksBf1tRq5oD5pu65zuI77LOfpjx&#10;mSWfIUxtvxLveJT/BnlzFjhGOvnQGXPzqjzqdCSWOlLOdjZeMAUudaR4DVUruSwWhyAsM6DpGo5z&#10;IpRhxwzlEMx4pfqhY6Xywdv16JgHGYNNXIOfUx01n4wRMlo01b99Wv08KMq+ZMvWBS5lz4eSQ1Vd&#10;xVKIlmYTw8tunmBCN78zu14XZYe6YIxDU3hcBlZ1d3G3V3DK6uwI5RAQxSK5wg6lY1yu2szxgld+&#10;dw3z4LuBREb/Cepe9qdDSqZKEIVQ2xA4f1AMuu8Jzp7RRY5ZZrrXYpeHhNcqYNah9F+GOT9LfLe7&#10;63FU1IT4B56HhWrh7L5h/IMAPsL8LNenRoC3fqudxNhNY/uDorHtm64sysZJZK/8/kz7avSWZsBz&#10;xQkplvvGFR20sG9ogpWlb0V+jvDl1r4pHSwOJv6H7Eb+iPaVv5beWumXXVkbmmkQn0KBm2Y6DMVB&#10;Zdxzk91jnsEkZyOTf4i97fcCYBNmegVtEbcQq3wfKbcwZ1XGHxylU0f/FfRJHN239Kr5fRd4ZOE4&#10;Y0YVx5t1Q5w6TWOCSRnIf7ZOch1T74S/MOF1P1mZ2+riteWCrPYQweHaG8Jm4Zh5BBPsOR37av+t&#10;2e1KVW/5HmSOqX+zuAaOKxHFU9zitrQ2QUVRhtlNmnj9fmR2ClNT+s9y9tcAvczxs8Q67SelBs78&#10;GVZ+Wwo+Z3cF03VyXXtW2mk6j5UMHpTwCLfYJs6PUl1qRx/uFhukp3wPKirjfI5T83ydaxoJZmLn&#10;CaDaSWu0ddj9PbjIM/VMbqSI0jxbJ2ZlOhgg+M07hQeW2q1BJqx382sp/Shx+9Zdhqy3aqFIayMT&#10;jgpyNmBe/XdElbPFGLJYLsundEuSutMXCeopNr6QJqiGhwfMq58S/SJ5wlv3J2ZDagz4phVKXGEu&#10;0fKLP1YRrkzumcHpR/spx5sTxMRB21lBo3QWztXvTIINR2kgAdiRvvMI5L+/BDzyRbw+DSK8hWSJ&#10;2M5DIqZSsOOhXPbPdxONFMM0YA4JuWIWzZE2FMHdFEPYJkQ8OAWvQhNvYMITzOIJqm2fhcCSMmE0&#10;nV1gPeA1C5ZACCbE+SPUyngywV8jO9wy5MQ8YgF9q1Xe4lSNt6EmSm/THwEPhwwXqqVpCrwwtoyG&#10;nb01F7YZVl/GbTGCrDV1nr5pWkhDd6DA7EeNihPtUR+Cd4y2yLX8+iZwh3KvzOWhwm+aMtVMqn7S&#10;I8K7fW9hHIrR6JlSnHKGfVX9V+rJqvV2Shz03RBJEpwryUQT/dk/JhMA2VcvroPovxIgDftdkMFE&#10;G78heQDhmCtk5/ps1ITiK+1jIrtvQBK6TQEixG2fJVCKKjQwx5HZHqKF5EkkZ+qN/QEFOkW23rQO&#10;ouCWBODYScmohtlfBGenuLtJQzyjFvM8g320B+hqo+7EtD6F4AaR65FRKkj6WEQ+Y0LPTv+SV4BB&#10;0PVYnW9pzFrnKIXqMHEJpKcTFTs0iYcwD28WbrET67NkinTckmngpClyIl/odyxlfhYa6nS7fPYa&#10;bV+TK5x58XCdS84GUquT5prtoTq+htuWdKC71oNjdarpv3w8CcV7yy7rxEKoQjrp5B0mCR1pur3E&#10;LRUoao03yMSUUPuJYw5JGg8xNDeYUFgazkVgz3Cruk9TH6ym7ydpDHXsUSo33C4MA9Y33nwIE40g&#10;zeLrEcSCUJnY4ENK++y4RT4n66+T/RAmrq6MWhEQ2oQ+DkdCEQPmlTGS2YAfKh5KkT3SkGWgpQkJ&#10;zqvym+941JHicNTYMBgKc1s4shDdtk+iSAMJYT2p3nyGFVZGOcTdZ8lSq2KCXHjBxOfta3TvYXq9&#10;iRWiotQDBjQqCgcJM0+P8l+PJnK0U8ky+ohD5oQZOSCMDOeGQ3UIS7EAi+7XK6CfES2JXX7JhfH3&#10;qlnoOLUXTqFCw3T3X1OMiHk5T/le79uwQnG62rYKGgHwb4radR+8tShGV0KRv3nE4X8/wGIwGqUm&#10;tN4tUiNVnTTAw/m2XEBU3PSF3a/nDJPtSP51VY/RH2z3XnPOOGfqGTImtPj9O5T+y2d0nmvcoJtn&#10;lHIDXAnjs9eUPTxR1c8EJLzhfJy3xNA1ZY+Yse6w1VJOD4tnUpQa6tmzM056pmthiY5/bUyc8Ery&#10;lTKx6ozT1Iss+JiQKxAfwpwy8GrWcR04hQjjs1eDkHxttRgWEqRPm0f0Hey/cj+JvWIyxJucw75O&#10;HESO9Ck3bNOGMCjSyUGPw4oGdSg+M4aGduqwBhq55+lR/uvRLDnnJhdehdE8zH9zOIPpJzGWoqh5&#10;CN6F912Ho255OHk/m7jZh3/BJSPwDcqowNuG93V7SrgqbHQxp3ipKIVsKC6gihkoJbjXo5KVVtnt&#10;yjVxMKsD2mdJD6nf+UnugfgWB+oblpIMQR8204KyDsuLIsfTch82HRJpLops+TQJCQ7JAlxNBS6f&#10;oLFQLBllMKyMZ6cDrlqCFe/H5p6gWziJcfFh9XfoGhChXFh6PmWdL5gPnioaKearrHb7MKzJ65FZ&#10;2VdLbiORwngX93/o4M9Wq6wT7wz+lh5fVmUcPWHjw1gim2cEFu3eQ0zvVTYBZue8yImymm09+AnS&#10;k08NjXjyurd002F7Y1KyS326OxH1X0lSum7aR5cTsymabLw9CUTkxe0bWPWbS02zHJ8PkfxXDuyY&#10;8cVPi8+XUF5++OIcloWsbAuxXIKAWd35DCy92e254tL6LVqizgLuKKRrjjFt1tUixNyjCI2DQLSe&#10;PgRLYMM1kxyRXjNJrhBpRbF71C9u2Y3cmo7xFpSMZ1vZDSewGzOSm22+BFXmSx7mv0EEiC0ynoMh&#10;00tnxuA87EQ5CCj86a6koMNs46FwQLwKMW0aFVE9uOJyfYpnD4n/xErRW//zlZMEZLCBPi+L4i7X&#10;8umOjGRNbNnHdSkp1Dkkqgnrijd7gJwPdZOPKu+hr2zcahCEjZKWXOsRmSgzys5ltOaf0Pb2aQVs&#10;49Mcnq1cjbeH/qFjQWYX7nnLyb57/VcSAI4lZ3SSKcCiNshQaOa/c2qQnNua1c80UQL7u0s1NtYN&#10;E+vK0Rgq3dKWX3bn43gEmEWJx/lvfZ/kqhTI0rnDMvj0ffRxr0INo+x98XePmOO4ugJTCUfZ38Yy&#10;GY6JsZucjLzzlH/LY/yzJiZkTbCcZ9SCTKaZfVKaCLHJhB/QodI8BjkMOt0fk5KVxIQh+Q4yVSpm&#10;z3jGlE2/MEpieaPXQUL+sekLJMITAqqJUVpx5mhnbJMM5rAXLEvFdw3y8nh0H2vySin42oA4ITDw&#10;G156A3nOel6YNTdyudBNsfPu5gcy/ogkA9qUTNrtsPqvpGM8mEJhzJrT1TUDsI366k/Du7r7mMdo&#10;+36bRIIXfi/ehXiNL0HZ0LmQgaJ6PWWOtzkZuc/wjIxzX2jbp6tWSyJPzlctUmOHl1N7g6PRmGPg&#10;SJe9bSkmMEZns+NiGDmUjWzwKIPVeFuZpGeK3GeqFK+0YlD3yRUTLS4zvY6vS0DVGfZix1zGq/Ta&#10;s+KqjJ0f7eNhy4U5dVf/hj/2/ZE3b5v/Dabn2VcstEeeN5KBS2xcp1EjxHWW+zeQV0L3NX3zBK7H&#10;BFusq8jbCYQw30BuhxvI2zlYuQ5spxsqG9cBsvexr7L/8mnA3EsvnzL4FPJvhIuSVRqBTIAN23i/&#10;oILkdxQPeoc7rP7LkNd3SefrkRO0xOXT0gh2yMMiS571Ets6wOYbB363PianKtxZkwxWlKC0hLF6&#10;4TrnNevyS+MLn2IPWrCRy2YgPXcms76tnOD/7z4r33Xb5wWy1tctEyY2mgwk9xv3rQQn6qvsv7zP&#10;i0ykkeaW5MSnp8DF/asLKhoBLieD/Etl77+APGUixd4Ymtun8TslGVClpTzLBnkRe0Q8aCD1AvLC&#10;hbgtaMv1boIL1+nfi0SdwkTpY+90NnCY0o0Euy2ug842PEFjIwl0bREslEkUq5RTZBrKDHmO7UUR&#10;VSPeHjnj0yyqPk2C3fh0nSpakLhnEgFpkidf7DM9N1Q+MhbFNmcj2PlppQ8nSn5DgKGULY/RIvJM&#10;4hSR7/zxmgnHQDgJWYl1zYM0Kp0yGUWVeVLQVgobF1gbsjqzvuCeVA5VyofqMDf2iAnpkMVyN/Zc&#10;c3sM/l6tWVnKseY/6nncjw3HiLSGfEzK1iafiQS7RJpoMjGFN2sm6GHdHBm5C+DVbkYLpyi4Y5vn&#10;LusYfqg3kNVrPfeZsOPOt+HpKtYaBIiatqssnDPauOdj9Wu03tT5Zf+V3FOZqNYcT5+m0RPcIyAf&#10;JobJnhFDpWLhrnhB299hG2PWZHDYjMVL8X6fR1QmFsXNlvtGKnfLm0EFxU76WEK2eOlSO31NHb/9&#10;l7EN37Z8xt7YalpIMxox/zExuRc3bUg9PG1H4R7OS5IumsGmVZO7JJMqPko+UgiDey2f8SQDezx8&#10;1V4Yf/e8MnwHNuJIGFC4o7EihXvTm40M1sVW/TH+G8NkZeG9uazsDBnTyKd2IG2DjEyyhnlCOaWt&#10;lkivdxPdwe599DQSfPqitNleM4y/l/DwcJk3qQYvopoQyoJO5MIu7OjwmV316JCLW747w6AcTOrc&#10;YfU2e8EvkPhKyAtqQgr37k9sHVkA3kgiVJtvkRgAi4634XhM4zm/gK3DBfNdEtD3RdE9xmEN9RPu&#10;bRoQGX98q7ZiHspZeCyFadD+x7TNkrYUGT7NmhMltPUkw7yRAQ0iXK/CpvC+z1On5v4r+YU655gV&#10;cdV2NsgpMYvS6ZZ20DhdDfupoo+Gb/am8QqtFs5r9rk2TCRCIZIdriJWjzvPlB6BiSOc8RiY21Qo&#10;OXSfR2JTW6kuPBElNEMEHJSsqn12/uHPrrlVjfjWOAwrjihc7I5KfPBn992hl1hyHp3H9AReIHvt&#10;xpFOc3g2eIvcBO+px/lvjtddB5ULRbjxwoOPOFWcLqUFvqmfW+u3H5QaVTiHdohbLEjRDfnKdFJh&#10;EKNN3Ini95kSnMt7INkGotXW3DzOf72yBgWVaez7Il3OK1unjhyMJgFF133hhL47MTVswjffxAm4&#10;NM2XnqIPA3mciQkZUZI+Z9V80Ym2UQuhA7fbA6fcNDmI6UIt5zUT0jAhkvVPRnz/NJRJjCm2i92K&#10;W4HmxOAdDsDhx6SASW9fIO+7Q25tZe+hnX4XQcCfBf/KSZC0X7aKv+u/ufvEhzBCcjwCvpoZeZz/&#10;1nhwEJoqeS4cTXMkjztiDr+QaD9QAxsJ/bZQw6ociR03mW/6GvxZdtN4W8XAbzg/0VR1Dol3Cehu&#10;jjEKY0jYycfEUTZX4hdB4FTb0fRITfXZ6Kv02hNHRFORJ/lRQtaxnOVE7ePBexq+LI8Aq2nS4zo0&#10;Q9Exz53A45fysHBKVbpqJsbCR0PPzjWVt2qY9AijYO0JNarqIaOfkBl82TUQnqn/eo6UimcrMY3/&#10;RywsaN7j/Nfj26w4qI+oC9tdzcZyqQpQt3Ophp+pPnOUrohq2Fct5hET5z2gOC/9CnyaOqHOi3A0&#10;OM1RdEjqYp+Y1Lg8q/D6bLt34QhnyFBMJiQRAqFaqKUVwtqwGZIXIWVo3tMho9Zm3BwhBMt33KDD&#10;2neH7KLsyc9uqhIvMeVx/uvdRIm19GP8rEbyuA4t31IrI+ewShXbNGOaMViVIwWCJjx9swnXuJMo&#10;j6Egz7HD8gwM8w9pS5HexVveqPsTy8J8e72SNMhs3zDRoRnKLxWpJJ2qy2dPSMD75RuZ5W9CLWl7&#10;9j/amFgSIMSy3P0ZtZBjWhoWCaepnRWvIAZSGhaWJn3qO2Tybsxp6Mr7pimKkmNQgWPNcJmtYo/H&#10;TCzVRsqaMwdtToz0q8wMouoZgWtdpuO37yZMG5jJGTHu0513u5uMJ080U09QJWftrr/rv95HkWh9&#10;nx6vpjGP67PzW+x3GhnqhJ5YnEtdEQWf3SKZFI1iMiYe7zFxA1m1UfkujAjcwIUNmeXzaS8H90J3&#10;y5L8I90+30ZjKp7cYfVfsWYEISaF3+Wyga6rqZck38tPQ/uRTjEnpv7afiwvuKvnOqz+y5CpJkin&#10;ASXxFMU3zgyu8aLUpzGwN5QQ4ah0KNVKn71i3m/DxHjO7kh0zcJE+iztFAR2u0zGK0P6AReBPgk1&#10;pNSQN6lHxOUtcF1GZHI15yuEgE3vzSZ//EaX2lZGd2I5P4aEBTgSZZvpPn6mPo7Ku9C6lhN43DN8&#10;+s7G4S2uG9mmjoz0nnEWtiYEMp+c8s7bhPqtO3RY/VfuHPnNrir4QYcEOGA7IUq0t9JL7QdY2x6r&#10;nVlgB0/uXZbBETKSm1YhfpcK7L7mJbEVdxP50/vE6AlnyHiN3yQE0h/cNcZyc2Er9UXBFDLBRpCV&#10;fb4yDSKTdrHymGmOtx9JI+6cZ9bJFX6hz4eHv449bffs0Dtuhm5CKoyBE3Pfjt/+K/cZbbTaHsyd&#10;mpBxtJlR/kJb6+ocnJG38+zg0L/z0m9nQXGI2iOVJHm+Hue/nqOyXFObJSVErYO7znxeGf4DK7l0&#10;+ckczbky9F4bYAQM1Nqq7aZuu0ieQkxQXagCZofVf+V8uetOkc/BG8R0w99QkOmiobhpPIbHbYda&#10;GqVFwEgtNQ/ssDYcYbTBhfxR2S8bjvbxZDzMndMstvEdmndCtrenLqQ1hQw/PF2zLuRQCycJWv1D&#10;Ei9iZ89xSjDoZzGcooH5aRicFesTneKhhPsF5CLjh2cTHozPIGdt6puQMWOsK8wjsDxWEZPfNsYe&#10;Ql4P32HN0JZNLXTf7VYMqtRk5XjNCIc32MbxbzuMRplcBKadmotSE1bv80E4qKjB2Ma3XOe701T/&#10;ZQqbF7cd2TuuljrUuLy7TkhbYSZWkJn4C4mnVjaFzpNgWUXaFSWSHYYsefiCX+DGdxdVHGamkYlt&#10;bOaibdy5PQ2YmUCfpjCJ2jPk7fzj/sckSOrANYdu13nqPn49f1JhB0V8p7/gpcJTnVDEFjdhPSuU&#10;qLaBB42p18IRZJNHUb90o5kd6QiTFS9AQga/m+DCO+KWokBGrm2QQbkty3FTjVfbYfVf5v6krtR+&#10;UBYXTYLnotjq7BAnyJfHRM0zU0CpEBSjHXnktjsEjhwo4i3+9x33R+udUKAEnxN/97gyMlSkWwQn&#10;5N9BabUy3GtlQZCOAvdpTGOpIJTyRC78cWVnyMSN7ZRUqX4PO9LorlpS8GlkVGdX+BsVnch5e2LP&#10;eLD6ZpUCdFgUFnqxusNjlIzi/vX4GeTlGhMWhQLSSRRGgLUUi1INTI8N4kQgLpdrZg6YOM+xjSXo&#10;fCgg6zbStpFLsSyPmcY2MViQfb3z8cM1zwre46cRgt4MtDcstz4xyMBez/n4Atk0nueVKgnfuyWY&#10;tLBPTHmc/3o8l1TaZ6UGQXhjOuc8UjCljeRR5XZJGe1IG1XlySiVDx7uxzpaRMbLNz135LKyM+Tj&#10;u8unucAqGeUklG8eP4VMSMyLolNM6AHLp3GypBYxGcLymKBW6i/zUD+EDPWbBqkFRilohMJ9tIiE&#10;nSFMyIjvrMpVuAwtK3e447f/Suqg6l35g8lrZFxtkIktWiBeWSiRvNmtgEYDbyz2n+SqOLJAHmK+&#10;OxeFxV4i7foYJ6c7ArBmDv0LbRHp6fw0jgPHstM2afjVyO70eDalWN6+7PN+ColRoA8knpf5epz/&#10;5r6o21Exat2wbH7occfdXAUL8X01rF71YPQmX4CGLJd07I/Roi212FbuXHpOR7BQ+R9ifVfVSLfP&#10;FZldFau1AxFiWdcRBY/qq+y/ElOE9Mr5KZG+CRbyW9VuOiZ2eKwrGCxr6/F3u4nKROKMP8pefcOD&#10;xd0dqxtztK/l827ipC4dvbBSJ2TpKEBiM2TcPQJq81QwYQrBwS8rO+J06Y9zUjfpRa76hMDpX1Sj&#10;7lnCtFXlcT5Gllu767D6L9P9vCSM02W6rzUr2bkWJdOir3npWvPpbB4hr1rE6dgvasLp8SLqEbE5&#10;sWfYXjrZMGu/O9eMKTOxfWVX0FYJh+JmzyAj5Z3UKi6K/t4YAr0Ppx/v8BhDpPhFPX4IGRdi+Ueu&#10;aya9ZH76SgaES6e8JHvuDYWtusmBR8rbUs4wVJHNzzaklklfblCf5E5T/VfS9qrjkimmWFLjzisL&#10;hdo2cwVB7csq8DSAshc8ElxPKa8bzTtkctqcSU7EAV9AFxvc8OICISIxeGZenGckihoYDF5AmHpv&#10;hEDUuwwlvNEqnFlRQpaWeqfH22i7Xy/WTIDPObe4IxBOfc04/ioViIZQquxrkJc6fd3LENbMM9pu&#10;QTH0yE2nIv2l2Dq16KrsbZA5SWZxNLGRbcLjR5DVzdzt7xTVzmo/cxKSvJAoiU7plD1goNw7UPZ/&#10;nJ3bzh1HcqVfhdDlALb+80GwfGPA9oXHMGBgYF/SFNUSQIoESXf3vL2/VZWRFat2SbW2xwNQf9eO&#10;isrMyMg4rIhcZxvc0VX1GWpbQp5/WSlS1QPnuHEWMKkeI0GrM7097pAAwmRX2JGsrCpIB2e+3907&#10;oDs3U4dR7q+oa5tt2hSDDxrUKN9RxZPNNpk69YRdxkw8V5dL26tpp19jVlNvP6vI9AAtGVMCWoDU&#10;WL7OwOYwiQfney55c87guqoIndgDnH3MYNCEH1i/G0zbKgbZmBGrqnJlBNxtu3z1XEjyp1VvRau6&#10;A5gYGIjBmdkb8bWQMzjcClwrcLpmyjbOQo2MxWApBDDsi0HLzamHVLGymiwXnMseWzW2sFwIxTpT&#10;5JXUX3Pdi/W7+nf7PRCP+j1cau/W7+rf+j2wjEJHkFofSR2+qn53dI6AY9PcDS5EuPaCxVYckHje&#10;SHzAFJ8WX31ultVHTq6xtfG8QVoULZ7mqo+3NUBfFcKYiv3htGyP+fBaQb5MtzCss+mj9L9qpogY&#10;llbkM3a+OZhDpmR8GJFQxUpt9UENVqIHlLPO0ZizYNvliHILmG6g6q8mmz+9RabnZYVrzjHfolIH&#10;Yp6dSMb7Gs6AjWohaSckRKJx5lib6prKst0uvyGnV3gTosMyauIxE0+rvlf8B+gy3+WLsh8CiCsw&#10;GrPNMXOOsPVXCQNDIWRkzpkTvzwr/FN1eOxjphZtAmEoglRXvvYYjcPj4vwKQifnDEoGREKdI7rR&#10;xWYbIAyvHhKm3NbOOgMYKTTxsquQznHX3YV+OZJtsl5CFg5a1Mwu7qTWcBsYijy9TQn6G+rx3QjE&#10;qE8MOStyV7S6GczWGdEGiVIfdgn+kV1e8TJSf9Kv6TqTg6SVSk0nC+lKak0SDc4YUKPEvySMckey&#10;3eO7N1BFNmZudQaItM62/NzV1pivxgbSDC8LKRd6N9u4SzPKpxjJ7+CKDtfZvJZJOzmThkEEi3O9&#10;envco3yTOhszFtcGi5iZqfZqqdTifJHXUp+q+VhuyBW7SmUmtc5b5GPjrGqkWsjLEAdY/y2LPh+H&#10;Y0aTbLm8i/AINWfzWg41G9xpEjZVlfUQAanFyDjTUwZtUNN5kctTJq9UBTW8+1Qf7CbecnscckYz&#10;zUT3/Oo52+q0uSUZKyS0PRbEoXbGlREjsMTbrrr0bYVBrKP/YLbVja1O9+1xNma0H9ZezfbFhuV/&#10;IOxZjy9kG1VCk7PxeAYmLziXPbZaIxxC2L710keugN+jh/e/V7B1/r5ce7jU7+rfer/adlWUgWDa&#10;9Ifqd/Vv/R78Vhm/G4Knvf9QH2HKVMM/8vhK8thhKrU7xWGC4qa0IEn0aBozNzFgFzN3zFmuaM36&#10;JXYByMT02S6BbWSmttCRMFy5OgLapBsAVuWOAnDPHIOWsEw91R99PuBK0XE9RRnnpx0H/DTFiFXv&#10;SstRcZsm0jYyw0OFkmXSKMV6RRiX4ApHyvrF2OW7WnryoLLAV4uFoxwt3UypF+A4ZQ3pSFx922h1&#10;8SmmEsLp2nWyQa3KzVnZotJ9tGo4V9sR/aQ0eGpSqOK5kq1qnuzhcKJMLNlge4EmfsHGrfTElREu&#10;gAksYL1YDSBsGjF/R8dNQgCsntmrRC7rlkDgw9eNFrVWZ8yGPK7NqUrmbZLRcL627IL5yXOBsrVl&#10;dWqLXEKXifooFDFEam/Ucd7OI1WwoDUGFLFFSqpamu2w6Psmq2RlQRqXKiIcvjNjFW4rO/VaXDEl&#10;HfJBhsbY6wTCPzgKU2UsZ5x9GAJeuwhokLDwqTijJrBOa1BEudbYQ62wqkLr6ivCwUyJSRbxIcRt&#10;UqNU8o2Ej44XUYO61M7UJW05mBmInh9GpPWmRH7B4h2PeX+CYZZXTArkzSm+S3czT0RQR0jWew/P&#10;HQWGpiUrL842K8c6Ly0Vf3kgciTPioQNghsJMP0cUIQj8nUAu7zqcZ3UGWdF6fAoVwmemOe5XEQl&#10;NlPm4DHiPRFBE3Ycctbr5nQy2XawsSdRefOxprtrTj1WbGp8dz0OOctxm/bTMsC+LRcDfT6uV88p&#10;4UsVp/lfcVYDlmmNku9wzQtQmhjYHPPlYzLwMxut6cmjRXSjIA84v/ri1ZjfaoP/e2IAqogbXevx&#10;dRJGpq46JB3ZkdwnCVJ//+o528slH/9rzvMuCThfLCTRuom/wiwe07lxtsfkOnNDkoQZwes6Fy4x&#10;8+rAvGmSiw8Dv6oqrLEY1822Zde1O31XcU5i9o1X83C1oOaYVY+w6VkE/Vg7H2pPdaqshMZBjQ0W&#10;lPoxrYOaDsHGGYzq/LAr601IpBBZrVcrLGiqQi5j5bW2cNDGGQTrDDLIBb5inTlEZ4HbwTEr3GhZ&#10;PKQn9oc0+DysnvHdRBSusKI54BquBVSnB5bJFvDyEiHE0fMdJACwCmvT8V1rNDPTnrRlVFekdSEv&#10;3BU+5VZAgfUxzswOZCQQzdSeM3R3wbnO6eHBAhmauFVs6HEDC1T1u/q3fk8+sWwUgULWMF37/aEE&#10;y92oXbs5U1NQLKwIhHW3tWjvRrChBs6mvkI7sxi0Wi7ay4CmimjLXNOB7ZuappHTG9scyIs5PR4z&#10;W3EzUUsStjEDNq4pkWrZyxHKabOdSwpDznSZmeDBC2+bFoC8ukT0cu+AY5+1o1sQIOOsuNnEFmLg&#10;eP6C2H2DRh081qVjtRjX6gtu2iuf+0gVbTfPtKK7uRg6w6btPFVoOGYFzeur8XbdEeUaJI7K+VgH&#10;g6lQMvLV4ZmSPany3FNRWc80anDy1pj4HBTFu3UtGK++OLDskJ6PszG3u6QOX81A5oadr94+rNst&#10;83HImZxMedgHsTOq/7eKo0vDxAC983HGWYtTLvjmhcxB0Rd9K62YBvv2GC90xuOnuZ9xVivHzbZV&#10;5M1EiN28qbhLzkqOzu1+LWcsj81vu+QsQ7sUs4wtl23ypM0PqcfhmOUMzG1zIdskRmi6N9T6ZV2x&#10;tNrck9NVDjnraC31eLmfwfqQ3yzOtWHnOpO13mye35ft3akKFdHmeinZvYoa1O/q33EKc6ngTIpu&#10;FiHjq98dnkgEhrREqwEhcfZ6DVAXM4m76IvdY42mBi4xWx6Hc9qXa9LOSaPD1zblU0Tn48VJn5y1&#10;tIc6ssZesXkkd54IWIAXnUb2v8fKmAfyNODP5pQ+YfSeqzm9UO9APkiH1eMy+7eRIZszJ3qlnCoj&#10;P83BeVpur2ZOCxKzHePzsaJ12w5hn15hmy+Bjdr2M7q2vZrFnFv30vyggKA1I6jIXiZHQPrgN6Zz&#10;dirYOJNWnkr20qaiFSFxw6IuiyzkjD0+pZ+wp8cXCCdPLJx8TK8iFJq8NMpyRVB+xreL2Qml8mLT&#10;sHSvnIYxjRoFjW/hFoV6ax04P0Z/+Wi4pOa4KmadKeqS98kC+omUHlF7Cx8t16TgIQ1acqrTQ3Cd&#10;5H+te5Y4CtUXRXqRSsCenOOZcNhafJAc7L6iZbS5k6DWqLW2tAoavaLniwVnrRdfYDWYVbymwfY6&#10;FAi9ydWUblHHG4Ck2FLsS0aknhLatbWlAnmqHUGs1qfR2uLdbuAS9tCKKphsCdzMtBdy7tFv7nCo&#10;Wyp0PQiTdaiJj9YWr3EGxlXF5lFHQIQzJSqot4uU+hSXagaXIPhmGs4/Jp2jRU7KpttevD0lVzJW&#10;XhiSK2I23MhEb6t19Q7GQ8qsttfBXJCpK7m4dpJxIcrn5OTZgaWQKHXKWQVuYqXmaMl71HkCdnHI&#10;RSZSTE452VuzqfliWqjP7UWMzBOebCC6WNZHEWHKlSMtkmgpW6TkP8wuZjjTLzuaZPbtXCDMgytE&#10;ioxC6SE6qo22JHO0nCt17l5ivW0XKJ6WH7tPZC3LqwcppR4ETdk/oZPLyj94yo6fGwi/Z02HRmuL&#10;Qz+B2gqy++oRsqrLJdV0VeiB/lHI+WTLjljzgxlbujKW50EB3w5kyQEzIVtEUVTz2tiqRUDFqIA7&#10;qPNMqi4EjqsNxMUHwkj1FwMkLVml4SXoGXvKZRulsRVhWRcoGq3avJZlspGWSJFxrl7GrZfm9lSw&#10;8nUX4Pyqc0o+WozIsYGEjnLHkuBv9XaGLYFeyxMBzprNBhVVviJlQriaioDxxeQTsY1+b5I55tfc&#10;7RytgJNDh8lhuUKShfacq8cp78FsyhW4ynB8FJlWh6g8CgBbbDk0rgjrUuEy7SHd1ejZOCrnZjJO&#10;trKnDUj1C0a+aOwrMeOy+Eqd8+lIRp9kYBczfi6vxCE3XM020SD0vBt+fSTJuhurEGV0SlVtaltb&#10;BgOvMR4UpYewda1vHXwk0jmaDyXZ/bZ7EMBVME93QX33Kv71s/p3NTE5jGcXXuGwpkqqnx3ZLtLy&#10;dZqTWWQ9+6AwOycIjAw8eBh7ykzXacE1hptr74z8r/GtnOZli4GH2N1OqKscay456nddEXWlZ/ml&#10;N3juV+wTMhgvZfAStNrBorkPeGbYmIldx0v7KPbYKlcXklOTPcZJ9U9tLvB3xEv/eAkpNKiE643s&#10;xv3PD+dSd9esaRvQ6hxbVoKtE2bkf+HPZ9tm0V2FIyNOoIaT51guj9jqgsWR3gVuDp7Q2OqqxZGO&#10;pMwCrIJFXNB0KgXT5pc1Sex8TIsz8rnkKrvqiOxE9TMnXhcA76daGnEjBI6FD59GE0PlcuLpBpAu&#10;38r/DmXOWcLeOv7KQ7YcmEO7UUXC5NjG4fivvlSUY6B+nS2COWw/4iAkha9gu5TcrvO6XNfhL+Zc&#10;GGcisBTg9T4XiNGwaEhlcJ4sn3wh34ejZQuPA0YtBgjF9WmU2I2KAHXk4i9/SlpyPagVFh1Axogt&#10;0j6vjlArcXfogA8XDhy2AmJ2tlT3bKOdnxyxxZGviIhK/dQpoJ0DlA4WHpSziTJXZ6t2p+tRzGKg&#10;ea9YW2nMSaqso7ElPFSTTPhr1yqHaarmKX8kUrWRxtbBmB79sZBQbMd9l5fdzzlKRlcnrBEyAn98&#10;Wt0hitxBs6gA1A6OvobDAtRb69/xMdy9R0uE5edMKnvqD39ObY3MtvXnHE3RbTeogGrOxxJTe2Ia&#10;jUHNCz8o3EFZ9PlHxKoaVVctsA/H9/l+8UFxrzrRkfUr+cans0EBxBgNVyVFNMDYzYHzWidOV4kM&#10;b4P06HJ1XZNW3Zo8en4r5khszAaF9qx9DRQBuE8yKAyhEX7VhafYaruv3M0BP79dkQH8nNN5Eesm&#10;B4eD6kSYEm5Io9O3V5LYckNNp+UIFRBHlWF2OKhjtstFg4tU4SEQT/PZoh/zakjT84eZ2z0FADkk&#10;Uu12V88gUji4EVIUC1uQOOPCgbc/jAUmCzaQKpy4xM1NHSmjM0CC9AhDg9Q28/H5X/VicH7jkCbv&#10;/OKGNAmFOVrmf+dCKRbC7KyfjJF2xRlmq0eQeL+2rHZNI2eNB6sR0YKoXL22xM9HfUQjnZOsPuy1&#10;tlNotqcs0Jipa0WKmwM5EFeRupRkfDNWbH2KYedeOSfpQMWwyem9WxvNF9P/WpeWuyXLdAOwT0Vv&#10;l2PyVSPixUU02OH+EKepRsqcXHF+YccMp42LLeh/a6/FSCt7ENDhDmhAN7/hd4FIZKZzEX5hbONr&#10;OZ12tRls4JIkolk7lArhYeZzmXicoAGeiXar7mcdC7pRlqRwW2WJ0cFD5rO+9kqey6yMr2XMpgLU&#10;TK1ey05dxWR+EL+ur73u/m8MrjIXOWqJmHQZ0gW3NX38zD+oP2S3X6GAGyUt6wQZb2dZ+yCuZdl1&#10;38DYGzhDacQRqM3Wc5tbXHihUhpP/ofan1T178K06Ina2kBJVGu+Wji+I/04pCvncPlBK/PyZVbb&#10;abj7NabNsKEUR1xVf/u1c1r3viRrLA1zggNo46Fp6HihquP9ApEm2dg/6o57Ph5trCFfmEjjprP2&#10;hT4e+7XQTIND/epwPNtOlfPhzTjaflOBnR/JbX1ww+SvHY3nkOcmTbIEd6HUbWPgZqm/XxMYzBH4&#10;LDtVnRp/RyaOeHI4lOal5oAYpb1W97WM16LQ0TGNJyGvsjxYDVXtHo2z5niVEq5cLiOJ4xA07KCp&#10;X9W/9evKI1LJQXpv/+uj8aisvCRjflWpJTyY2xoPe9lPeZyZkQ6V6yyE+tF4jnhi1JfKl1fqvhnW&#10;UQVKdDHujmd7SH7wGp4szVhxNT5YI39znCzqmAS2uwp72rqhVSs4EeuPRkN/BlZ+t26Hs7LxoW8s&#10;vuPvfAReLw2Q7OH2+aRorim/0gVD81DiWgxzptpKcP/grvaqP3xmPcsR9JH5X6uUsvPmmY6m8HBB&#10;mzjyfLi7fZwcGXUy46bhtI1ZdS7+18pT3dfGAm+Utfp//JBdW6bfdTw5CUrHEBOQtm9C1R+i0Hed&#10;tBslF5BfcTL312qeTUxkAYxJAHyxq2dslKjD0S8iOplRdGVkkFni//VxNp4EtXfpYmX46wxkj9zW&#10;OeMr6DpONs7avRZzin1cWrR+Vf+Odd9Wb9vY7dxzToOGWO3UFAzHlDg+4Hw4FdAUpPaQC9XWsyGb&#10;w42SkOT+qtFtmi6PVjRFySezS24k3xOdklPelF7bE9tRMse57SYyMMPVzca57WB2tzpAtD2B81Qm&#10;kazDNWIxeRJrGvuQMDbR3HicTaWoqtOND+J1o8pDDdZ27baID9fpCzaL9xzydIlD/9apyN2lNP4b&#10;NPWr+neVNQ4b5mCxQyjNlAu6nqH1qyP5lH8w5JM2u6oeaHPYTuwbgAMeSW/nLti9kZ6M1o0zpw5I&#10;NeNad+pcmkVFrcYU7Zt2gdgmKyiD37F6jsbZJfuOpbFxNtWBN0rnpz4JbZNiZo2ISTTOTgnmaZcv&#10;2PQnUbp9DqM9nHZUxrNRXhiqmEDl3l2aSl3zShuW9Phs+l9DxzWdzVbbjXPjycQOLNRc7O1rqeOk&#10;tmBIrHPxvy55XnhwCOPIuJG2wC9cXls8iWJVKIQ7G0cryWxut3FyHO6K9NtrCZQLmtQ2Un843fWI&#10;Z6dU/MLktj9UtMXG2aRPfdAmRttn0/+6OLM2ypq+tlcOHm6nwPYwGidnTWlk3JRdhqUp3YeLiFnT&#10;Q8Tp1Jly1Xo+Mv9rHWfzOS4jv82VuQz8Nk0LtOmaJKKyHMNsugzsNncQRLsARU2GWpwEfbH50T4y&#10;/2sd59ajVB6QbuRqr1V+bphA5B9UAtYeMrI6s1TOR3b/aG7rfFm5EcAcd+NhyWHk1jlXv6p/x69Z&#10;65EAO/z10XiINJYaI6AHyKt/MviuukkSlxoAqG0K0ubVSoMYGY/zk18Rtzrd0SnDkK5tgY9cpXfs&#10;SmGK7aOUvZgJUXLyNSk+PP9rnSCahhceR8iXHQaF2HhVy8BWgElj20LNz5yAa0w42o9k/8vfEAjQ&#10;I4GY9JVCIv67B1RvkV3u4yUudygzR0PlvKocufCBHoFpoWYuS99jx9E7Nb3zgy7G6ZIHHHPccYsU&#10;kM0vn7N+Vf+uy4Akl9+OKb7BYupXR+NpsTUuyxr31ZfAtJAdhiLnYF+4FsVSUfwVOq2pEFAju57C&#10;cueHsQd0HbOj82wKD5NjYEou5vBonM3spRpT4IumQpruBqS2i5w1H3zBHeW6u7mC9LBV7r7x7A9x&#10;RXf23GZDbjmuaJzt6ON8H15DrWezrQDJ6aK89kHNH6YJwJY+9dn0v8b236wVkO7jzo7iSdazIoSc&#10;SCrG7jyJxlSUgi+/Yh+iVOqMukwW4XPVWwmTr1ZifQ+uZcV/pCLy1fwbVNvwXJCXXR+ivxHybnVr&#10;VDrgLNu3UqG8efA+l/5XKda6mwEXEMPUz4kl+bEL6dYwm9mF6tCVK0x7JEGyGscMEU9BKmzBFqtx&#10;5YlkruHZyZPfF+V1XrICX+XrXjjC7NZ67aXH2ixISlnUBSwdZ9sp2Bt7WMtmJKKfdvnPFirAvR4i&#10;Hc1tc/hp56HTq20GXD4me3WN8Q48yd/9UfWyW1Yl4rn59BTP7+6p3Sw9gjcS7/Y5m5Ym6nzNsbwZ&#10;gRg+ira2l+JAoenWMaKePASzfc2tsoNr8u5ijHWarTtEXzk2nlrtUfG5rn/9qv4dv15ysWJP+zzd&#10;BuQ/PtqCfTRLU5A2GpAwYGGW14Em96TVlnABTTuuIbgYyxFDDrYRtCQRtjMNt7Qf2EbMuz6122H9&#10;iiStYMyI4WY2cO08uf7+UrbUsCdpybMzAPDlRiJFlRBXxMNVJrnqCSJHw6EuHbKZUBxQyF3/mM3e&#10;A+dFr52xej6JvuBEUYa5JmDhSTapmeUqTZrRhXqlMxoaejPWiX3RdKt/cLOLUTB8sz+c1jjqWZi0&#10;VRidi/9Vp8KEA9F0/W69p7AmcAHtrHYmbhN9Poyn3NZ6SAr2Cp5YeMOhoSDi2cEZwECoHlk2gq4R&#10;2PEENj1KRwgNjAsCI8HEExTORvuL4Oi4j3GOkwz0GAqG677nLQnd4RrQFFn3LcZzCyJwVFaxhy4Q&#10;pbx2HSed53ewDrLgql7R15LuURox5UmQsGCsHLjjFvQaJ+Yoqaj1teis1USaD7HoCDAuPNG1a5Is&#10;mltOrSr3QaupzVLTa7qFYmwbKpWGLpk8CUnUOEF9XeGdClgwfDK66bF8xnNDLhOZxwO2h/qfxiQQ&#10;C193WTZOZGhYZjSZxPiz1zKzI3atNpJuzSDldRk64LcB68h4bthvEE1ESYwn6nZYoIRldiUGdFQr&#10;fUXS/ZqbWhpIHWHCYjGe8njWUxLrc6D753oKT7/OLRGmawpBl2NmvJbQu186CrqeKPUimnIJdtYM&#10;XsGw6VQ6tzqW0dwCf0Wnr69FiNZsQw0FkHMhDtRGw08PkF8AtwclyvhY95WuXzUtDAp7qz7YVNKs&#10;e7p+Vf+OXxP6GCciPejGTQOMqn51pMuVmB86jus2BqZgjgdvqqZJX2+mFGVcCMs6HgoIrsi9gcEj&#10;cjEo2cu2J2hGr/pyqRTBDdwm5MIpemaNh6Bajr2KGu+YFYH/13lXvHDGCepX9e/8NeCKwUGJuN2M&#10;H84hjtzQSItuMr2CrVGxdPr5jJq6mmClxkelBQl/YjaDm3Pxv9bvVBP6YXgCItB19k1/spKVsQLT&#10;OC7KmDyR0nFwYWOM7Fwk+7g3spiXpSF+v6K252sRpKHoOGNHEd98KIT1mFWiJnNWfWT+1xjnVvOG&#10;8t55Sb3SDllx3x7JrWgjgXNB9NPzkK07u7I9U6Nj8klFJd7iMglo6N2VB4pDjWAwTto4vS/m1iWO&#10;44+Q8vpCVvVEPq1Gk2LpGlW982gOScgpZax1I+pDY4suK0AWtI+WhyyN205ExauoA0Lw7fEcoq2k&#10;EpbXcrS56altXXEXfFs/92i3V7eVqr44QtupBmToBY5n6njHd9as1L+rTClNW17gi9r77n59NIfI&#10;D6KwjAc8H7u2zyG3BOGAjIeMzTYjIVTcofUhkf51p17IxCFP4vZVh8Wx7HJIG0fc8PFaDLilJqL2&#10;G1b20+PIWKAdfsdG2s0K1YiVGieIz9n5R2eNYtq1hELXJ3PIgaxkgmSCWde1Wk1nLQ2814dkf9w2&#10;o1SjqloW42J8mc+Zj4aiPgR74UUblXnY1o/q31UguE9MuSJ9GAiJef9t/cj5rCQYDToRVxrdwd7H&#10;wkMQn0PfsfcsX0RsgXN2FQhiMFltCctRFTNyDPenUn1pfRvRwOE2o6eno1q/Oh6Pen+sE8bAHFPE&#10;ocsptj58ZrA2Vo7UwupT21w7z3n4X+MryT8/IzeaddqB2oZiC6MT1xWpl5ZswwxvdaVrKQln4X8N&#10;hsybjlgxpKbZjBkFAOUfHz/jDCgznakJpI+OmpjA6xoTmSkzpRag/h3fhTKcHRc27ET96HAohO4E&#10;1Fw+d0z6nB8Kn7D613kdn7s9A74yTK9ayEgVCVKpXIgYYt67tKvNf2kOIDi2rQHRQjj0FLIYzd5y&#10;u+cIRaLnTqSdEYFwXj6N4MOF7j+evz/8ZHbYAN+wHKbM8bqxXlfBfMJiO5SFY450EhoK80KiOfbZ&#10;C8sIsHAtCgqkGbp1pXHvS5Kchf81peqCcBOD7aWspm3nxu93YtkfPn19vx4Nn99++2WJ6us//uXr&#10;txHh//rtn95/+vj3f/f2h6+fPvz60z/++uHD8se7X95/fP8PH768+fPbDz9+9/bdu/e/fbv/To8+&#10;/PfH//vpp/V/p8FwAUPefvj8y9v1f1WAvr7na71o4dd4fP+Xz19/+Pr53778/d/pv/7r00///9++&#10;vPny7cM/fIIhk/j2t3e/fPry43fvvn1ZVk6/+svXz+vP+Y83f/344Tf+p89ff/zul2/fPv/w/fcL&#10;s7df//bjr+++fPr66edvf/vu08fvP/3886/v3n//l09ffvqeo/9m+a/PXz69e//166+//enff3n7&#10;+T0j0/vf/euf+Yhff0LpfPfmt7cf3//43T9+ef/+509fPv7wZvnhm3XJx4//ne9nevXXOpS3P/z1&#10;5y8f33z59E3nJpapZuLNzx9+/fzP/A/rf/0//Zdmkg9789cfv3tWduFlWADEuTH0x7Z8/9dvb97x&#10;C2IE1Gt+9+YdOxp/bIgdykDM9KZ3/72t49s/s7rLYf2nn5Z1fvvDn34ag3n36bffvv767f1/6KM+&#10;fnj743f/5/s3CuRi9b35yxssStpTjSPjgug/OxEZayDGj29+gUjp66FlLoj+Q4PeOHGK3N6cc+pE&#10;IGMx8p/POaGEjBNDOefUicQJ/X7OicNi46QSy6dg9joRcDT1BzznhBg2Tjf083w5H1MnIu9Hd4pg&#10;9lDKGye1YXsM1qkTKcOIqX4+JiS9cUL2XoPZ60TxmFDTjRMxzJuAUydinUj7BmPi0Nw4pRLRiWKJ&#10;QA1snGhbigN/LhGdCFeAcNft+ToJVdhZcS16IBJGBS/CbgmvvuOJeSj+ej4sFdvPLxQvvPxgXH3P&#10;c2UnBZgBq060dPxDls6VX9/0VECDsQhYdSLBiSmbClj1XY9HgdEcsOpEsKLw8zVg1bc9LhKh6WRY&#10;nYotjFYKVC1XzG1LjOVNIiXh1alixXTbtz68FFYP5rBTwYvrDh6COeybnx4W5OmT9epU+Rz27U+K&#10;SB0cg3F1Ko2LAufzcSnvN7ekLCAqIM55GRWVXmjd4HC869uf/Cl31QZKw6hI4NEF6CUYV9//goDj&#10;2Qbj6lTixbEa8OoKAH+eBUt4dSp4YZ8lvLoGIJrOEX4XjKtTkW5jvRJeXQMwhXxhIhudCl66lDSY&#10;w64BMFCBJgQyr7LmKb3KLBKaC3h1DaDbG2jdF8xhp4KXbkQNeHUNoHsmiHAHvDpVzqtrABqDoNiS&#10;9epU8ELPB/tLgY458xz+4PsDmTcqJeNpj3E+hzSQ6byIwDwEVrVRiRdh5oBX1wC60Joo+fl6CZI4&#10;Z2PdywmvrgHgRWAu4dWpYtlQ/G1+IUFSZCOQeaPKeXUNQLgOrEogh4qBzi/Eb9L9PMF6dQ0ALyJI&#10;Ca9OhTcszz/g1TUA60UkNZnDTgUv9EagowQnn7PB/sJ5T3h1qpxX1wA4XRgOyRx2KkUUgMKdzyEp&#10;uDYuquXxbc73l1HBi7BEMIcPpjcwN2SYn0ZNjEpwUOoOg3F1DQAiAzh5wqtTwYvzIZnDrgGwo8Au&#10;JLw6VbyXSVa09SIXBhwwmMNOhT7EuAn2slIkm8wTiQO/EPDqVOo6QNefYL26BiCndEPaKODVqcSL&#10;PucBr64BMHrptBGw6kTYQyS8E9HoCoAkHU2yAladCLd8sfNOfWU1iZmrtV68ELDqRIpsYH2dT6Bi&#10;9JMVJSTktc9ZGRERALJsgQyqJGdjFQYbjCgONihjMVmRpWBzBarQqACDUJwVmFBCiDVequN6Daaw&#10;U8FLjbKC1eqbn5oIBCrYWmrzOL9Q1dLADgJeffNz/FPMl8xhp1JdGqUtAa+++TGhSNMH+1hQgT4u&#10;DoZAZaisZlKptI8oQLBenUrrBXg7GFff/kCfcKMC81p5x/mFkkP6Dwa8+v7nlLyhcD8YV6e6A3NF&#10;DOCcl7L08wvJ84EaCHgZFbw48AI5fOpqgxAqvnywXkbFHBKkCGRDwMA2LqXbk3F1KsYF5jYZV9cA&#10;qjui2vV8vYTAmF8IL0CggUsJPGqjov6IUHmgN4yKkCjWULCXBTmYXwjskcx6cFAalXQUGjGQw64B&#10;qM0FWB1MYSeSmQzAJ2DVFQA4JeV3Tg1ewYbmXMTaULDiSZWeyUYUn8nUwmysANETYg9G1YlWSyOQ&#10;CwEM56iwn0AIn7MyosV+4nA9tZ+EeNtYAcV8Ck4uI1qswqeEVd/7unEv8U0AZ2zftwTkOFrPR9W3&#10;PkUoVPAHE9iJYEUIKlmrri9w0uRXnwo7wNo+qjtYJaPq6gJEvUK156w6EZoJ4Fgyqr7x8fqVdTln&#10;1YnYV/BKWPWNT2OGKJQsgM4U29jGUIHHpFru6kqEvRPpyJJPfS6BfeMDaqYpQTCBnYiiIuG4z1kJ&#10;mLWNKtTsRhRr9peuLRawZ3DmGxFdLFX6HYyqb3xdk5Qc+UDDtqlgVOoFEbDqG5/CNwzW87USbHfO&#10;Oqyw3hNWfeOvV2EFrDoRE6iyyGBUfePHa9WJ8rXqG1+xqgStI+zSNoHEnSlvC0bVN766QiRBXZBR&#10;nRU+eBKcUb3h/ECggJz5wVp1InIfRMUCA1fVARsrpDYJwRuR0GDgb84nUGUsG6sFw38+KiMCgals&#10;VcCqa4tULF470V0qFiprn6OiVBO/OBhVJ6IikQrawIwR6NdYvT4FrDoRrORkBRPYNz7BZkouAlad&#10;CFA5/RWCQ0RFYG1UJAiSCexEsCJUmkigbXxu3xB85NS4UBn8/EAKgR7hF8yg7XxyCq+JRyxcuvGi&#10;JCjgZVufpiBK55yPy6iWyq1EMrrCIKegbH/Aq1Mxf6ohOB8Xcek2HbrvjOrjc2ZORvsZ6tiDWQQZ&#10;ZNwISSZxVidj/y9wlVMzTZcqbkt9+0IgiI15umhOBjfiM9HYuhqgM7f6TibcOhnVRzQpitatawL1&#10;LcMrTLh1Mo4wyuCjsXVlQHtwSjEibp0Mi4OmvsHRAh6pr5sqzRMD28lUKipATiAlXSGou3mGXaPu&#10;dRMuuDG2wHUA/9TI8Lxeo3Cyk8XGL3Vaxg04c4QpMzK4ccFDMpMG9OT+O6JriZQYGU4YTkSyAwzq&#10;iSDTfi7Z3UaGd0ncK9kBqjyax4b60ePWB/vNyNbIVzSTXSnQUokqmohbJyMeQKIymsmuFFRwTPO/&#10;ZGydDPWTBTrIXPeZJHSr8Pe5VjYyuAHeiMZmuuSBc/EhMOmA2LWPBImNlETr1pUCVRS6myoZWycT&#10;NznE55pLNdmbTCrg/pTglo2MmSSsFc2k6RKqoKgjSMbWyXIpMfznEpBNHPel+e+cknwHGAKU3U0o&#10;LQgT3BpZvrvV5WF+JJrrOco2L/dOTLJcc6mNxiRDK1O1mcikkeVaWRfDbdxUR5mkMClxamT5iaPS&#10;98ZNpQ/R2DpZfpoaFlT9/GjFEuwAIyPyR+ewILeo9gN9bIQbksCBk8GNiFyiS9Swp88kjSeiHdDJ&#10;mEk6RCVWkO4DbNx0NWK0bp0Mm4tgWTI2w4Ri4ZGzSvSkkYkbxayBVjZUKEhXkgaJnjQyuIFQTmbS&#10;cKEIFr3Akpk0MixzfJyIm+kSruijWWWwA3QB6FxuvA7Vqicz2ZWC7jqiI2nCrZOpVwU9GBNuXSng&#10;Ler+zYRbJyNShyccja0bGLqggQrZhFsnwzdFSpKzW/0y5gLg5bMEiRVkZHj5tCaPxtaVAs0VsAwj&#10;KelkRAdfuKg5WbeuFNT0H4hjMpOdjHgJpT3J2BwnSm+UKCeoq622BeALySlE3Hq8BIhOhNHh/sPO&#10;jEYN2QZQR9wpJCSo6I8TzKNRUfdKv74gdodtbMx0aVvCrFOJGbo8EBGDmFJlQs44cUydDPknGJdw&#10;M40At6hwYenEN6ef+5jpo5KoLd3us5Hl3IwMblHqGOewcyMMSFfYZN2MDG6vkcuhJizb2JbWK4mS&#10;dLJ8Jk0jqKArCigYSpVyLkrpEjPBwaO6gO4x2W5OxhYg0BjIpONHgTBFWBA1yGsLoK6P0Q5wBCnt&#10;Iel7GUiJk1EYh12SjK0rBTqIRDUTS0fDJlvqW5FsNwOREnKi10EyMjNJdBU7gLpzB18tW+Y3qqVO&#10;ArbCWW5UFBhzeWA0jaYRqPuLcPi3jj7FtCNXmQzNNALcmJJkIp1MqxZxc0WiS5cibk6mSsjE2tLV&#10;5HPZWGxM14ibk9G9OSk1JFph3GjMlaT3dmS09sIxDdbNAaWEJiNoKI1v+0fCjf+fcOsmST6Thl/l&#10;itln7N2EW1ckqszPpMSxqEShud864WY6Id5vjkaN95sBSzlraGIWbDejonEDjX0Ts1UtVucGAPiq&#10;CTmP8BoVzNTcO5nHrhJght2aMOtUYkaEN2HWNQL9sEDoJsw6FeW5NGRLtJahUukTGrV64d1t8u+w&#10;K8hMBSMziClVqfTdC0ZmVDB7vb9NzhoDmWJXC5xxLiBGpTYihDuSkXUlApSGppQJs04ljCSVBAmz&#10;rkPI7eGzJcw6FWAp+gomAmJQUwJUUfU8KqMLiNr6JGBiZqCRPRAdoTg9WLNOhVezQKvPLR9d2LVp&#10;kFemMVqzTiX3UMVpAbOuCx5UPx+tWafCNGZKIgHpuoC0sby8YBo7lZxD0mjJyLouoMYnQj/e0mJ2&#10;m/zcEzXYKcLI/wUjMyqm8U7G0vmaGfA0XjOjytfMoKcgJqiIS0ZmGiSWRgOfEs3NUvZGJbwbqc5k&#10;GrsuYE8TGklG1qmInakdf8Ks6wIuUKG3bsKsU8GM2EFiFhgEVZ3QI+SDUcGMGGQ0jV0X0IyWaG4y&#10;sk51xZp1XUA5EiH/hFmnAphBvDOaxq4LHlizx8TgcfjqHVdVRx2QDIqKAPONwciMiuOMKtxE6xsY&#10;lYopDIqEmTsy6eFpGFZaLYBiTZi5BqGxeVKeQHy/6W/i6PTrT5h1Kpwm7nJOBIQ+j9thoRRBpEGM&#10;ClcLgydi1nUBXQJxP5ORdSqsKzLpkYB0a4JuJthJCbNORbd5fM9ENxosFewan5kwMw1C/vUmgYmT&#10;JGlrBrKcTHbCrFPdkVpGRAKtrzalmykXT2OniqeRMoPG7F7ldcE0OlUsIEvT+Dmy9eaL82l0qlj0&#10;l5bGG7Plao+EmWkQWjlHtauEvvs0hm6uU8VuLt5OYwaAg2rjaNE6GSJ9A0jlXByXXtNzHsUtihc4&#10;mbhFBf1k3mxsqFXsiVNzf0dGF4AoF6Qb1ratRlY/nclORrByKZk/NcHpGdq54VhHZrGTkWcnqB0o&#10;SLJ2xo2bTxLYoJNRLsHBm3BzTCr94EFYB+tmZGS+6UAYmI9cw2Vjo0t5Yos4Wb4DHJMKapPGzcnY&#10;TJVwWxnYrmC/6fK2bb9xNcTzfcTNyMBwcCN2wq0rBVJxNDwL3GsCV/0jgf9FeS4sxk6GmRsFOndk&#10;2tz4k+f7zTGptDxRf4VzXeJkWP3q5RRw60oBxAJ3AUbcjEw3ZycgfI7BPpPclkFtXTK2TsYOYGoj&#10;KXFdQoImKUNBebePZGdzM1SQDsKeaGRgdijyTMZmZOw2hDQIjPAz48Z1Z+BazqXEyJgPdk7EzZQC&#10;Jw798RJunYwTB2MhkUnHpNLdGU2ZcOu6BF9jcc/Pd4BjUgn/ooUSbl2X3OKyRUFITrO+blzHxeAS&#10;bp0MKcnS2MRGjRvNdZP0q5Nhy1BKGO0AUwq6tTtbt07G7Xu6ijrQXAZlxSficqnkxDEyjY2eMgm3&#10;rhTkFEUhNI6mtgB47NxJm3DbYVKR5KQZJRfKGbcFFBmMbYdJpWlj5E4Zma49Edn5fnNMKkRs1GAH&#10;GBn7jeu+I25dKVCXEOoSg7LmusTbnFJRxbWNydhMl1AJiv2azGRXCvg4FLhH3DoZeWwu4Yq4uS6h&#10;rDvSJfedDG6kC6J160qB3c0NONHYOtl6B1y037qBoSoIQJjJunUy1BZlnQFOEdekbVMw4Lr5NOHW&#10;yYQIQHkFUrLDpOoUTvabkXF2vxLyS7i5XUKHlmgmDcvK7gapnkiJo1IJCFPTE8ykkcGN5EuyAwzM&#10;ivTDLVk3I1PAFfBaMpNdKShtEOWYEacmXNwGq3saE25dKQi5jDAnM9nJsMyxlSOZ7EqBQ5KcasTN&#10;yG6AJSWFj+znNiVI/3105cKeTB2UonXrSoHzhkvAgwQphV72keBbspnsSgFuyosk6+ZktMhLEs2Y&#10;nfaR3MqclFnuyWgLSWXOuaXgsFRqINQo/9zH2ZFhmCQ5UmwDGxulgUkLnB0ZbnDUbZzqz86N29vl&#10;GgVjMzIMPDpUJDPZlQLfiIJN4pOGgiUVwHaLuHWlIHy13IdgbEYG4pa+IsnYXCmwb1DmATcjo3oC&#10;JZRwM11C12Hl6gJuRnZHuV5kvVpvVFwjdcBMuJkuWfKyiVY2QCtHB2CoaCZNl6RFL6Ar2g6A2312&#10;YYyRKWClKvZzXWLIVBxoXf0azKSRcQjfUwyacOu6BG5cKRTgxxHCNiU68jOPypCpulo5ixgaGSAI&#10;IWiTsXVdgvFEcWCyAxzQeg8IJYo8GTQVM5TG0dG6mS5Ru5sE1se+bAuAs/IaFaw6GeY9AenEUrB+&#10;qWqkQdoukUnTJdzhCCAwWbeuFG4J6ejoONdc3mmVK1B1h1Sw37pSIKpMOXrErZNx4GTtVuho39eN&#10;ClLStMHYjAxu9PtIfBwDqGIUklxMdoCR4a5TQhpx60phcfsSkCQpijYlShKqT9H5uj13AwOIIC2A&#10;knUzMswSWjdFY3NdQvF7dJo6tHXpZZfsAIO2gsTHwo/G5rrkGa0Qjc11ycuTsJzn+80gscqPZLkO&#10;66ZKYJ94dKJLjAyXlprhxOayLqycOGjzxFIwMk6c15cEWkKzzCbKOk0zj8rI4PZEEV2wAwypSsgW&#10;fzFZNyPj7OYuu8QuMahqbnMZGQpoueHkfHcbwhV3/SnzcYyMKDPtrJJMpoFVsV6xJxM9aWQcN9zg&#10;kOzul65LsLjY3NG6GVmK7yZt1mRSXp9Syee728m4gIhYRCKTXZcAG1ETxISbkaHuoEu4mYGB2uL4&#10;TrgZme5kTVpb0C2uzyQQ4+g2jD0ZLRKSHpl3DlnFoJR6DdatqyDCLBT/JhbeDrP6+hJd5sRtRX1K&#10;wLLgCgfrZlBXxfCIkAVjMzK2KUoh2W+Gdc0jhkYmlzaLzhjYFfWK/xyNzcwZNfuIdInjVlElBJ+S&#10;mey6BOSAklvJupkuIa6snjDnMmn9XjmoqCBIomrehVUlYFF0xsjyDLQBXtXTEw8iGVvXJcJtsALJ&#10;TJouAZIbte0g2dD2m9w+kisJN1MK9PpAmSRj62RyH6LWhERH2keSoOJS7kBKnEx9wcitnI/t3lq4&#10;6pI3JeVPZdLJwKG+csVOws2cFa4OjYrS773z6yPIgbvAxyGE0Gcy59bJcKBTbl0pEJ7njtgg9npv&#10;cFlKcu/vkpg5tpmN7UWEybp1Mrg9RNFQomHODXMykpJOBrcX9XI4tV7ZJ8YNzFMSwXAyddnEVki4&#10;daVAtJK4TrC7ufSyfSTc5Asn3LpSELfH5F41dL5zC6XEAKxYoVT3J2MzMsZGVC1ZN8e9ohSi/kb3&#10;RoaUPEd+AG0w2pSguYD9JfvNyJRHu0lwCrS8cm40RgpqnJ1M3LRxzneAA1gJ0GPkBbvbyBZuSfMO&#10;Ig8+NhkmCbdOBjfuCkl2gANYuYyDGv+Em+kSrEkd+cFMui4hqJMgUUFRtykhtwu+JxpbVwo0vEFP&#10;RmPrZPQXvI8whtTmt49Uex2uF0tmspOx37g+KYhgEHswbqCQonUzslyXGICV5Cv4yWRsRpaf3dbC&#10;lU2qOHYwk0YmMyFqcUEY2WYSDHcSM3cyPpFTOdkBjnslFochlIytmzN0oSAYkWiuHe6VdExSYUr9&#10;apsSykspyk722w73igZClM+tVyOjMJL4ZLQDulLg4GC/RTPZybDMKZEJvEXqptqU6JgSYDwYWydD&#10;SgjrJH6AAVjZAUhJxM10yRMmRhLpJb1qYyMQEkmJkeVehwFYMbgYW6JLjCy38AzAilbmYEykxMjQ&#10;yvTmSaTEAKy6YJqLqQMpMTJOHAqrkv3muFfsBCLLCTfTJfTBiupxmAKTEpzTpI23kzGTr1GN2L0B&#10;WFm3J+LmydjMLgG7R6wrsEu8FyugVy5zTbi5LqEUPIk8cYmRzaQmJZLJTobmWiCl5zaX414fb+8j&#10;JCqxvvaRnDi6YDCYSQOwoidZt2RsRqambgRfE26Ge6V7BcUPwbo57lX3GUa+qQFYiQVxBiRSYmQx&#10;8puUYFuAGIvtZLRQxDVO7BIDsApzFuU6KF5uH4nLxykcrZvpEmrkMdaSdetkcTUCOcj2kaifrGrL&#10;yRTppZVWIpNdKZBKpmNwJJOdDK1FeDJat64USEnCMJJJI+PqepVMnOuSXTtWZjKpoyKu1Rfghs0d&#10;zaTjXnVzTVKNwHUinRsWFwdqMDYHsGI7EY0LZNLJwK/SISXhZvESrreI2q9jhtjYQnT0veNeEZPo&#10;WpgdWdrHDxe2fySJU1BuyUwaGcoki5l7R1bwNlk01MnUITKyufYdWcnJR1JiKihtCEpSqs8kCVDg&#10;oclMGlnao5m2ucYNLHDk4zjZHdm+BLEP6sW4AdZMWprtyABcaUrONZcDWBGRqPMXyrR/JNzUVivg&#10;ZnYJPSnp+xCsm+NesXrJWiTcXCk8QpWcOI57BYaki9mDsZldgmuq62fPPWHHvZLMf4xiCg5gBd6A&#10;RZNw2+kSgu3R2LqBQbU3aiEam5FhdHEPSjKTrhTwhCN70uCyKsqnmjbh5kqBjExSJ0wDl74DbnFV&#10;okivA1j5xLukroN+WsZNSZJobKZLgBNFDa/vd91cde16srsdwEo+VA3Hz3eAk90Qw0YpnO83B7Dq&#10;ctQoFuRkAAAidDTNWPoCsPrRZV1Ohqv+HF0vQnKpc5P3EO03IyM6CbdoJk0pEAkC5JasWyeL6xbB&#10;QtvYQOFFO8DI8IPp4JNYrw5gJaiDUCZj6yoIxUVrtERzOYCV8/4l6YNBpWibEjxhbhGN9pspBQwu&#10;Qr3J2DoZGlk3/yX7zXQJLSBfoxie4V6JYHB4J+vmAFb6LnEKBGMzMqpxuE4p2QEOYI0zYkZGBBvD&#10;PJlJB7A+Uk0enThGRnCMcyriZrokzmQa7pXcItm+aN26UiDfzdZJMtAGl8UG4j7iJKrmAFaSAVlO&#10;2MjgRooq2d3epzVGIRkZGeinl+g0felKgQOfqtjEWzQyAnF0R4/G1pUCuCAu2gxqxEjlds2ldct2&#10;t+sScYvG1skWKYm4OYB1mcnkfDOydSYDnPm9AVgxZWifkWguI8OcZP6T/WYAVrix3ollbmSMjeKf&#10;RJc47pVO57pV8tzCMzL1POEKleDEcdxrjAsyMqSEWwaTHWAAVnZAiAsyMtL/z+ydZGzdwLiCWycT&#10;Op0SmYSb6ZJcSjrZFTPZlYLQYxlWzXGvi0xGY+tKQfstqlvkOOua617FP0GtEeZEIyOmQ/4ziDw5&#10;2S2RwKiTJ5B54wbCLWma62S3uHNRtR1uhnMDXxJoLidDc3GaBrsbG9e54VMFmsvJboFwP2E8nXqL&#10;nIPODdMk0FxOBjcyoIEu4fpP54ZdEpw4TsZMkikPtDKNlJ0bN3QGfoCTxWcA+9K5ZfluJ8MKuoli&#10;QbToNm60IUlOHCcTtxuSTYGUdKXA7INEjWSykymvFV3bQr+S3diimLmTISVcBxfYyrSFdW6h5jKy&#10;XHMZgFXxI864c0sBm6d9JCn5F90+d75ujnsl0H6b4CdZKOdGsVE0k6ZLuMMsiuHRzN24Pb1GFzI9&#10;OO41H1tXQUjJM2jRZCZNlzxx+W5ivT4YXPaWW4G4Xj7hZroEuAE19omUdDLKb2kuG1gKXJzYFoCO&#10;tEhXcr4ZmS6Aoi9zMrauFOCGCorG1slILZLaTNbNAKxkqIBPJprLyLgwjwhGxM10SWrhkZVtC6AO&#10;dQ9Jp2q6BTQyxRSirlJOBi6IZH7gUYFPNm5E4xK8spMxNg7vaCa7UkBHEn1NpMTgsig7uEVj60pB&#10;SYSo0oKCgDYlxLmAhkbcXJfQuDipSCNA4tzo6JJYQXddKahfU8itkzE2uCW723Gv9CHhHA40l5Hl&#10;usRxr3SHEqj61O9GlvpM0j2GAtdAcxmAFc1FjVKiS4xMmvw5kkkDsMKNyEdiKxsZNhfxkmhspkvi&#10;E8dxryCqsbqSmTRdQlsKhaPP181xr6AdKCNKuJkuic9ug8vS84TEXTSTXSnkFp7BZXMLz3CvfCR7&#10;J5nIrkrUHCqJcj0Y6hVeAMYTXl2RwEuljueWq2FexStygo0KXhGal95MXR1QMRoZJEZF4E7Nn8/H&#10;tQOu0lIw2dRGBfIIvZrwMrNCNVeJKjawKz2aotvhwcn3OaQ0NSlEdipZFNm4uvZYbh4NUilY7O0L&#10;X/CokngkbX8blXglTTacCl6ZHD50zUEiK1yvTqU5THAydNHq46I7XCaHneqZuo/IJrDOrvQhyvaX&#10;UT1TL5jJRvdlSPVHhdWcyW024KW28cFedr1BAiuSw04Fr8xrcpAqhVJReNWo1BwgQbaSrWqzQVsH&#10;dXU4P5yNClYRMoD4R+f1BK/EEDAqtHx0YwVVp53X84M0QDCuTqVRRbJhmFb6wT0k8AqC3+0L4YWf&#10;G8ihQVMpiMv2slHlc9g1AFCH6NpQsHttXLlsdMsBqAkorWS9OhXNB54B7ZzvZQelEjlJ0oXk0Pq4&#10;ZH4lNoAjWVEBCZCVMn7jhTWWjMsBqbQqjVwWo8LRUVna+Rw6HFWN3BL70KioD9D1PwEv0xtEFaL9&#10;ZRDW2LYxKCpFmQCKAjk0KsUvonPZ8Ktsf6I1Ca+uN9SXP8EBA/pqEsU920J7nOtDo6KiQzdLB+vV&#10;NcAtXnAmG0alhGkU9jYM6i2ZzwSXjovRpwPN9pJgpGjxY2T0rYmk3qnkg0XT2JWAQjmRmW241Vsw&#10;RGqBdL5mBkDFbIsi3kbEfciIYrKfDX7KbETmjRHpcrPounLgh23FuLc2MjmM6JbGsNG9HhxZnRf2&#10;crKdjYiWeXRviNarawEBZRJBtC6tt1SaZDFMg50CgYtCAUZETRcp6kToDatKKcZz0sSR7EebeYQe&#10;0GniNDvmFHBH0qEVb9eYcWknie1gh5kWUG/jxIOwBq1c7kAqKmgpR7Vr/0Z0aWTiOBWt9NUe9Hxk&#10;DjilJ1AU4HMqQFvKMwfMzGHBgiDJdn6QGUoVnAuVCgmvrjzwO2h+kfDqVEovRILvWFO66Eeayqi4&#10;7IXupcm4uvJgt1AamozLqDDRM+vNgaZk16KEo1PhAUdwOQIiXe45kpLuZzsqNjSYpmQad4oguvCR&#10;lED/xBvhByNmpj5ubrHhkjUzqtgasJ6sdEZShVSwyUzp3KR2jmNMU5W/o0otOIeYKmOSjMypYtvU&#10;Eabpnjaq2Oh2fOkjcIBEVxlV7Ew4ulQttyJeXX/ETpJjS18AEEQL1t2d2Pmzjqp3jCsTjq5zYqfW&#10;27CmQQij4oaiLAhhqFKa3Dwmt1rQf6opKgIXKNNAKRqmdOEVyUZXHSkvWui0LwQ0IODGqZpyKmoP&#10;6UV1Pq5Hh6HGvLq1Il4JTI2eBG1ceM94Vsm4OhUwTXobJOPqTsvDE6seBEppfNe+EF64fgmvrgHg&#10;pXZ2wXp1KtLOssJO7URydO0LCUoyiwmvTkU6TKmtgFfXAAR2CUIkvDrVPbdaU7kW8OrmA2FuTPuE&#10;V6cCXkA+J+HVNQCANnq4JLyMituBEr0BWrStF2Z9dFu9U+mWUL7wfA4NdIpZTz1eMC6jekA2ojk0&#10;7KhgDEn/NGqI2mzw10NSeEZ+qVFRdynwyfn+MiqBfxLfiF5RjRdFzhFG0qkIxqiqPVgv0wCCzCV6&#10;3rCmLBbVggkv1wB0tkpk3gCqQG+x8hNeXQMILMQqB+tlVLpnJOLVNUCso6y7aqyjDC0a63mjivW8&#10;tVbFJb1P0LNkfbv0qmFaANWlm0WjomUs97oF62VUtIJVb4VzmTec6APeb9IpCgujfSFu/Q1dbQNe&#10;XW+oP0KCUydHb7zuAZcmvLreoKQ2SlJR1d15cetfAkYA3d+ouI1b1vL5/jIqyhjUPzqYw643gFnT&#10;UDrh1alocBABH+jq0cdFLCDp7ehU5DyjtpUgrxuv+Fw2Kmqxopbrj4YMhReTn8yh2xusV2KLGi70&#10;Hjx1cm/uo1EtRS4BTJB7p/ocAhWP5NCokF76/AVyaJhQ3Y6ZdL6la3n7QuxX9mXCyzTAUtEXrJfh&#10;SLnVmkaBCS/XABQFJH6KoUjhBUYz4dX1xj1xmyTNBw7O5vCVotuEl2kAmgCTOj7XUYYgBR4QXRTK&#10;lLUvVJFiZNsYVbyXDUBKfSQpu2Rcpm2koyKZNw2gltSJPW8A0lj3GhRUwIxsvcze4ExhNs7PFIOC&#10;YkfdJN0PMKn7KuusTObQoKDslChTSvi081KDkmhcXW9Q8Pca+ZUGO8WOoplcModdb2Af0tgkkEMD&#10;kOpK6UhHOYCUjssKLZ1vZieTnx1NYlccwOKeo5vMcHXbigFwiZrFczh2qletc6KmnEzX6SYq0dCg&#10;YBIxpqJp7LqDYGVU6oQ49JHla2Zk8Zp1NUAjIPrvJprKeqTi1Cf110T/+sCeJfoJLyNjxSLj1/Cg&#10;NG/ijsiIV9ceJKf4xmBHGyA0n0Qjiyexaw9ybtKLwY429ClqIIo8GCBUIIaoEBTYWFtnIg8ZL9MC&#10;NwwraS1FKX7nRSOrZDsbIJRkIomVSDi6ynkRoDmRDdMBXEsbXSAAzKGNS13oo3F1FUC7uKekvwGu&#10;dWe1XM91bggYHvSVoHSUEDAqsDQ0Jgqm0PCgryAKIuVrVNrKUXDU8KAvujE0OZyNijx4Fhx1PChV&#10;aElbcRqRtuWiToNS5GQOu9pQ2DxBM5Oz7bx0i0hiBxiKlO5fWImBhjIqcns0SkzG1ff/EzDBBGEM&#10;mKKNC0eA6Uh49f3/hNMcGW7eAPX+LkqQ0hS3fSGlpc9RQMWoKD6OulU9GoaUTh4A65P16mqDRuIC&#10;tpzrDQOD6v6oyB41KqYwulGLkrg2h6RHnqMAmFGhQrnoMxiXgUHpxR4hjOl2076QVjtRv2ba1jSq&#10;R5BIUVLFqGj0H3VFJDvUea33NZ/7D0ZF8FYa4Fw2DAyKIycYUsCrWxscDVFfaBJRfVwE2xPAiFPd&#10;kSBNqsJoSdh4Ebmh0DAZV6eiB4FC+8Ecmt54Aj8a8epU+MxoxIRX1wAUT0UNxTB/2mxwuwtHbMKr&#10;+ylgUzBGkznsVOB0qPUOeBkO9PmFOxISOTQqTGVu4Eh4dQ1AD5MsoW3gUbCBaud5LhvWqvSFIMf/&#10;cHZ2udI0uXHeijAb0Om/6i7B0gq0APlyIBuSbkYGZi7k3fvhGQFiRAHuCM138x4OmMmsimZlMkhm&#10;5OdF60bwJiJVNA0UEjwiEkWLww2FvMm6tgegWxAXDwTY0Oamc+5NfJRkgdLum8vik7m2t2ErmhEd&#10;ljrKJiWKIorawUtOfsuaAzoBn6S/CpcgrB/zk0qXJGHE2pOexLKSH7Oo8dmLgtmaNwrjNFe2fv+o&#10;iBqdGaPfsiaADk2X1ECQ37CeIVuCaI+t+Z9cOEYno2BdokacMzrCSvonCUghNkQtxYakf3JN31Bu&#10;ybr2NgVnk1QJEORdD36u4IySilWNisGkwwndpGWu94sNWLKurcYVdlGAWZJGSdsnCzz5fYnadC1P&#10;fK+kfxbvS/xG+r72zoHtEIGbJKtNskZxolH8UJJGJ2t/rnj77jdE7UmIKNhv4F42Nn6mY0Mwl6rh&#10;N5Lv8iFJo3yJ3pQWfF+XqhGiT85EHJBlXbcj2viqGhnPyfeL97PmIs6OicmytlYYWj6kaelcNJhw&#10;YKr11+5437c2FD2uZb3nWozobW2tdCtKj949F1vRe/QItxaB9ui4zFd4z8WxMvHyqgUNM/zS123v&#10;Ic1KD667SVgH1aICktNNMtc+cFDMSKJFAsOtxZ2EbG6CuST7k65xc/HAVw9FEdd68jSb+3kn65Ls&#10;T5rXv8igDebahxuK8KJGZ3wYl4XTNJSPXjDX1uImrJ+kBTfbpj0XFGLS5Uy1HjRpT5o8cD+ZzsWJ&#10;OVnX1qKx8rRe+Y55yf4k7zbz8qIF4mm0nMy1PQBBx9lUBu9ra3HvahRyOCT7k/t3poQ3mGt7GzrD&#10;Tn138Az3duNO5mL2vrYW33+SJJK5tgegFnSy7oJ1bS0u2aD/UjCXZH+y7aWYPJhLtN48waRGkB68&#10;C/PM9ZOEHFQLaomWsMm6tgegWVa0w6aX2bIwbWAFsba0YDjnGpbv70u0aAce5UjxgmSu+09Sb6Za&#10;dEi/Jc2X6Km35+Jea7xosK6tNTdh/gS1zIfkjHLrYFRfrFqch+bOu++/Zcn+JPRNXmuyru03iAOy&#10;eUjm2h6Ao0N0SxgYX08e7ouc52Su7QHSslg4jT0XW+Xo9yXZn9PrNIG8KIHBrIcK8d1lIck20RZb&#10;lGCX6SWdPEPJ/uRqpCRAxNDLQNLu6faYYEOyPwlURp8vUeIKpntEcfDTXSYS3oy2vaJENhC3YCW/&#10;L8n+5HeSNBphz78M5H1RDhM9w71zOOlaEeFwK4FDajMjbGwPMKHlIBuAH7ysi20KtyN891GS/Tke&#10;KnFRojTroj1nMpd4AJ5hwNDTlUzXdZ+f5fd1SfbnbwOV5CGK1omfj3yvZH+S4MuBNPDzosXPi7Ld&#10;ZF3iAuAqXsm3UnJG+aSQNJrMJfsN/Fr0wiRnlLneSbiXItj9msmFT1IPVIsuoFGDIm6g2HNN5/kE&#10;9KIV76M09ZNzSsKmcFpYFsb7Q00YpYzkHiTpcYuEzsXRN8HG3jmw3aAlT4L5rRXvsSXv84bzTRLn&#10;KOFe6yI2R05QsC7J+6QNFWGRYF2ixdXS007ju4+SdFFC35QwJnPtXQpvjwaHyVzbb9zJgYliRJIs&#10;ykGKriTJXNtvQB/wX7KurUX+FkXCyVzbb5CVOhdOfT87SLIoZApcWzLX9htpug08yMLhbzwq2QNI&#10;tiiBJbLFknVtvzFxtiSFnh6Iy8KD+sAopidavz+UaF3bA7C1+YliepItOnHRpF6aPJS1rskjzJ7h&#10;1orjvZL4yYUrU936HYei9RvHTp6hJH6S0R7VBRyiFcfnJfFzONjkXuFDtGLeQRI/CekTDEye4fYb&#10;mJeUFBHdXdC4sWPj+tJkrq02LFH0urYDmJTgMTHAxlYb9iuaazsATlJwaMneRtJFw2wALNrPkDgb&#10;JEeyrq2WspWSLQoLS2Q0iR+KGjmw72RrI3mfXJlI0CFa1/Yb5B6xIfq+BZC8z7lYdhIxvmND1JJP&#10;l+R8zoUsJKYm8+y9xnTSSJa0dxrwwxzzoqm2GtHXaFX7p08VBrkv0VSmFn1MJE90ri6PKjmJ+q8f&#10;CRVLSUc9fupLiUy7k7y55G1tNTZrUfBV8kSnUWAW9hK13x4rCTT2Tx+HcX6iCLZ0GoWlSPIpCS/u&#10;Z0ikM6quVDUSlpNbYrjhS+fKcnpUbVrzJ4ENzfhMc5WoUFgm0pk0+nJZxif5Q0m+1yFq6TPUjE+y&#10;S6PqZYLja13kiSZlX/QCWEpUs3DneOI3RO2Oj4re13YAEEQ/2W5NEkVpmJbkAtKlfa+L7LfpVff9&#10;a6Jqk00R/JYl4XP21nP5bjCXbFDSucRvkOSc7aAkT/R3d52sS/wGzAHH+WRdopauS/wGfdbOpPCL&#10;Qsr9mil4Tr6VkvBJBSfpeck3RdTmpuQEG5LwyVXJcF8JDkUt9fOS8AkpSl5vNNf2G+kuVPNE6Xsy&#10;l0R8x7yokVuSNGbhQtj9kplrKlqDubbadOBKgsqaJ8oDJKyczLXdTfwMxQHgNabRe7CurUbsJSKI&#10;LE+UvU108hI1amCifZQkfLIXpWN7tK7tNyjWT5oEkl6/sUFYnoqW5BluNT4WSXCI6KLMRTZVUtCm&#10;arOdD3zUW/NE4RKjk5eqfYiIBt9loLDXdbDHTm7tVLWTI0e0Ltlv0GoiipazE98msmdL2F7G3lr8&#10;eUtCG6ZGiO0eeHr4QpuMfLvvSDS1n9eZcF/c8iSTcbMuqUdfXYepERJNfCJ3k8hkZFQlBT6mNhlm&#10;AQv7lmxRWphwE0tA3ZjanZtzone23QCTkRIU7HC4MHM/ELYCiQumt8fWelMEnjTiMjUKYpP9L1/W&#10;PRlNsvloBgBRtQk7Jg5EMkbp5/+EmU4mE7/DOYe0+69xIoqIZWWzHQg8vqkR6E/ye9g0yGR8y5Ie&#10;AaY28fZoZeJBuM0mOrNQsLRtJBSbbExJ691aHKqiwixVg98/M+iLB+HLHvVdZIe9bLwD/SQU9pau&#10;oTcCRj/JcUzVaJU9eUgBGsUVMBlp4An0txqTcT4NJpMcUPYRVEAnnxhVI1MgAoikjuJQKfhLViZq&#10;hKdfj+QMTRR7v2pm+yFn5/sHTdTIAiNjMqiAfEsi6LRFn81mMJu4Hq7u5Oaj5LVtJ0Law29HnmC2&#10;rca5cT5qyWzbHTDb74YzmG2rkQ1Kt/jgvEQygby3ucQhOJup2njwqLyDjZjMRpQg2e2rGrNN44Dk&#10;Se4DCY8jnW2rMRsf7Gg2dQkn93xEv4Ctxs3hP5Oa9N1vSV4oa+MYmbw3UZucYZpLJLPt3cjUAN+S&#10;ikgueF+veyInw58EaxNfQs1CVN3EVue/N9t2ChRSQbtGT3Kr4bl+5mMfrG07hSnbmh3a91+3ppVO&#10;G+jo6yYZosxGPDTxk6KW/wKkreidXHg8c7K27YIgKckGTn5vkiXKbKRGR+9tu6AbfcEmrzd4b9sp&#10;MBvEY7S2rQYp+ns1YjDbdgr3oW6SSCA+eP8CnnccZYJJSRVlNiiEZFsiajcObCSZBk9SkkVntjl9&#10;ff8FiBqz8SST75uki86T5NUls4kvoclwdJczmV7rBeQoEbUbe+upDfiOEkk0zX8BosYvgATVCCV7&#10;g8Fs4a9bck35dT9+7sk3QNJGc88langufEI023YKuVeWfFO+3cyW+BJpUEr/6t8WdMEvQHzJgwxh&#10;qIgAJdspMBvpd9HvbavlT1LSR5mNCFXiJ0XtxuUjQ5l+X5umnZJgP1vs709S1CB1piA3mW07BVDC&#10;viT54kjmKb9u0hITTErHUWbD40VPcrsgvlK/pVrBk9R9yZ1AQYISyT7ljhS+ONHazJf8NnwM3ttW&#10;g4Cmr2c0295gsHslwhKtbavdOD7Q4SRBifgSGohFLRVJ6V6fDmYjhTrC5HYKU3kxnU6DJ7nVaCwB&#10;mxTNtp0CcVOIl2i2rTYtJrNIoaSUMhtpesnvTdSYjZB8sjZJKuXcTbwk+b2JGtcUk+yZeGVJK509&#10;KBGU4L2JGte8cnyLZttOYVLm3wl7iH/bmKRvEbmKwS9AMlJZ22/C53dMilqxtu0U8uiMtDAt3tt2&#10;CjzJ39Y7wdq2GiwFF9ckvkTyUskJ/E26C2YTX0I8fzrVff8GSIrpZCBOW9dgNvElXJNDKDqZbTuF&#10;mY0U/2S2rUayM/48OQdImimzkf6RzCZqw4zArQZrkxxVUELkKfniiFqOEulMyr4czxXNtrczXIhA&#10;oD35dUtv0oEWB4HgvYkaPC6b12g22ZeQ7Mviktm2Gsiif1g0m/iS6cqdoWSrsSvhQtJotu0UaHTB&#10;2qInudUgcMi0ijC5nQI3D5GHn/ABkrHK8Zke0dHatlPgEkfu+Ize21a70YJ9NhjfPZdkrUJfTmeT&#10;BCXbl9z5uk1Y8/tskoDKcYo9fbI2VQPHE2gMZttBVGajXCCJYEjmKi6BdI8EJZKEOpXXUe87qv7X&#10;ToHgJLRitLa9wbg/OHVEuyDNXuW4SK/I5Elup3An+E2MPkCJ5a9O3ms023YKxdpEjYAJJH6ytu0U&#10;ivcmaiSUZKyRpKPeubF2XsD3nYKqEXp6JL0f6SC8wcXHlFtnktlEjfMs988lT1KcwrTOiOKTksl6&#10;Z0PJkT2YTZNSCY5Nrej3J6lqbJbpdJfMJr4ESpITYzKbqE2STdK/kLtP93vDbbHDSGYTNTYm5Egn&#10;axNfQn0KPEIym6pRyBF9uyWnlaT2c+6HDd6buKA77y06B0hW69xvTplKMpv4Erj8KWv7/sWRRqbT&#10;YZyL5ZLZxJcQvoi6NJNculECtx5lWJsanUzpjpesTZ0CZXRRnoKkxPIbxVMG9XdvyW4l6EGqeuK5&#10;VI3ZTqjkr++N3nb/nSdpavTG4C67ZLaLU0hQAk+6jSSIzS47mU2dwhw7gt8bv+U9GxuMMzktknG0&#10;1Wit9yCZ4uuv29To/DF3FQXvTZwC7E90sz3Jn9tIigzIdE1mE6fAbJBpydpEjdmiKl5+JttI+M+o&#10;kb2pUdUUrk18CdtQ7nRP1iZqpCBBCSRPUnwJD/KTtPSi8nw/EvYyP1x8GqBE9iU/z2e0L6F8R2bD&#10;KycxcyoFttoPubUJH2BqXJ8TtXwjIC+z0TYrSfQ2NTJJJ1Hk+5PUdNeTb3e2NvElBPCi1nl8Pdfa&#10;2Cjw5Up8iahxEdEHj5esTZzCz7SMDb7d9GBfRjIbFxEkvkRSV6db1CvJv/6oWv7eti8hMXTO+cGv&#10;WzJlp1snzit5ktspTN7AI+kJ8NGcVxKH3xxWAkxup0BjoB92vcnathohJH5wQaSXxpnrdROwggBN&#10;/KSoMRvRmWRfIvmrzMaTTDApaszGo0zWpgmsMJJnwnXQYGo9Eh4I0yUo0QTWD830km4OH1Fjtumz&#10;FKBE8l7jRH1Iwb22aS2QZKIS7V5qhNqP6EpJVZtQOweBZG17g3Fjo0YCffALkI6rQ21F+VzkF+y1&#10;vfkEJOy6qhFqn7bGydrEl7yZLulLRHxwGclshNWSb4C0QiV7Et4o8SWixpO8T4Pt755LmqESiZjb&#10;lJL3tl3QpEZH3CKbpfVImI3KqQQlosbaaDWUrE0TWKlniPpKQ4EtIyf1Hk4seJKawErd4SPhu6HA&#10;dDZ2XdFs2ynQKY9Pd/QktxrkLmUWyS9AE1ihHnB5AUpEjdnmnJ88SfEl4HhuZ/9+fpO8V94bX5wg&#10;poBjXC+AWxKpH46e5FZjNr7d0WzbKRBnpMVscn7TdNkXJ5yEx+EkJGujjjW5GETVWBs/gOREpQms&#10;JJRO05LgvakvoYgkyQ0lsChrm4K+5EmKGl6ZmqHk96YJrLjyKOOD17SMZDaeZPI1lbxXjiqchKO1&#10;qS+Zg3e0tu0UeNXkGyTRGcl7nSSYIZu+f3E0gZVW+ny9A5SI2sw2LQ+C2cSXkDjDJRLJbFttynii&#10;CzXYQK7XDUMVei5RI1UKrxyhRHwJXjmLKUjeKxQCH5zk1y15r6TAUA8SYXK7IGbjtUWzbadAc/yT&#10;nPHkvW01ZuO/5IujCayEgqK22oy9XjezAeXkvWkCKyV6z4R/43S+Z5s7uRJmhajWUqMfBM1Ckl+3&#10;qMEr4sqS75vkvdJDjqZ10WzbBRWzyRkHVxJVkXwk75UzN1Ry9N62UyDIQuFo8n2TvquTwPqJdubS&#10;eBVi5TbtJL5/TUVt0qs4Qwd+UhNYqSOMrh+mEd8C16ztHZ2EpY3qJKqRe5ysTXwJ4RK6jiVr204h&#10;7gJE5qmujV934rk0gZV6tOhWJRpk6mwhJjWBlVsLp6Had5SIGu8Nnjxam/iS2V8kvUroJ7fX9iLJ&#10;Nsmh/2gCa9opStXwJXPuC1CiCaxgMuqpxB0surahLZLZ1JfMkTb5vkneK/Dn153suaStKvEEvgGJ&#10;LxE1nmS6tu0USPRnAxvNttXyr6nkvdKjkjtTo9nEl9CD7JVUXJP4uF43WSlZl0pVm/3kXLb6ffeq&#10;CaxEbJkw+HWLWr571QRWymPIu0xmk30J9wrcbkk0VPJeeZLk5iY7c1H769qSqJomsE77uGw23Zfg&#10;uKITlTRb5RdA055obepLQA1GBihRX8JOLWLEpLlr7kuk4SolSlmPNm6fXz+c+XAT+UjWtp0CO4Uz&#10;iytL3muxtu0UyJP6TKuC719TafE6fpJTTrI28SXcpPiI9pOaLvtKUSIJrOyCyDlL1iZqnE35CSTv&#10;TRJYCfNyMopmU1+SRmckgfX24b1FnkvUSKom8pS8N0lgnR48czvPd5SIGmnOtERPvgGSwAqTmXXv&#10;+YganDA3ZkSziS/B/2ReWTq3UsUGAx2hRJzCVD5EflJavtKZiOToaLbtS7iMkRLQxCtr3mucYaV5&#10;r3xvooo0/OL2k7iuoRG+fwM0gXXupkr6KeCEZTbY9XsymyawkiwbdRQBSjIbP52kto8W8aLGLyDp&#10;kmxq4xWiU77lvRKgjJgVVZuizKSrJZtVWduU4yTnAFUjFkFCV4ASzXvlV0MaUuC5VG2++dGvW/Ne&#10;SWA9ojOOqlG3ywEuWZv4EiAZVcpzYdx+AUQ9sp255r3eqX2IsiJMbaj85IujCazUg0y7z+9fHFPj&#10;kJlUgMI26COhSWiESVFja/5MuI5T815/KEFPspBMjdA35ZXfUXJqAitfHKqUvj9JUyNzZpKqv3pl&#10;iuTWkyR7jMByNNtWm5rwKUIPZtu+hJ3CZNQla9tqMLQQYkG8hHI3WRvR6MRPqhq7oOck+gdrk33J&#10;RNqTrAhKB5eR7PAmwyGZbTuFKXnnLJw8ya0G28cpP1rb3pewM89ieERj9tomgpFkj7GjW2pAJIvh&#10;qRrngHS27RSYjWho4LnI815G4kp438kvQPJeb1Q2RWwf5b06WxadOSXvdZr24ZYDlIha/iQ17xW9&#10;OYh9/QZAHMvaJp8owaQksNI7eLCczCa+ZGxM4iXkeS8jp5Y8is6oGk8k401PSWClCf60DU3WJr5k&#10;NjPJfpLGI7I2boxIGGhVg+8maBvkmRPsltmIKSRnHFWLuXy+ZzLbg460wUlY1cgvoUoywuR2Cnw2&#10;KFGLfgFbbWaLLj8m73SvjS62XN0ToETU+AYQoU88lySwUtkaNQE4RYvJsoRGcnjX0piLNhjJyrYW&#10;maF8OZJvqaSvTnV9tAUSLVJseYrJ9k6SXok5Zj5StO48+klx/r4nkeTV6dgauRHRIjH6Jyq2Zg+4&#10;3tmHezGS7oyqFUe4TkldJcDIPVIJQLbvKVa2nQgXjJGik0y2tagXJXaX+BDJdyUClH2yRQuA8L9k&#10;Mslb5cJFStGSpYlanIJNOfZCyNShzSXU3zcIooYPAfzJz1ryVm8c24aLD2ZTJ4I7SMJb52PvK3D9&#10;JJZEs2216eTCXZ7BD1vyVm83QuxJuSJVGOsFMBtn1CA9gazwpcZ2hL1W8hEVNWbLUkLZD8hseIjI&#10;+YvaX1NCoye5XQIbO36lAYHJ73IZyWx86xOHrOmuHJynV1+ASXElv+mu0dr2voKf9u+pIZhtq7G2&#10;WVyASclb5bBBXDJBiagVs4kvoaYySgnlSh59b3zcEj+p6a4kH32i9yZqOUokb3W6wUfF/xR96NpC&#10;TEreakyXEt7Q2ThsJL8A7ddKjuxUy33HpKgVT1J8yVRKRH7S0l1Tryx5qyR6cNlU8usWNb5vHImS&#10;X7emu8J7Rk1SIHnkvUHyJVd0cJPEUoO+hxeI1rbV2CnwDUhQInmrdDRll5zsFESN2X4/Hd+3yZK3&#10;SqkKwbQEk6I2H/yo9TAEyn6SNLOjECT4BYjalPSRRhZ4ZU13JXKdBa9FjdkmnT2ZbTsFniR1xUng&#10;QtNdOYBFLdoxaj/Jgw1GtJ8UNVDyG8sJUCK+hE0Qbjl5b1uN2cJDqeStssHjgxqhRPclBK8TAvPU&#10;dFeimT9RKEHU8FyhL5G8VdrBkw4UPUn1JWngQvJWSS2kKVHyJEWN3Su/gMQrS95q/jUVtdmZE/YO&#10;fm+Stzq9bd5RwEnUitn2BmM8ydzR/f3bLVmy+Q5P8lbn5pJH0iiLYNFyCsyWFX5yEl1q7JWJ50Rr&#10;22rFbNspMBtGRrNttXwXJG1e81C5qPHrJqaQnAM03RWWL9uXiFqBye0UOL8RUAsS9eltv173zDYZ&#10;G9+/AZK3yrX2v7HT778AUWM2vjjJqUPTXX9Pi4mfFDVQMtvXZG2yL/k9CUezbbVfTCZlppTnrhfA&#10;e5sbvQJfImozW9Tchnx+mY19SVKwq2q8N6AcoWQ7BWJB/G6itW21/PcmeavEuWD+o9nUl6SReclb&#10;ZetEdCzxXKLGLogwV/Qk92GF+CSuJFrbVsvPAZK3SqiARmwJJMWVPElbjbZckrY68dpoNylaBJVp&#10;/5LsEyTZlcvUOL8FKxMtYvO8tOQQIEmrlGrPVua7jxQtJmNliY+UnFUeBueiZLLtffIcD0lZffPw&#10;IyJAtJiMk2L0zrY74L6M6EYomMPl6fhkvGnkFTh/SVjlHuCoqQ1RMJmMdnhJ4SD5a0uNq3lhppJ3&#10;trVoQUs0O3qM2xfAphBNSCbbWsVj3L4Az0h8K5lsa3Fkg0tPfmeSrAr0x+98/52J1rS1nKf/fecj&#10;Ka44gqi/Bvlk603fhwGIPqCSqkrAImNuRIuka1YWPcbtC7hNZbSCx7i17vRivCUV8bRLWw+Ey6qi&#10;izJUi0RC2Kbk6yl5qi/cVZS3KFq0m5orpROAbF/AFW+fpBUpeQTreZCkykcmmmz7AprEkN6dvLOt&#10;xWT3aaQSQH/7AvLKntGOx1JbcVcR0yCprcSCpz1AgEbxILy0qMvw7UdSW18/t1uS+WNqc1lkVCqF&#10;3nYHXDaCq/u+OFOjYXCWAY3ePpo8uasqCUaaGt8LwroBJtHbLuFBxX7ypTE1mviygwl+3OhtV/Ig&#10;mfYedCkxNU6w5zyVrz8C9PbGguKsqNm2qTEde6ZsddsxEHyLsmmZbqvNZbfRuR697RoeRGmTnZ2p&#10;EaGi1CrYbaG3XQpZoFFI0tTiCyXQ2+6BbwdXLUW/u602l7l/kv4Ctx/JVp2eL0m6gKlxfTl3KwZx&#10;C/S2V+HO84gtNTUCRx96ayY/BM1X5ZSSpCcw3XZGfMH5GmfTba/CJahRs3Sm22rNdNurEGCJbnVn&#10;uq1GI368Q7a67VW46YEoY4JMTZCF94k6lmCmuAdSWZK9nqlRKEdPvOiLoLmuZMwmF7kw3XZGhEoo&#10;Jsim217lnq9uq00rhCjfAzPFPdAqMSnVMrVpMgrdmvzuNG+VtiU8lK87I3blkiWbQ0UzV9neJ03A&#10;mG47I7YqFHEGKVbobffA6fZ4BWFsU4NshSOJvuaavUqEkr71ycMUr4LDJJgRvbvtHuZyaxowJNNt&#10;NZDJLyH6IkgGK9dZzNY7mW47o2lJzuk4Wt32KnOdfNJXk3cnatNOJ2nwgZ64hxdFHRlURI21HeHD&#10;FPdA+WfSgRgrRQ3fwFWl0cPcXoU9bXSOZDpRo4kY1ygl00kqK5mUHBISqKgaV1xzuo6mE/fAdEmG&#10;ECSHqM0OJ6lHQG97FT4ID04ywQ9B1WjEHbUfYzpxD7yD7HenatNRO0mAYjpxD0AlSd10NZj9Z5IB&#10;hZ64Bwr1koYRrkbyOD36I6iIe5hL26PDsuTB0tclfnfiHkgKS8gPVidqxXTbPRCpSzKumG1rcbEI&#10;ra6zZ7m9A/uwpAUZs20tqrVpYx/NJimtdHjMNiqiRZElbyD6tkpKKyn1SVuFSfVfgbcpsqSuIUGl&#10;pLTSYzNDiWg1s22HMu1Iou+4JMJytzwBquhULimtc0d8kOHIkxQv9OAbkpD7Q2auN8BBJNs0iNZ8&#10;Ht8hSrY3wSkkDWFmz7tsJJXsQVPVCCXbKxxzWV3y2ZFEWLJi+AVkv7ftFQ62bdFeVhJhyYqB8srW&#10;tr0CV4YnBYU8ya1FnJU7DaO1SUorLGDSFu/2I1q0t+MWsmjjLCmt+WziS+ZQcM/WtncnMSYlEZYn&#10;ydoizyUprS9a+0efU9HiSXIDe4QSSWkl9JzthESL/RpxlWxt25fQuCnb5kkiLNdxU0QU+Unp4Dre&#10;NXuS4ktohvEmLBgEniUTlmN/kk3AL2B7IFBCiVQ22/YlbA3Z1gcbZkmEJXmZcHw22/YK9BpKyB7W&#10;trUKrywprfFsokUa8hApyXuTlFYie5nnEi2+3exLoicpKa3xexMtMlrxCpGf1JRWLnSLfgGixX6S&#10;A0u2tr3DIDU1yYPlvLC1mtm2L+GrmPlJzZ9ln0AKSYQS8QrxbKKFS+ZkG822vcKkdUS/bkmEZV/y&#10;pBtBNJv4EoLp0S5IEmF/f93ZzlxTWmOUqC/h+rKEE5/Ev7UzhOJJck9Ma/Jno1se0ds7jPgXIFrs&#10;y7nMJHpv1sF1PFDwDRAtvqYP2PUEJZrSSoQzCtGIFv1saVmRrW17Be6Wz3YKmj/LrbZRXzze2/Yl&#10;+PLs2y1abJ1Jggj69TLb9gogOWM5RYvZCBxGnktSWh98OTKUbA+Eyby3bLbtS6Y7bTbb1iITmcZs&#10;0X5SMmHzX7f4krnkMTvjaFLr72k9+L2JVrFX1qxWKMHoGyBaU0PBXVHJr1vTWuO17ZMRXxyuOc1m&#10;2/GSub4s8iWSQ3vj2naqZqK1bV+SzyZa5FqQSxjNtn1JjEnJh2UXhH/NZtu+JP7iSEJsM9v2CrEv&#10;kTzaCfVOc9rgRCUdXGM/KVpcnEISSfYkt1eIo2rS95WMWDIDotkkvRULs++baFGi+dsGMXiSkt9K&#10;EDu55pQMr72bwf9wEIi8siS4EvdI+hQxm/iSYjbxJTzJjBmTxq/EgvDM2YsTtzDMWETESUItuRKk&#10;8WTPcnsTkhK4cCLZ5ElyLKujDjtb3XYnMSUg2bHc1gVQstm2O6HVeJbMJq1f2RiSyxB9BiTT9Z3d&#10;Lj91SusAAUbosBYdvSVBlp9OFjIRLWYjsSl5kqTOLSvTEKVq4U4mHhE4ZmC4Zpu+o8kmT7UmZsgd&#10;WtFs2zHAJERBDJj2ZeOUKkwjuO+uEjZt6aUbWNXingp2Jtl7E28ShhXY/C8b+aCeGatPRE70plng&#10;9w2saxGOiH7dRHbWbMQwktiTKt1IIpwfTvLatiuZoFK2NNHiRrdpLZ/MJk4h3L9yYFsPZL43U5ee&#10;zLZ3JsPbZU9StdJzPgkpy8p0/6panBcp54remybFhudF4gjLRgDKsSP6uUlyaxrrxb/JbOTwRGdh&#10;vtVLD+casfmqRXw++3ITyFmTTQJa9AMQLTz0dH5NICmJrbO0oFiNtyb+h2R2yuCj2bYnoV9RlKfN&#10;D2w9EQoO3+zUgl+bZLWm/BuM257s4BcQfduk7+skNySHfGiiPdn95IMfrWx7BPjg7LMt6bNTdRZR&#10;DwRNt41skyOnJVqkidJULFmZZLOeR9Rglp/19iKTK529M0mBneybpF/jbJLWA5mq0CgwQ3H3UuNX&#10;HvUOYratxndmEmcD8EsD10nbSKq9mW07H1wPbbii2cQfUM2SFP4x21aj62J05SJq2x9wP3lUjGdq&#10;B7v/iDIlN329N1I26MWdbLZEjYjTtGZL3tv2CHcOs0lXGNa21fB15I5Fs21HQrlsluJOxG49Eo4a&#10;c6NtsDbJYSVn45WUzs9Bec8G8RCdEiGOlxoZCp/ofK9qXNz3jGhFEk/3bGAyqitRNfYV0ZVUPJLt&#10;FO5EZpJ+VqZGVWlUPY/adgqUXZBKlPwCRG3qlaPwHcXX60nSSoZLQqLZthq9oClyizC5fQkpOsNX&#10;BEcpSXp9/vVekeQXsH0JuQZ8uqPZthpOGZhEa9tO4XGwj8pm22rTCZ0DX7K27RQeH2bLnqSocT1J&#10;0h2An+V2CjguuoEmT1LVTqj1aJcsyavMxsYtmm27oAeXM2TvTZJXJ2sjKiMmO3n/cI7jnflJSV6l&#10;dxON9qO1bRfEHohb1ROUSPIqhB13hESzqQsiNh/9AiR5laaS4Z5L1ODwpzYq+AVI8urE4CIugLDP&#10;em8EqrJqOMC01Liq9xH+ArYavT/SX8B2CmlPAn6mW42s3OPMnuR2CtxuR35phJKtRrIHxTXJe5Pk&#10;VXq/0i8tmU3UpkVGRD4TU1zvjbJvrgeOZttqbILuWehCklf5aUdddCegu4y8fYieR+9NklcJzHOg&#10;jda2fQm9ObOEdmKzy0hOOGRiR7NtNYJw4e5VkleJ1Gb9CAhYLyPp0fxD0WrgSyTldaiRLMQrajwg&#10;GNpotu0UTnxJlD1MgtNaG+6VQr1kadsnUAbPRQnRa9tqzzc0cjTZdgknHXzvUWBGMl65Miu5wZ4d&#10;z96UEISja0WEf9GjtU9UScixdz19aBLqTpK6TNWb6EX0KdXMVWpJuXc3eW2iR7lwFgfSzFW2aRld&#10;ytlkPRMavkR7Ek1cfRCF5lcTHAJEL6QT2RUvC+OetrObXnqEQKPf9bG3Fkx2j+52ZLKtdxwQdcHv&#10;WrNW+WYTUose4/Yi9yyFi4/EehzkPk4ySjTZ1nsft8iJSKYr+zVioNGuVfXAfvTSJNOVbd5Ju5Zk&#10;aarHBYHR71pzVnmMNLGJZhPvM7GjBCOas/rkCjE28sFPTfQOzjbRZNsZcGLktUUY0VRXjqTRZLKr&#10;KCbbenYY/ds//t2//K9//PNf/uF//PHv/viv/ONv51///B9/+k8Z//qbP/7pX/7+Dz9/mP/j//z7&#10;n//mP/7+D//873/605//7S//+5/4Gv3f//rzf/78AXWGROs/h/n/KfN6t/KtUmb3uJXvlTJvbSs/&#10;KmWe5lZ+Vsq42K38qpRxmVv5qJRxgVv5XSnj0rbyp1Jmf7SVz0p5KOatzd8VxhxkHcqGzpXZO5wN&#10;qyvqHdKGcRX1DmtDoYp6h7bhREW9w9uwnKLeIW54S1HvMDdMpKh3qBtucavzd4O6YQtFvUPd0H+i&#10;3qFu+DxR71A3BJ2od6gbxk3UO9QN8ybqHeqGExP1DnVDcol6h7phrUS9Q93QUFudvxvUDR0l6h3q&#10;hl8S9Q51QxiJeoe6oXJEvUPdUDqi3qFuyBZR71A3HUNEvUPdtAAR9Q5109ND1DvUDWGx1fm7Qd0Q&#10;F6LeoW4oBVHvUDfUgqh3qBuuQNQ71E0UX9Q71E1YXtQ71E14XtQ71E3gXNQ71E33B1HvUDeh7a3O&#10;3w3qJsQt6h3qJvgs6h3qJggt6h3qJqos6h3qJt4r6h3qJoAr6h3qJiIr6h3qpq2AqHeom6ipqHeo&#10;mzDoVufvBnUTDxX1DnUTqBT1DnUTeRT1DnUTSxT1DnUTHRT1DnUT7xP1DnUT+RP1DnUTyxP1DnUT&#10;ZRP1DnUTNtvq/N2gbuJnot6hbgJbot6hbkJVot6hbsqsRb1D3dRNi3qHuimEFvUOdVMPLeod6t6G&#10;Ov6u3ruhjgrmRn2Kibfx/F2pG+qoFq7UDXUUDVfqhjrqeSt1Qx331VTqhjoqbit1Qx0ltJW6oY6a&#10;2ErdUEeRa6VuqKNqtVGfstONOv6u1A111JVW6oY6CkUrdUMdhZ+VuqGOQs5K3VBHYWalbqij0rJS&#10;N9RROlmpG+qohazUDXUUNzbqv+WJG3Yj6AYw4E0JYjeAQW+qCrsBDHxTKNgNYPCb2r9uAAPglPN1&#10;AxgEp0SvG8BASG1MOYDBcArpOgsMiOQldQNcCIuasXAkUsFWLeFCWiDoBnAkwmN0AzgSYTK6ARyJ&#10;cBndAI5E2IxuAEcifEY3gCMRRqMbwJEIp1EN4CTG1Fl1AzgS4TW6Adwnwmx0AzgS4Ta6ARyJsBvd&#10;AI5E+I1uAEciDEc3gCMRjqMbwJEIy9EN4EiE56gGcGJjCm66ARyJcB3dAI5E2I5uAEcifEc3gCMR&#10;xqMbwJEI59EN4EiE9egGcCTCe3QDOBJhProBHIlwH9UATnZMlUc3gCMR/qMbwJEIA9IN4EiEA+kG&#10;cCTCgnQDOBLhQboBHIkwId0AjkS4kG4ARyJsSDeAIxE+pBrACRAyx8oBHIlwIp0FjkRYkW4ARyK8&#10;SDeAIxFmpBvAkQg30g3gSIQd6QZwJMKPdAM4EmFIugEciXAk1QBOikySeTeAIxGepBvAkQhT0g3g&#10;SIQr6QZwJMKWdAM4EuFLugEciTAm3QCORDiTbgBHIqxJN4AjEd6kGsCJEjp2lQM4EuFOOgscibAn&#10;3QCORPiTbgBHIgxKN4AjEQ6lG8CRCIvSDeBIhEfpBnAklswJ9xlqFHoElQVOnnCLcDmAI7HkT+ih&#10;a0soGRTu4/ABSiRCmkgonw6S5TNwJJY8ChdhuAUlEqedqISFSy6Faz99gNInTtNPtaBEohMqNAfp&#10;3sK05hQLSk6Ffvk+QOkTp3+mWlAicTpi6gAlEqfHpQ5Q+sRpW6kDlEicTpQ6QOkTp7mkDlAicfpF&#10;6gAdEmlMowOMoHGqtIPyAbqvM9dD+wAdErnO2gfokEizcR+gQyKlTz5Ah8T7tErcr3EE3VswJNLL&#10;qhzAkHgvORbK5n0JJRKdY+GK+W4J0xRQHmLJsdBG1gcokeilITSULJfgSCw5Fi5B8SWUSPQCkXvJ&#10;sdCvyi0okehFIveSY+GGNLegRKJzLFxH0L3GS6lIybHQmc+WUHIs3OzkA5RIvBSMlBzL/VIyUnIs&#10;dP3wJZQ+8VI2UnIs90vhSMmx3C+lIyXHQvdVewYlx3L38pERVB8WLyC5lxzL3UtIRtBZ4D6x5Fi4&#10;pNcfYukTvZDkXnIsXJPuFpQ+0YtJqJsuH6L7xJJjuTvHMoLqNXpJCT2EygHcJ5YcC/d02lsoORba&#10;SfgA5T7RS0vuJcdC70m3oPSJXl5yLzmWuxeYjKDDgSOx5FjuzrGMoLLAy0zuJcdCTx17CyXHwp08&#10;PkDpE73YhJtwymfgPrHkWO5ecDKC7i24Tyw5Fjqe+UMskehlJ/eSY7k7xzKC6hl46cm95FjuXnwy&#10;gs4CR2LJsdy9AGUEnQWOxJJjoTmc4aDkWOjx6gOUX2cvRKFtcvkM3CeWHAtN220JJcdy93KUEVSv&#10;0QtS7iXHwp1EvoTSJ3pRyr3kWO5eljKC7hk4EkuOhe6U/gxKJHpxyr3kWO7OsYygegbOsdxLjuU+&#10;F9hJFKfkWGhw6AOUPtE5lntZp3J3jmUE3UN0n1hyLLR29mdQfp2dY6GbabkE/zqXFSt351hGUD1E&#10;51hoUl4O4EgsORYuKLS3UFau3J1jGUH3DPzEUlav0DPal1D6ROdYuKyiXIL7xLKGhctafAnl19k5&#10;FrrhVUvggl21YATNa3w4xzKCbgBDIvcglwPY1/lR1rHQUNSfQecTaa/oA3RIfDjHMoLuIRoSHyXH&#10;8pj7n/anbQSdBbZPfJR1LNyzahaUHMvDOZYRVEtwjoXriMsBHIklx/LwBlwj6JbgSCzrWOiV7m+h&#10;RKJzLFx3UC7BkVhyLA/nWEZQPUTnWOgfWQ5gX+dHybE8nGMZQbcER2JZx8K1NYaDkmPhcnMfoPSJ&#10;zrE8yjoWmgC7BSUSnWN5lBzLwzmWEVSv0TmWR8mxPJxjGUFngX+dS46FDrH2FkqOhQ6zPkDpE51j&#10;oat9+QzcJ5YcCw2ifQklEp1jeZQcCzfHuAUlEp1j4Tqm7iE6x/IoORZagdsSSo6FtuA+QHdioYu5&#10;D1Ai0TkW7mUoH6IjsaxjeTjHMoLKHzjHwq2k5QCOxJJj4T5Hewslx/JwjmUE1TNwjoV71csBHIll&#10;HQv3sPgzKJHoLb0eJcfycI5lBN1DdJ9YciwP51hG0FngSCw5lodzLCOoLHCOhQutygHcJ5Ycy8Nb&#10;fI2gW4IjseRYHt7mawSdBe4TS46Ffu32YyrrWB7OsYygW4IjseRYHs6xjKCywDmWR8mxcA+DPcSS&#10;Y3k4xzKCbgmOxJJjeTjHMoLOAkdiybE8nGMZQWeBn51LjuXhHMsIKgucY+GimXIAPzuXHAu3NhgS&#10;yzqWh3MsI+iegSOx5Fi4QMuXUCLRORZu7SmX4D6x5FgeXscygu4huk8sOZaHcywjqCzwOhZuOywH&#10;cCSWHMvDOZYRdEtwJJYcC9eiGhLLHmEP51hG0C3BkVhyLFyB7Usokegcy6PkWLhMWC0YQfMMns6x&#10;jKAbwJD4LDmWp9exjKCzwJDIbTLlAIZELmMqB7CvM7eQlgMYEp8lx8IdaI6DDolcXOsDdF9nLiy2&#10;AUqO5ekcywgqHDjH8iw5Fm5N8yWUSHSOhftCyyU4EkuO5ekcywi6h+hILDmWp9exjKCzwJFYcixP&#10;51hGUFngdSzPkmN5Oscygs4CR2LJsXC3oUG55FiezrGMoFuC+8SSY3k6xzKCzgL3iSXHwtXh/hBL&#10;n+gcCxeMdktwjoULp8sB/OtccizcOWfPoORYuGvQByh9onMsz5JjeXodywgqIDnH8ix7hXHdtz+D&#10;0ic6x8J1rt0SnGPh1tRyADs7c8doOYAjseRYns6xjKB6jc6xPMteYU/nWEbQWeA+seRYns6xjKCz&#10;wJFYcizPy1UpJcfydI5lBNUSnGN5lhwLV8/ar7HkWLjx3Acokegcy7OsY3k6xzKC7iE6EkuO5elX&#10;p4ygs8CRWHIsT69jGUFlgXMsz5JjeTrHMoLOAkdiybFw/6whseRYuJzXByi/zs6xcK18+QwciSXH&#10;8nSOZQTdW3AklhzL069UGUFlgXMsz5JjeTrHMoLOAkdiybE8nWMZQWeBI7HkWJ7OsYygs8CRWHIs&#10;T+dYRtBZ4EgsORZuv7afc8mxPJ1jGUG1BK9jeZYcy9M5lhF0FrhPLDmWp9exjKCzwKM4ZR3L0zmW&#10;EXQWeBSn5FiezrGMoLPAkVhyLE/nWEZQWeAcy7PkWJ5exzKCzgJHYsmxPL1X2Ag6CxyJJcfydI5l&#10;BJ0FjsSSY3k6xzKCzgJHYsmxvJxjGUFjwcs5lhF0A9jX+VVyLC/nWEbQWWBf51fJsby8jmUEnQX2&#10;dX6VHMsLSkXKUEbQWWBf51dZx/JyjmUElQXOsbxKjuXlHMsIOgsciSXH8nKOZQSdBY7EkmN5ea+w&#10;EXQWOBJLjuXldSwj6CxwJJYcy8vrWEZQWeAcy6vkWF7OsYygs8CRWHIsL+8VNoLOAkdiybG8nGMZ&#10;QWeBI7HkWF7OsYygs8CRWHIsL+dYRlBZ4BzLq+RYXs6xjKCzwJFYciwv51hG0FngSCx7hb2cYxlB&#10;Z4EjseRYXs6xjKCzwJFY1rG8nGMZQWWBcyyvkmN5eR3LCDoLHIklx/JyjmUEnQWOxJJjeTnHMoLO&#10;AkdiybG8nGMZQWeBI7HkWF7OsYygssA5llfJsbycYxlBZ4EjseRYXs6xjKCzwJFYciwv51hG0Fng&#10;SCw5lpdzLCPoLHAklhzLyzmWEVQWOMfyKjmWl3MsI+gscCSWHMvLOZYRdBY4Ess6lpdzLCPoLHAk&#10;lhzLyzmWEXQWOBJLjuXlHMsIKgucY3mVHMvLOZYRdBY4EkuO5eUcywg6CxyJJcfyco5lBJ0FjsSS&#10;Y3k5xzKCzgJHYsmxvJxjGUFlgXMsr5JjeTnHMoLOAkdiybG8vI5lBJ0FjsSSY3l5HcsIOgsciSXH&#10;8vJeYSPoLHAklhzLy3uFjaCywDmWV8mxvJxjGUFngSOx5FheXscygs4CR2LJsby8jmUEnQWOxJJj&#10;efl9LCPoLHAklhzLy+tYRtBYcDjHMoJuAMtPPEqO5fD7WEbQWWBs31FyLIf3ChtBZ4GxfUfJsRze&#10;K2wEnQXGsRwlx3J4HcsIOguM7TtKjuVwjmUElQXOsRwlx3J4HcsIOgsciSXHcngdywg6CxyJJcdy&#10;eB3LCDoLHIklx3J4HcsIOgsciSXHcjjHMoLKAudYjpJjObyOZQSdBY7EkmM5vI5lBJ0FjsSSYzm8&#10;V9gIOgsciSXHcnivsBF0FjgSS47lcI5lBJUFzrEcJcdyQKkIeT+CzgJHYsmxHF7HMoLOAkdiybEc&#10;Xscygs4CR2LJsRxexzKCzgJHYsmxHM6xjKCywDmWo+RYDu8VNoLOAkdiybEcXscygs4CR2LJsRx+&#10;H8sIOgsciSXHcnivsBF0FjgSS47lcI5lBJUFzrEcJcdyeB3LCDoLHIklx3J4HcsIOgsciSXHcniv&#10;sBF0FjgSS47l8F5hI+gscCSWHMvhHMsIKgucYzlKjuWAUtGvc8mxHM6xjKBbgkVxjpJjOZxjGUFn&#10;gUVxjpJjOZxjGUFngUVxjpJjOZxjGUFlgXMsR8mxHM6xjKCzwJFYciyHcywj6CxwJJYcy+Ecywg6&#10;CxyJJcdyOMcygs4CR2LJsRzOsYygssA5lqPkWA7nWEbQWeBILDmWwzmWEXQWOBJLjuVwjmUEnQWO&#10;xJJjOZxjGUFngSOx5FgO51hGUFngHMtRciyHcywj6CxwJJYcy+Ecywg6CxyJJcdyOMcygs4CR2LJ&#10;sRzOsYygs8CRWHIsh3MsI2gseDvHMoJuAONY3iXH8naOZQSdBXZieZccy9s5lhF0FtiJ5V1yLG/n&#10;WEbQWWAnlnfJsbydYxlBZ4GdWN4lx/J2jmUElQXOsbxLjuXtHMsIOgsciSXH8naOZQSdBY7EkmN5&#10;O8cygs4CR2LJsbydYxlBZ4EjseRY3s6xjKCywDmWd8mxvJ1jGUFngSOx5FjezrGMoLPAkVhyLG/n&#10;WEbQWeBILDmWt3MsI+gscCSWHMvbOZYRVBY4x/IuOZa3cywj6CxwJJYcy9s5lhF0FjgSS47l7RzL&#10;CDoLHIklx/J2jmUEnQWOxJJjeTvHMoLKAudY3iXH8naOZQSdBY7EkmN5O8cygs4CR2LJsbydYxlB&#10;Z4EjseRY3s6xjKCzwJFYcixv51hGUFngHMu75FjezrGMoLPAkVhyLG/nWEbQWeBILDmWt3MsI+gs&#10;cCSWHMvbOZYRdBY4EkuO5e0cywgqC5xjeZccy9s5lhF0FjgSS47l7b3CRtBZ4EgsOZY3lIrwTCPo&#10;LHAklhzLG0rFLCiR6BzLu+RY3s6xjKB6Bs6xvEuO5Q2los+g5FjezrGMoFuCxRPfJcfydo5lBJ0F&#10;jsSSY3k7xzKCzgJHYsmxvJ1jGUFlgXMs75JjeTvHMoLOAkdiybG8nWMZQWeBI7HkWN7OsYygs8CR&#10;WHIsb+dYRtBZ4EgsOZa3cywjqCxwjuVdcixv51hG0FngSCw5lrdzLCPoLHAklhzL2zmWEXQWOBJL&#10;juXtHMsIOgsciSXH8naOZQSNBR/nWEbQDWAcy6fkWD7OsYygs8D2iZ+SY/k4xzKCzgLbJ35KjuXj&#10;HMsIOgtsn/gpOZaPcywj6CywE8un5Fg+zrGMoLLAOZZPybF8nGMZQWeBI7HkWD7OsYygs8CRWHIs&#10;H+dYRtBZ4EgsOZaPcywj6CxwJJYcy8c5lhFUFjjH8ik5lo9zLCPoLHAklhzLxzmWEXQWOBJLjuXj&#10;HMsIOgsciSXH8nGOZQSdBY7EkmP5OMcygsoC51g+JcfycY5lBJ0FjsSSY/k4xzKCzgJHYsmxfJxj&#10;GUFngSOx5Fg+zrGMoLPAkVhyLB/nWEZQWeAcy6fkWD7OsYygs8CRWHIsH+dYRtBZ4EgsOZaPcywj&#10;6CxwJJYcy8c5lhF0FjgSS47l4xzLCCoLnGP5lBzLxzmWEXQWOBJLjuXjHMsIOgsciSXH8nGOZQSd&#10;BY7EkmP5OMcygs4CR2LJsXycYxlBZYFzLJ+SY/k4xzKCzgJHYsmxfJxjGUFngSOx5Fg+zrGMoLPA&#10;kVhyLB/nWEbQWeBILDmWj3MsI6gscI7lU3IsH+dYRtBZ4EgsOZYPlIqwPCPoLHAklhzLB0rFLCiR&#10;6BzLp+RYPlAqZkGJROdYPiXH8nGOZQTVW3CO5VNyLB8oFX0GJcfycY5lBN0SHIklx/JxjmUEnQWO&#10;xJJj+TjHMoLOAkdiybF8nGMZQWWBcyyfkmP5OMcygs4CR2LJsXycYxlBZ4EjseRYPs6xjKCzwJFY&#10;ciwf51hG0FngSCw5lo9zLCNoLDidYxlBN4BxLGfJsZzOsYygs8C+zmfJsZzOsYygs8C+zmfJsZzO&#10;sYygs8D2iWfJsZzOsYygs8D2iWfJsZzOsYygssA5lrPkWE7nWEbQWeBILDmW0zmWEXQWOBJLjuV0&#10;jmUEnQWOxJJjOZ1jGUFngSOx5FhO51hGUFngHMtZciyncywj6CxwJJYcy+kcywg6CxyJJcdyOscy&#10;gs4CR2LJsZzOsYygs8CRWHIsp3MsI6gscI7lLDmW0zmWEXQWOBJLjuV0jmUEnQWOxJJjOZ1jGUFn&#10;gSOx5FhO51hG0FngSCw5ltM5lhFUFjjHcpYcy+kcywg6CxyJJcdyOscygs4CR2LJsZzOsYygs8CR&#10;WHIsp3MsI+gscCSWHMvpHMsIKgucYzlLjuV0jmUEnQWOxJJjOZ1jGUFngSOx5FhO51hG0FngSCw5&#10;ltM5lhF0FjgSS47ldI5lBJUFzrGcJcdyOscygs4CR2LJsZzOsYygs8CRWHIsp3MsI+gscCSWHMvp&#10;HMsIOgsciSXHcjrHMoLKAudYzpJjOZ1jGUFngSOx5FhO51hG0FngSCw5ltM5lhF0FjgSS47ldI5l&#10;BJ0FjsSSYzmdYxlBZYFzLGfJsZzOsYygs8CRWHIsJ5SKsDwj6CxwJJYcywmlYhaUSHSO5Sw5lhNK&#10;xSwokegcy1lyLKdzLCOo3oJzLGfJsZxQKvoMSo7ldI5lBN0SHIklx3I6xzKCzgJHYsmxnM6xjKCz&#10;wJFYciyncywjaCy4/TjJ8isphzCahSE6xg8Fg+OvpLTCXCNDdIhEwSD5KymtMPfIEB0qUTBY/kpK&#10;K+xjzRAdMlEwaP5KSivsg80QLTqdeLn9lMwLChd0ltwLQ1zQWbIvDHFBZ8m/MMQFnSUDwxAXdJYc&#10;DENc0FmyMAxxQWfJwzDEBZ0lE8MQF3SWXMztx8mYX0n3G3E6hiFa3+mEDEN0u0oULugsORmGuKCz&#10;ZGUY4oLOkpdhiAs6S2aGIS7oLLkZhrigs2RnGOKCzpKfuf04QfMr6dDpFA1DtOh0koYhWnTCyshe&#10;lSHaL7sTNQzRnXtQuKCz5GoY4oLOkq1hiAs6S76GIS7oLBkbhrigs+Rsbj9O2vxKOnQ6bcMQLTqd&#10;uGGIFp0wNYbOkrthzovvLNkbhrigs+RvGOKCzpLBYYgLOksOhyEu6CxZHIa4oLPkcW4/TuT8Sjp0&#10;OpXDEC06ncxhiBadsDeGzpLPYc4LOktGhyEu6Cw5HYa4oLNkdRjigs6S12GICzpLZochLugsuZ3b&#10;j5M7v5IOnU7vMESLTid4GKJFJ4yOobPkeJjzgs6S5WGICzpLnochLugsmR6GuKCz5HoY4oLOku1h&#10;iAs6S77n9uOEz6+kQ6dTPgzRotNJH4Zo0entyxii3Xc68cMQ7b7TW5gxRBtRcvKHIbqYOwoXdJb8&#10;D0Nc0FkyQAxxQWfJAd1+nAT6lXTodBqIIVp0OhHEEC06vdyGIVp0OhnEEC06veSGIVp0OiHEEC06&#10;nRJiiDbe6aQQQ3SsEAoXdJa80O3HiaFfSYdOp4YYokWnk0MM0aLT6SGGaNEJH2Sbg5IhYs7Ll73k&#10;iBji8mUvWSKGuPjOkidiiIvvLJkihrigs+WKiN/bGxlJhU7CrpchSnQSG7sMUaKTAMZliBKdnDIv&#10;Q5S+k6PAZYjSd7JfuwxR+k4+qpchSt+J57sMUfpO4HkZouSKbheuaCQdOi9c0a3lim4XrmgkpRUX&#10;dLZc0e3CFY2ktOKCzpYrul24opGUVlzQ2XJFtwtXNJLSigs6W67oduGKRtJZceGKbi1XdLtwRSMp&#10;rbigs+WKbheuaCSlFRd0tlzR7cIVjaS04oLOliu6XbiikZRWXNDZckW3C1c0ks6KC1d0a7mi24Ur&#10;GklpxQWdLVd0u3BFIymtuKCz5YpuF65oJKUVF3S2XNHtwhWNpLTigs6WK7pduKKRdFZcuKJbyxXd&#10;LlzRSEorLuhsuaLbhSsaSWnFBZ0tV3S7cEUjKa24oLPlim4XrmgkpRUXdLZc0e3CFY2ks+LCFd1a&#10;ruh24YpGUlpxQWfLFd0uXNFISisu6Gy5otuFKxpJacUFnS1XdLtwRSMprbigs+WKbheuaCSdFReu&#10;6NZyRbcLV/T/SDu3HeuRIzu/SqNfwLMPtatKcPtirn3pF5AaAsaAPBpo2vZgnt7fYsQKZiTJXSQs&#10;CKjeP5PMzMg4n1L/cnEVG+y8Giu6bWJF+peLq9hg59VY0W0TK9K/XFzFBjuvxopum1iR/uXiKjbY&#10;eTVWdNvEivQv11axiRXdrsaKbptYkf7l4io22Hk1VnTbxIr0L8Mq/suf//T7f/zrf//3P/7bf/3z&#10;n/7x19//+OVvv/36t19/+eO3X//49Zd//PbrP3795S+//foXvfPnP/3bn//4lxyr//zl//726/31&#10;5F40Du1f9N+3+wf+VA39X3//P3/9H39fXvrjl//47dfb80ERd2yIQTSMtVtqHfm3f+1v3LkjOryD&#10;9xfZE+V+9zj//bec4c5NPOEK1PhnJUl73O9/+/u//3XZyDpnvvvxvN8zcHz/eBAT8lmtI3//33/5&#10;n7//81//s63xgzVmoiPvPV/RywdIxZI+bq+PzKLhMW12l8+uj8mqTI5+Z72P1Q3R5tqd+Uk7uMR0&#10;3r3zvzyjBAYXM2fuI48/FOWKI8zHvJE6Bo+5L6Tccydmbu/ufJo8uOBofJo9LQhXexYepCOfxxf3&#10;DLjTth3eXT/9+rDDbg/azy8MUGPg48XCTQkn9vzNQda7O+f88VGbejxeoe/Vwg6xq5/sG/x8PV+P&#10;9HDcP+4crR3cK34ayxP1Xs+HGwDyBrqf3/A4/63xH7dMitT4ezF/jzteHU24dNOIAisgFYC133td&#10;XN9oTEnLJRiGXwMHGwbTAuaWgcA7i89bPA1SmiHcMkDH08/nqkj9eJbfoHu6+3mV3tmNMqgs/yiy&#10;2j6FwNdF+V0x0Z+n5Z6x9IgA31dW6dV+6LGRfjRQ94P/NXKFD35mLkfQlJnnz/MqNf6Zeaa8Cwta&#10;0N4TE/l4qZAjDg/E7qdAVIOF1eNDRmEkSWQisdWZUcwJ37PQ8Tj/9fgnyckjz/D+PK7vs956uSKc&#10;WRAQi5hfd/bxeBXEn0B8gilnmVE0rXFoSfjjWRIiYWavVxxw+jQ3/6bf6f4h9JxAzq04GfbiMZzI&#10;wqbv0nvP3d5uFCmbBb3u61UcHue/Hn9nFq8R5CqB63F9Nr8F785Q7f3j9UyXXcEUM9S3jvEYmPad&#10;oXU6457HSHmfY5+r//LMXNxdM38C0+nTAK24xectb3NdF4Y4LJAD/tW++/k0b9/QmxkRV+WGYKhP&#10;A0drc/ePz4+PsHWGx+wz1ZT18SmegKOcT/uMdj79YDW1MKRb45AoW8tag3RhL6vV8POe7wJhfdrv&#10;rpv65nEtDALuh/G4AQZzhU8vbLNnY1qe8OOG3DIGj295nP96/B3GUZAFUjYmPG4Xjx4ijQgeclwb&#10;RHk8WEYYGTyG3S1ysTb+AOR1Ii+4wj5t7s+MYpTOTbDf766ffn66MlKPUSgaj398VKLy8HgD0/2Z&#10;Pz6cVDC8u8788bXKnp2FwfVLQohqza37XIa6TwceVG+dOU2JgT2c8Xf7bJ6F63bSScpxoad2Hv/g&#10;n0ogc6HKJAIeUEUmZ6Fos80FjU/ClD2V5Pt6ZTn1ClPooxAF5hN+2+Hx41V6BJrOmtTwM22ySd9/&#10;hamEhdGlywMmW7o7HZEiIr3OjFJVqhFSao2wnpiZHWc9HzP73fXTIwbvPMbCKYjV45PQviOAzY/g&#10;x+HKWWdGFStzZucxeVIlUQsk52a+62xrZiRHZ3V3oA3aBJNFS5sfS++ot31WJ2e+yw72pxd+PNpo&#10;8Ep0aT82ChVIUAek9sbCvuA2V2StTFHPvEXeG0ygSJs7PSbNCeaPzeiZTXTn9kyIBIXT76KMdtzm&#10;H77rnLfkfgMkdRgjz+m8o/9KTkK+2atO6lN2e2O/ZCn7qi/JhVn9oADEd5HBYRl7gZOgZ37dDK/S&#10;xOogqSb+zEg+6uAi8Uc0QGbcM4WPx9Y1N9A2F/VuKbYuhwYWWeW0epz/xnhUy5XwZSPYY+ZheyCl&#10;95Gz4TBawMbJkkKpMo5hRUQAw7v+ZnRp36IDT9gn6r9yrdhHBa+tJQXjKlMCBSLU3poW72yxZSl2&#10;54mGJscrn8Cv07nyF8AojQgs7So/TePdnwMLGeI6jz1fsKfyPFCl0c032J7adAQTQCp0cjo0zDtY&#10;jy17InAgfh7iEwFaGcWraW8MScR7crBZynfHqpLHBWwGXT3Of3M89sbdrpPn90PS/P34T3QZr0gs&#10;0MqKv9v35lmwHsw4noimifjxTGIEBBh3H6O51WOYX6WR/SxSn9Qu2L4GlDJxRup+ylWZvOFJF+vJ&#10;oHpyAGaXQFMXKgR0+i77rzoJOFaq27z7jB7bpoTbE8M0k6k4qMV12hYGK8rseh4vInJ35jc+VTA9&#10;86Tuz887anmu/RB3PuhHYNUdL40cmDGnz9Z/c4dy31hCouc9qhWEx+3C5QNVw15EzRLJHAUXDPLP&#10;TB9n2YijxepYHz/xAKV5gaUwXLndceEYLp+PGxwskU3IYbPmGC6fuBNsOEkGzjjv/SZcMC18R/wd&#10;mlovzfC4Y4r/hI9bk5LbuBBuXdweUMFbX/Zxf2JhdHczeCh/4sKlnugTEQkxSLk4Tf7neDpSdJ+o&#10;/4qdwlYfJQpwpt+a7sa9N/IDJHPcsM7/D578ltlvBEWz877RnlhmLEoSyGfZ99d/xW7RjFRKnK8i&#10;2vqH4aQG8o6DkcMsrzzyds2X6WjbfuW0o0t049z+frEFL2qrBKBJlQdDqt95zklXwS9zxm2Ag66H&#10;7kuKG0Qay8hWxeFLQ4WFhlNzozPtAhk8KYtSFDApNYN7eDstSqJ5/Rr6ODct7g0Hu3Z0KWi+nF91&#10;ekVAGERltcmjtC8kTPxJOoC3EEIHYzz0sD3goAEQgTFFIY4aBoqyC+pSRvpTXPZlMNP+pphYn6j/&#10;yrXiqC0tpDhEbf/GJaClEcwSluu7yzF4UYJ+QubmH3JiR36up4Xzf2cFGwLSwqeefvKuF4WrIPTB&#10;U6jwCWrbjH6il4eyWB+G5RnHnozsQManh1IeB0TIaMhFaIS9B2Tp7z7bJw6jriJ9QmLGT3Qu+YgH&#10;beFQavSJ3ogdPIOZPYC7h13ZHHgvdnCrwOJzuwq7NWvyC1ZbahukDHcc1szdtQqzhNhB6F+wQLh4&#10;V+ZMvjoDA50XWPopR98XdUdSWn/A2guz6BRiwFt8HdX9iebSTRuUFvfPvz9hxN0CWZDK08rI3ucR&#10;/byC+j4Ro7ZA8O/kq4WPQnRrmdunR+faJzpGjA+AZbxTiKz8aO8R44XGYan0gPzwZgxH/+K07d94&#10;oKvcGmK8GG2n4UOS0lrotOZGUQEqvEMP2+qKbXdnkai1KAwGGLqVAfnisbk4cZdXLPkUYqDloFYl&#10;xiGxogqgPgyOFcfYLmqEBdwEqIXOfWK3oLIZ70PeleabbUewBTI6sKWBrC8o8fS0OEwsDaRwdDDC&#10;Hj8MZDR5gXQ4+UN0mnZ7qL0r3cPeVSzKz8qdW/HRAjSphxey3u+OdYucyI16mP96+MfLMZLHk33O&#10;Ynkz/NtK30NBVJ+ehx1T1p3qSQW/Fy6GH+5eGelHWyHvANdK8j3ekHsnDq1m26GJOxXu2Ek5D+Tc&#10;ieJO/5Eve37xFmCXjgeGhszjnFPyLJDsFFnc0TLkx1t2+JATrn36huek/K8r8Ew2+FcVzcy3sVHW&#10;HMe2y445cYo3NAd4Vb6LBOikga+BSuAk2JWrrTPjLat1o0GDz2eJA4zhVjbvWXHoRpQ8RkH0woiO&#10;hNRbZ8bjYwYGsipAfn5mPB32ra0kXZ8GdyTs4jBQJKdgJjf6ITj9ePHFnp4ZH9nNrPPBLOFDWmfG&#10;p1rQpqdsl4w3rskFR2PmJ+2eAM/5mdHVveonZxontc4MOy0NZMPxwb4HuSA5M7hd1Ntxqv9KDMNt&#10;gRM734VKurpGpJVPJziJnKgfCZtaFwZlmEvi0PgKv+EpqrqBFpWs8cQe7PrpDZZb3u7nRicjiEvp&#10;ixeGjAw36rmZ8caU3AayUkjHTcGNXw4eyHHWxeCNDVcSzRNTYG028TM9fyLc6iCxbLrMuaEDrf5D&#10;zPuubmD2sG6f8zVVk+QRKbl5zmRkBEXWQSrVoQ6y1Mn1Me7FcmxKNC5ocBLa1OCWgswGb01LIkb0&#10;Kn+DXD4Ti3uhJNeeldpxgarQhHzXJC44VO1+zsyr+GCo30jUCQ1e2OUsJh9zWBe4J+yyrOLnF8pf&#10;J5sXfn+Lsh1nLkwN6ztnlp16AdoKT5tv456eXFkUG3DhaO4Zas4283XOyuGst9XT5AK0cVrIWFjg&#10;RQ7gFLrAI6tsLj9WnlojOjy7xQHRIY6cD7s8TNZtrXoTqyFbYHzMQXYEJJCzpriC56VZ9bmsmyTf&#10;fJKlm5VGyrRbG994nP/W+I+PyluuzDwoyOP81+PRdbK4Ad6OY8Yn4XH+W+Px1hq8I/w8ru/Gb+GO&#10;cFxAXvCJBAj4lbW+c6TyQNoGZYGXsEUpNdYQ9hCRQLRNqx00Jtjh6lQ809coBIPiUT6CbSTlxcEW&#10;u9ohXSjE61590Oc44QuVvAQLqRkTCbxQcLNdgSIG8vuMYunFDfBlP1/khIQHHhWF2TJZEgIrJxC0&#10;nln0550t2y68yv2xQX2Q+DzTT1EMB3sBxpysbkcsKV3ZXoFjiWccT6wm9PCyUUg0FT1CgDymNZxS&#10;6xplXZvf+ru7tINExWGaS8elMCmin/i+Snzs7ezDNYJ3TprDzTX2ufov748wGpQakmlHiwCPbDQ8&#10;4cqT6k447mlOtLp/NhjsvXtOZVFkhJi3sIh/gOkXvmSvEadfWGvDGezvjPuwKqa2cT4hjslSMsi3&#10;KuMXYrV2hp0WzvzNznZnZvAaId1RdLE9nZOHAxqG3GjzCyHiNAmSHAlenz9NoYmtjtVhUxSCnVuM&#10;HTs7g5nrYzTKio7iLA+ecnLPYEJpdXCIST+CBVcSDd4rTJS+Z87KEgdvFVrz+T1z13Sl72w9Zzew&#10;u4oOiOTrYEZOiGUgXW7B/wd8FDwL+u4nO2EwBhsKdr7FEYVONmDkPP6JGE3eg8D4CrfvML7PlnSi&#10;pLKs/b0/sB26KxmDHsMxMfgB2QfQ6jQ5XvKgco3wyiuaH3kwqBj5LrUx3STHiYFZY6Dhz+iiHpko&#10;gs23cZ4cneahRwtDqQgIybYi4pEbiLjCy+eBH3yNMfgc/Dcgi1zSzdTLoTMcdpSH7mFvXVQouqn1&#10;3mFj5Y44WhtOLeo7Ehy8gZE4zeZZY3Hz+G0YbBqv+yacPsz310u7Pc5/8/uUX+BHyd3vrefN7unm&#10;sr6LzV2s+3D3dOQBWXI2ZFPF2Lwq//Xq0B9sSd3x5hZ8Pc5/azy6baIqBQXP6gnicce7eZBdZ8cp&#10;GC2bNmj/aDMYcRQU5l5kUjtNwnP5b6ztweKdRYAn6XZhaSolquQ+hEDG1OAYR2vTGzLyF6RedvPe&#10;TavxJQDRn5W00DWbPZ6EDch1o55FeWCNnfL4VbU5sN4po5HHuLb8tjIWzvN5BePcYBk/JrmiTYTw&#10;GHeq6RJrNIIG5oZUm4FWaVEyVolxP/N53mKzRi5quauvkw/af42MbX/ogp7F4w5giteioAJDagrB&#10;BHIoouny/RxhTRd8C7z7dXckAMOW/wsqK9CIptfCkAgTnz/E0b7LYwLk4w/nNXFA2KY/EaAcZnnI&#10;xGeUHdtx1nCO88DyQS4kSRBZxaXahx8v7fFA3U2JjQdlZcIr/fVdJsnje7WqilWZWZUGKOag3JpB&#10;opgJ0ZmwnhLBNrLBNPEG5mr7RH2L6AVP4u3xSVZcDbs8zH9zfZwx8aEYjpW+Qeg+l1/iHcNC6cAN&#10;PxH25O3lJ4nvd7p8wALtnmJq8u92N7U3LRoq1ld+mMyGgIehhUYlR0nsRNkmjSrwbaJDxNM7lzCs&#10;DV9/dKzixVWG7vJhFZ322BD2SpVWwYZwWWs/taj2FJfHhd3Kc2EGBeb0el2ZdavWAV/t06InOhfn&#10;jkPoto85u0AGI623YzyiqrT9ELg1vWGnqKp+3C0eD0cpgNNwLdzPQEY0mk5wxCpFafwwu7dgVlXY&#10;dLYq2fLZgowHCVwd8fGuS/GKU0Vti7jboIHPw+XZqOE/6Wwcu9Jk4+vUg5dc81f9N/nS0Q48bPek&#10;BBQvaQconKOfsvZeySXHsN1BF0+Kwmt0l9wapll3NIESLxuriph34seCLle/qtgqnNv3138FiMj0&#10;LUXzgQUSlGQ6I75QSh+mGKknI/rIQ2JYPCj3v5AbjSCuAAPJOLoUYsBLVdAZjOqs0LEWN+TLyg0B&#10;ve/AWlCs76//yt2iWpjVra/WbmGwdsI8iBKFCl1PEVSm4PXpuWlJkbAlsLNbJNS6nw2Q0c1NwVfP&#10;FgeXNVVqH189aVSxqmxJT7SG3TbGTt09jplAR4UTw7F5ardyXzllGWscN9t4tvAH332EZAFp2snj&#10;9ycHx1QAR1qenpt2qZfLV9HPeoIiQcGV0WzpdjmVfBdqCmlzblp5Eb1iIug9woxflhyp/HBJDKMU&#10;6daovvkUIF8QY4p1l+C9YVU0MJL3rez0lK3oLk2eUKtXnUtI7ED31AGd2i1mLxwuP8zpRXat9yOl&#10;zLtVjdqtSRscMp/mcKvNcm5aRLYxmRLeqUJrXJQKursYk0vSXIpwyVrH0hlE/5UK2ZeoIHa7M622&#10;Y3VtOy0+IzuVVjPq1G6fZDk52oFTZjKxqCqpCr0dvQk/kCs/sGiITZ8+21HToyXO90SZSwZOnvwW&#10;k8Eos07Um+Haq6aiWO6meH7eVZkSWArpBLoAIg/z3xx+tDUP2zvCDi0UukYn7yHdaKws4VNHiIP0&#10;HW6gl9iXsoNXOI/N8a8i7EhiZQUUeZIqYyUCEZqdf+opufSWb7SWIxh8GnMQpV8OAaAFwCNGjo/i&#10;UAFLpG+2l6lpjwzAfprHFiTBJrL2gyfd5DMsdraakMaQQCS9YXtVb2wLyebxd2V1BaKSC7LVUt+t&#10;Dt+XV0ecHz94gvVwdZhyViKFHNv6zQ6Z3JNUjOS9t28q97rNS+Yi/vtgZfBetLomEXhMRp8fY25d&#10;kES8y11vwQfJMVNu/Hj6eErR1vwYOdtVVx6zbj8GU6oYoe+y//KeX+rosJwLfJ9PTzPji0p7mvMj&#10;YbXRPkmPvO09j3jT5+q/PDMoX6uG0/ekIPQpbKkUDSCMkGdQbxXqx8xOfAJm680JjVvuz4yb22Fh&#10;Jel1wxiVCsPUn4bYumKNJ/mJvp8z46cJ+b1haRP+4/BDpfNbQsrEYY/z34TOHQyzOStyQZcPBcPj&#10;/LfGE+lOOYummWllgyA4gATcxG/hTOgRJyBBVwE/RnjNRwQHtK6CFqZcvbNKkPLrcOklPBDHUbJg&#10;jkauL3hnhgRedocKeAf3McYjCS6o1pwt1OJPK6e8u4VRtkkKWxYGQSyZ7g3vcJvWwjDYIni4Of19&#10;aJPckgon6iafbjx+YgJwsOa74jHlA94zGjOQPw9tGYN+lzfDe7lCuzE+ks2mmSkXy5A/m2fshZlB&#10;L7h3gBM1WVV0IzjV1MScDRxQEVd7TL6t94x1Rbxlf8+H4TlhGTwq50fGIkcCaqvs2D0rHI7OsCcO&#10;AEfoZ0UWgxM4FJwgktDWje/QTUbwWyNJDtbdeFVSMrqn0zIW2YXV20DCYaRmq4Cx+g60x6ymuCr2&#10;UAWK+i77r5wZRwA5aIn6ML4pLoFhiQA0ZVC2Mi2Mhi8lHnGxBS85RxkEXl8lR3CnQGFtU8AzDQGU&#10;DT7doU3eAQwjF/Z9ex2YnhPHVKJzAVJZkj4jj9uH0Yt6zWP2QE2Z2ychhpcCj7YR4uApteAASkLW&#10;Pk/CSF6mpCSM1ckngMqGU8dAwBfRLTgeg8/metgMRQd9l/2X8YLwfPpeZHQSi+ynQ/54sUT01IhX&#10;FXOhLt+NmxgGnE2Bfa7+yzMDpEz5gRaA1zTzQAvEml63BZw1M3Ox7aR90ObKnhHs4rAyrCBwvEvT&#10;p0f6xyYIlrjOfMR1+i7f6byUMBjmClQWHa98y3hqWNHZKP0KNzKG1t5bHue/6/iiV9XGhRwcNIZ5&#10;PABM+1Sh0zXm43HvdvNJXXti34tICRwq8P54N3ibUv9RTJls6XyjZtvjnZKQeSeL8iyVa9DIj3Sd&#10;9H2rXCJ933VqBPisk8DzMd6XtzfU6RUkHPF0rXAnRhn8+hiOGp86F6wCFWvB6WF8x5GaBYXI+LhF&#10;dc4ehThZYBHZujP4a8ZkBgre7Gx/Zgg4YxjSszdqCSLcJEqefipE68zYLqXzYF+E0Dg5M8BJnRnj&#10;g0936n+gHBipqL1VMH88bPyijskhNHjbGNR32X8Z2lC/cV2ZSxPHI2UMkbNAm5JK+m70hZH9VGVA&#10;5LgBv8TdPlf/lTOrDtBx4H8izjxJQrZczS+BB7Ku7RmsruIS5NSVdHIGY1lXwJrQS5fB+DN0eIun&#10;CRfIFDuF3yEYHb8mlH0A7Yl2JEvLn0mbjlBmBlrYjKfLX7q7yABA10nIepz/JjSVsVh7QvhUVMfj&#10;/NfjCYQnMuOLQxNbwDusZ/fMCP5atqKXkzXVIYe7lEMLyKELpwpaFEI3VOm16cLD6b6PLdNKuff6&#10;C4d1viUZ+x4S5EJJI4vxpJNu8sjm78vj7SDkSxj90/fxs3kXOMZK1vq7+5BDSbJ3eC2JXEFDRRyk&#10;F4vGeIABDhROBaI66uVjFJPCnj5X/xUnDUeQC8HvErSbPj0mLOI/7nkuGIZ4BnNhqrmE9YY863N5&#10;757zYyVerGkVfsRbHue/Hg8y2v+NTZAV+AM2bsbjn8r0BlTLVdPyOP/19yFi+wywqNf8QI/ru/Fb&#10;FCH4zIgspp7vM0NNQ/c3aAiQ9dAVEo+U4YQ7WpUStE5AjmZsIHCclqo7KzXDK/XfXOOX7IVQhvHD&#10;4Xs5I2PRamAoIUQppyFlY8H52hkipsBFlwX+37CRki08vrFG2rSTe3FmZzJmUs9DRVKa4nucQLsm&#10;RyRnGcvwDIHdM1M1QMr/6H3QnGmgImXTeWboXWpkMdIZIok8cM9Jmda+XrQ/M907TSnbvgrQLAtL&#10;dFAiTI84gj24mesx2tuFmdEEKztz23hBbLoyKpcSzw4S6Zy1MNo/l3XYd9l/JfZhy8qyW9iWqkq6&#10;T5XiIUKNBifJwxGgXdEMB3Baathp+Ccv7BkDsXp6L6W8fVNk0atVwLIw4pvouO2cKYTCJ+vHCONT&#10;GEzVbjUFhOl8l9ZsjPRf0+ZYbiyRP9PmPJ4COyf+oQ/hcn5PIfQsgDZzF4Qtbz9QFP0eSnOBn5H2&#10;+8P38Zc7kIrYWDVar3sXJ+jqV91wYOVK8BxJDHYlwyFOpnIFCieavMEWPNAovQJz6q9XaTNUCsuF&#10;8l7eKJU+zx+0I69wGr+3MxRg5PAohRvOsVhoOI8DF7i6XQ0bJ0cb5EmUvB9nSO3PDFfCFRTqwSYh&#10;gVw6hWP9GO1hmpkuApXFBl5VynOfq/8KyKIaMrNXjVXTT5OAMzN7YaBgj5jyWJ0gcmF4KC5QOHEA&#10;Pu138SF3EqZskbixj7DSIYxHhEzpvurHlTB4zhqjg5E8Pwu0Ub10qONB3kBwY7CybSdoE9OsEnBy&#10;OWlLnbjV4dt/JbS53Kq6hiifMKKT66aI75lhEsEg7N4XBr+xBFojq+f2TAxfXWhiz6j5UxiC4qkq&#10;FaJGi3KINjO+gOr0iwdZNyoH/fVddqplHCH1OGHADAUbUh7nvwmdZufCZM5RbTOeZR13qlVQMFVD&#10;Fe98TjAlx829oSJI4jX2nfVfXu8YuyFS1dNuCO2gWNnNiYLTpSOPscwNHeXv7M88w4gsvDxH/K7Y&#10;ET/YjRg/5a/ihFcvur+7vzOs/vJX7ASIx/APnwzjstB4iQEHfaFEywGxiy37MyMg7N8hRpu5I/Vp&#10;Mjh8kyuyC3LppKvuC8Y4NGdUn/Mz0xkfnFsoBMWGIGCTayib+GyDgPBPKaulUcjo90fXu9JsQBnA&#10;cPicGRssLOB1z7paK9LHSYknAjPNjLxI/Y64Jis/2PObyBJuPyIN4g34RtCZfV6HPk3aW7lQ5vZB&#10;nCJgdWjPgbE/jH/jcVVwI5PtKVdQMD3P9Hh1+HeMvTCRHy1+HBDYSLl/Fhq8cdjNLqbKdkvJiX5J&#10;xVWzu+k+zZeSCJZkmvkx+lmIdN6mGYph3ufqv5LvkC6g1jZxXkKejql4KeWoy8dSvBumKgRo/ysL&#10;WzlCn8v8IefkrQ/yQPKjwyl4nP++XePPMKV6pHbmtRUlgGpKmclFYL31nYG7rmBU5dGq9fWdvcM1&#10;ynEw3JYJZEpVJOEY1/AiY0X6DeHRO80USvhAzK3jg5gHuMxwhNVaSlBml7Vdw/i+N0N/fAs8DK/O&#10;CsfxMcGBSZOl2ITIZa4Rz+0Fb1SjdLVkmzJS2AyqfH6aWNCkhsD7cY/7MWGjK1RB/o/jxarIDn/M&#10;umcMAoeEycyfFV0SM7jjKmZW7m15Lzp8+y9DG4+xY6EAS2rrqE8qF8mChf9Su9r+mJikkZo00fKl&#10;9blmvCBO4jNiguQBP+IFnecsH3GUyFpsS5FC4aUg5LorkQwEIol+PHL9vtL+yzBSIky+i0qiCx3b&#10;zNg4ZocoqlM7Mox9eYvidBA2awlan6v/8sx4wh1cQaHI3J4VLzA0fPAqYp73TNaHc2wousj+WcC5&#10;z9V/eeYh/4EQIIfU94y1nlYdgptwc8cLrC3EZu4ZxlZSqc/Vf+XMuBkqtQLvKcpMmxmKJ0QRn4bi&#10;UKOmx6CBH8NkY2GbPU8YSapnRdf4qOx1TnjAyGk8XWFwM+b+lNpo/dfjdnc25pTQw0K6cMOj8bjw&#10;z3YvnDh6xcIJVqC75Br7XP2XTxOrx7lDar/VfWGg6JpHQ86a3E9tYUMWDs3J1vTmPlf/5ZlxPFje&#10;Y0CmXbRiMIRpxoeYng0gEiEJFwWcm3bX5+q/PDPZtEYUpMJzih6yEjzN+Wl5U7tmSp0pffHz8WlN&#10;A+L3RRDS99jbhEf7K8WaIlITqgH69wz+kb0Dwsnkp0SSe1LybVhEKBYbjN+fmYi088LwfYH6/eBJ&#10;JjLTRM+jcUN/3ASizid32+fqv3w6coqltoTGt0ndGgQi2KmK1YaRw7pR7S5l+VKVWMIUxxV+s/5p&#10;DOMSaQSdUcbbzIO8RFnFN3Bhz2pUkHt+qbPBNDMxZYMEwH/M+sUoZvBen7O5kem+qhZGvWRWsJ03&#10;nA0T1WqqyixjjcP4/dPELZURYVUm4K/pQIOuwZ0FwUkuzD56KxPAa+P0ZnRY3CDnYYo65IL7pQwM&#10;aTkeF7d+VFYUzsKpxxgu8zXXjoQQ1cQGdPou+6/E4DHVi4jUVITAp9c8PTVhD0W09qzWUJbNLU+o&#10;z9V/eeYhxw/ja7rrUQEs99tSF0uiAR0kQwYR4de8GOscv8DH6upNOltgu8+fxn2SCK7W5POelczv&#10;x2gzB9ri/p5JcLEKTMGlYh3tnIfSiZ1MUOpz0LwCAfGorXHxPlf/ZWgTkcxsBJ0ogrTPDPJa+/tG&#10;QEPg48Lom1xZu2p6f7vAI1upg5xw06dHTxYO2UkucNsCkaTYs6JosbBz5zz494jL8G5XCPBQEGZd&#10;Pk3oYJuRvqYEwbOWDLrTVEUlXrX1kzN30rUJoFShIcvKhvdFVfSmqDbvpFpnL7lze8Z1UrVMJGaA&#10;JO0gFaR3vBB2xuT9MUzNdWPoZnk508mZUedSU1H+Pkk/06eJNcRB8piZp8eElJKqeOwOEidnpmFU&#10;amfEFfC3dqpCOVvLoSg/nA4De7Daf13Nc0Lr07VaEgkSHcC775mgkmvXufcb3/f0mIUFJwEdhj4d&#10;nYKtjSclE/IhwSLnpPNZeRs9zn9rPMLKcYcKpgBZj+uz5VtyxadHkoA1DR/6zvDo12VZa81qYfDY&#10;LudN25n9mfGwVnYREYwJplgMUoIXkJPikA6KdWa4s6MsCJC1NqzP5b17t8h6kwWOCTqp6qAGGM3j&#10;SY5BsYlFYIeEDfRuPEppnjSlOKqXf/99QiYFAwg2YoJvvq9LgBMPIbO1E4bX3XfvXctxlgxwJ5kM&#10;J3v15yFrAVHZsBdzSndABAyA3oGNuj8z+o75zLakFoQjAmiyIt9yEpNiEC7nYhVXboBkG+1dFeGN&#10;gq4/dnVyYZfqRNMLInhk4yDOpe+y/zIdwpuMA+RxoP30mYmSpyUHxWxyImV/OjJOCDIzKk/O3LiU&#10;Kmf6zI0BwpknLoWaUnXVHEvI75Mz42xNRzi7h8NN0IbqjEL0NoFa+8KAUeosnAvnvKz75MzKfU3c&#10;Rv5yVP3TaOgu28Pvk/2h13PG/wpmBF9HN43IwsmZiaqbdnfSapfivcRtKntmz08rGIS5hSVwbmZF&#10;hZ2kgHmCqdv2rIsVLaxI+cQE74/JHUvPP/oOFx8tj0/ODHZauJN1OnXYhCNVmRwsw+UBBW2Kf6HK&#10;BdrwIwpdlrM6OTNBXTBSJ0VwmaL1aVP42eyUILaYjLpmlvqe9IyXjZkvYBgBJ930GzPvlKrgbrWZ&#10;TLrCHKHFw0LeQ7zdMvc77+i/kpM8gbbjXvjyZayMPAw/AzkO+Wn5bTu5g+sqjVvWvQZwz0FbEHQu&#10;O4rp1CSq22wQ7ETPpOc63wTmSTLPhXOmX4jyjGPVSJvpnMHXKoYicW3qSIEZi32dZ0UGTXL9k3vG&#10;pLYvgfplZTU1aIOARl75M4JJrRiGlPRhENJBy9PbJ2cevQJEgSaClaZjDMPbmcp6zUzLGPIlA2J4&#10;5lRkcHpmDrmCATve67GgUcU7E6PBtweGxsz0JxWLPz/z4O9EyM1lwriBXDmAt14XxLbDaDEk0rKh&#10;z/Mzj15PfHmTxsu5l5ORLrDw0j4zlOG6wSXyeWVm6MIOSnrEb1yjnIAJVlm6EwK2WOGLuNn+OVsT&#10;TB6CW1gpRgs9QU1rPpHH+W+NH6KgnMtG493lVMDMVgTuT0ylTjvtsa4v6ZyqPVY+7wFM3+RVkG3k&#10;PAQyWdK7BfUdR5Mp5HpG3ru4zE8Zpfg3GZ9JBqfGa0XJx5YVzXmUb2LjXECs2NlyZtDB6udbd7N7&#10;CkT7XOiDCopg7zJyTEdQdG7iYGMyg5TDA5qa8UVXOhmOZDCfq+HQ3dyZhQm+cL9uX2l/jCe/Zc1L&#10;Q6ysjDXyveG180qHnAV6A3CgyTM8zn9NCeN4MlA2UbNpfINfxeNZlccdnJkIJulT+QM9dNA+WkkJ&#10;xfv7keqynl0+6BXkzsAvVx2AJ3K6TpB4g5soJEjZxE0CSJXvveLmNNsHlkG2G6IrGZnT1gY8zn8N&#10;d6WbFvbDgSxVPM5/azx6Zeo5OHRFdSELPM5/azyhzMRYAJ7xq+GcNuPXCAzBm1Wye9zuucrpW6si&#10;5HqbOOLweIcWUbK/rIu8ocWDmdf14gPjvASPQhk8CAVeNOrZ0z+KP4rSjixf790wpXavuACqP57c&#10;H84ACs4zw+27tk31dw92huw1DxaH6rQCog2PEULTxmGP1lbA+kz53XCN/ZkJUjjRi54ayQtWmCr+&#10;lwsDxSkD7iA/opk+1xuqwzB171x4JbXlpqGV6vq38lzI9bZlzXv4HXoM78fHdKlI3rS+fQ5i+NbW&#10;d2HSk+rYZqb269bJoz0ugJ6dedgz2UmT67stDC2rt1vDBTCsu+j27MzkliTnWrG6sGT8tGpYp5w6&#10;LtHS1WyhqcE8rsRqR/wgm5sYdENAogz2yeO9hjJmNEAGpQWhdJXKlOs41X8Zw7AATBk7SitJPnYq&#10;kTTgZK8VJELm3DPGBt6D5Bt9rv6rZsaUT+wk84IAZd8zbpB6DCebfPJAwdEAXPLo4qaoPlf/5Zkx&#10;+e1s2MnVoCIP/hIHuabsrnumOqCSkdjzlTwEFeE6DWQn9YXYKmnFMTMXtlFQ2EGCd8KeDBJ9yU06&#10;D20OuXJwCcLkLam1qTFflHwosLfNjBXimm3ib0rpuTBzfxeLbPo0XD9RCN+BjJ0m7nADOEFizWI6&#10;R8+INKXHLRRJpA5W0j+Nw6AOUj3+JqsG/6DRgKMgOnVhz4PuueYwDdBek3c1cYSmh8erfkxLEImm&#10;kMYdmy1rjdWk55l7cdppFwMpj/Pfo/HGJo/rs9VbrM3EgVCb9d2BONaU6dpZI62r/IIgntMP5XCY&#10;WrSR7Oh2iVT8YOtN7ITcLvviKBPORuLn8Ijz0fXqwdmJbE9t6bBciwlSQcK2GpoRBayuLrBprgHb&#10;Pc19aJO7ap2HStq5/goW8rLTak8iyfi0bSJV0Sfc5+q/fM4yei3NyiJfD5KPWeRQBIa/se95fAy0&#10;AyQnoT3MrP1NyZ7ktqwzA53JVUEVnkMV6KXo7VegPYhZJApNPKZNrVKYM50Lw0b5T3o1rbQunPOg&#10;O5D8m3mkA7QH9RFVdUoiG7WHpl32kz3WTykBJuy9ILhq9ctzsGqn5gmBHYx3ahnjVUHyzlrQ6CQf&#10;Rq85bP7mm3WROp1mFI4J9duIedZ19R3m6qQCBYuiRIIzG08RY9mecTxrc48H8mBTYaaYMbttncJa&#10;QlMqtRWLwPGSPb58fvAl5djrIfosOSVtQVL34k1K7tfbkfrODKvcodJJw4iXeKwIkEf5r0fj4QkX&#10;ItXepKm+Py1Wk+WijN6e1vztYfWkv82Y0Hfh9aDYBVvaAcdbQA7nQ6ruBT23HbuucGtHgMM/FQFU&#10;Aph5ezjiIG5G77DvbIKKNhj25Cehe7SIt/RB3nhekMXoVYf2N4/pg3QouT+EWPLfVg3ID/SBaxGu&#10;ubxFHXZXe8hMJhKXD3WNXIMFSbcw1HiTDLDl4Tn6UAZpfhbK6qk9KiJEQuizamAywZ8AaXrV4R1H&#10;3SANK3MAQj3RlkOr/An+qNKpgTJazRLentaAg+N6vIKOF14PEI/d72xQ2kgwANBg6jlPaEhJKD9A&#10;3HPHbETsiIrHO6jyROP6ft7gE5wzjUGy5zMBi/Nd8WmaCXzN9BoyBNBPppnm0ZxtqFHoRMoin9a1&#10;191NtojfUa8KvWO+qt4syTqVaxuOw/UhCcgJOQKxbCtm6+fTfyX81HUn58ROiih3fRZVMLVslYZ1&#10;7YN0Kp/zG16+N6cKZTNGyKVHuils2CcdU9wpE5E19TwjbuxmKzJYigP3WfqvxEqlo8c+iVOnHet9&#10;kr7ldgZkjis4My4I7yiMUFi53NB1gQ/gSsKq1ZtccaiIzPhZItVJ6oSkiTv3h0swa3kTZhdM4hzv&#10;If6Y3j0FHqYjw8sAH9Nn1UcBBaVNiq5pq0HGd7x7blYZlP4wKh2nO25VFkVAUArBFCbH61tNyaH/&#10;THzeTNvJCwJQvDx2IjXOp+JhuzigOJLXoWPu2+dGBVvIpMgonbrtYXEvLxMSmBSK8nSzyr1pMWqd&#10;nsAEUw9PYvcOo2LJcdbjpEhjO9nI0xSdnp5zcaXHagkbdC1M1ShBCqg81O82VwDAdMiE97KD5Kl9&#10;Dp9FsEwtboet0BqDFjZtnysQsHszfr6Z00cbBE3WjL3YuLCyfI93PMp/PboScpTIVk4Gj9o9N11k&#10;Gigm3aOrUVh5+IUSwFL0234gs0ROMtxTQd7sZ29O7gNdkRCnWMTxik9hm9rHg3KQ2tP6FE9WLlhN&#10;mQ7sUG85+SIB5Ww+pHi7OtIHjnmY/+ZwGh5QtxJ0Jxewq+49zH89HHGfqEY2e6apHJ4SedJlz8Kf&#10;FHV5uxgkHdahFkNgkCTAH0ZDh3EqK2cclrJ7HBTeJu3SpEkNQ1hPwRtrK6Uj6aBq5Nkeruy9Hp5D&#10;ASUVxDGSfJmZjTUnaaj2kWBdEVJtk6L5p6iCg1F1Zvj1vfVfxoPh1Tqpmnb8MHZbz8Yk50yp2IkU&#10;mKFXpsVTY8GBWI4Vr9MCYTNsCGkSK6PQUVOs8yz51l7FvmwsUPzdiVkqPJ/kRHuqO6sT7TpY+68E&#10;8iDq9kTMQN2M7Bl0jTNcE0BMVXJvb9pBlG53i5meWq8u714Fbd/fRPaKd9apDiLdw/rLxsAB6lst&#10;gVxbjLfAsa2GIYefJ7youpA+nebrnk40EONWnRpUuItaGqicKSU7yh9phRmxgR/LMTnyFYRC0tpV&#10;bXRwzGyVXNy+KU531GM00NRDrmrdb5V5ua7i0EjrUC+EcZ9q1ZAPjz1Fe3hEDFlqlDBla7RQGPfG&#10;3JGJFW8ShLzCPYnPq0ZMc7KnOZcJIKTWLYE+JYkeWKF9Z2+sWBTIbMqJeaqgAEBEzhxasRofvLqN&#10;N2X6b9AkMSGZStoXWe+KC8TXPcp/d0dv61sPc+KwO1Bwl3mgbVLyf9iFLo1Pn4ccyCgw79bFaFSV&#10;/PqSAP12NDkn6R9G0sn1+H401BqNWwgNqJfF+9E0Fst9osCWfDYc+6kHVEng+8gCYFjxVKlIgi2l&#10;xMvW1DyDkBHTW3wO9+OSXXwljxyPkm+nwVKfejlSgOI6QmaYUlIhG5o6xYKg6ajqOKX3DDcO6sLO&#10;rm7j4yaLOT6r8rKm9uCLcf0gloWaHMUZdGj2XwFbFHy+G59FhexJrOR+IoWXh7T1msoHFG7J4gIS&#10;MimV3p3T55r0oRtXgksoZvmDvkoxl1MsMBFVZ9Mxa38/ys/KJdNSsIMJ91Kavwpqd/ViuQExKB0A&#10;kiy8u5/dOYljp5JGrFGVSAMKKuEieZ+6WYW70fiJieg28iSy5BVIp3BluI56uUah7RPHkE3DHeRl&#10;Gg5LHA1Qrf1x+s76uZE3eIXGf+A2x7wchZ1LY5e1qfK3+OfKy/sqkz/gNMw4Dm9RbTLCn5tU3buW&#10;6j2M0f7wpnZ2ggX5J0p92aObCRZo91n6jKmRDIcz8yj/zbWpuCB3RPp99d3zqN39IEsNBZyenQ8g&#10;KGigFktWz/YW91a2UPpc6Sp0JTNIaUip8cOgaZvawISFnCKTUKf8jwOCP2lRmg4c0mzyUu4NDnu/&#10;CRU1YgifNdnla5TFo/w3R683fbK0c31PlpveE0y0uQ1PwEp2Sy/B5dhxofb8qpF/S6Cc4Wu84xQj&#10;zHckeeKR9+G/sR9YueXZknfmyLFH7eEEZ8mVC0G1VPn2KDlJjKBZPJSwWkRwbXZpfRMPdbvxvrHm&#10;uXOF4vtxPhA+SPV+PwifjPbovr9I0TukCHwG1tcYTQbfD9/GWZVbo0d/eXS83l1YEchMSwnEVSeY&#10;AV0V6Uc+LuxvK7uVnpO8kWvZUfz2+MHunIMMUAlMIxGyg91PXzccYL2MCxpkwDG+7c5JvkdKU1yG&#10;6sbVPrv0pwocnwkAxu/LTxaKOoMTtBBV84DlgydoFpUkISmugEgOSL47NwSZHPLLDCR99HNDBNGk&#10;Kh/iGmsARr91W9aF7+3vZw+GxHuw6OKzcuY177OSSw3gLSOmlbX5ngqrvMM+S/+V/EzNYBKSeHv7&#10;JQP0Y6J0JRa0NC8YD5WMaLs/VTZatNNnMYxzNsohLU3o4bihzmNpTGaAPNrLWoiMKK0pDvG9OFZr&#10;WyRyvLY0qhq3oBCnWmfolKFSKWsD1urqInLt8ymxkPMUCHqy2nwVxXtyDMKgVS+8TIsexgratDrA&#10;QANEk67xjJ12wPZfAV6mpXLRH8bKmj4MptqBtxTdtWm/cJ6l9g0sruRZ4hpQ6D6BLD90/zCF1KnY&#10;oFaK4Y27PTrXvr83iEGI3oWb6PMsI6D1A17AUN25vN6ylMK9CsMNMHI8vYkwNzmAxPGQ04lQw0bF&#10;6KvP01EXUvuSMWH64WD6VANKMhG6X+IGR1el4oIxLChUopOz0ng+JRBbDjGy7lQFukFVtZnh4S5k&#10;+97enAxBEdjSsmiIt4yYH05G7VmyvA7PW9B5LQkNGc4fn0T9ago0bmR1v1seYsDUfNN6d0L9uJhV&#10;SRZv4hRq/FyOVjLN4qERrBZERwIXlNGWNrTRc+eipj/pWCTKCvceqUL9wJOhcy4TX0K8uA7nC+ea&#10;Mf7EPtWtPnGB8ElXRPFF498MHKPV9YSetMF0m0Ci8wcGdl9BYj2hOqWWCXW3+CdEzzxRtIbOJil+&#10;Rx+OF6HC/W12+UIpv3rHL2RCQnvENQ+1Py7JcPKVMKA8Ff7m3nbgsL5AB3SbfBQq4nf3LV330vAI&#10;ZxH/FmvDvXsBhOpm589Kfeuf5RI8f7bkotGTO7vopRBzlvQ7hZ5qzJ6q6VYyqs2bQzLwD3TiAXfR&#10;YWhZEXNChhd0EWJVaqseYlGqefsstqbDWhuZiWsZpSvehCUjbUII9BPsvwI9VRXvRGUYStShG3w0&#10;SXDGOfVsapwx7JNGEsRSljlFOAf4uTcnHSEJYeebwor2WTU4CyokbD31O6FRg8vAibKvWVJ9lv4r&#10;9qlmqMnoId+pgYtqDNxMBzIPs8xAUHqO26TA/gL7TuEQCbRyweo8uSFcqu0APlUX+M4s+F/HIcon&#10;0M3iTQzMC7Al7qimd5pTXSZDCHgr6p9lNZkj62wVp0M5ZwDyKVsbB6dvwYVXZdP/Q36j2gBbLehf&#10;FSF9x284NrcfUTPpnoUGuqK+x2bJPu/8Bi+p/Zt0yDvqc+C5A0uI76psf4EeiVbhwD7cD1E+JxfD&#10;R891lKKG1NlmcoH1jAqKa51yuESGmj+J7BcINHAC335QzTk8VDPD2BU9PvK+CeMEIgbHSnxWF+81&#10;rQxzvzqJgZMX+AoM0pJWXYd7kQLxbNeTxv1oI2EAAaXSLVQDt7+Qyy+dPhNSdK3LtBU070Q+Un7I&#10;MW9zgmWpXtK0KjnSKdiiR1NvEKsVMrYjo5Fe1ZCyp15mh5u0bK8v3ly4w7k5QRPLpjKQfJ7IBjdO&#10;1J283QFLpMSXaaErpn10ak4CoKo01anA9nGjj+CTK91ml5K4Gw6pfWieClkRWWR2bk4dU6Cm+lZ3&#10;XobmZ/ObDlkUDrcFsUK/iROiPL1dMvRfwQEkA71axE/vn016muPSSLDpJjlMQF/hiS5NFocWtNln&#10;5zdUJKqiZIGqbA37vD3Kf3NtMOXMVkdd2/pe+2jiQCBkMAxa/1QXYY96Y7jIvZCVZrjscZnHTn4w&#10;XBhKjtqyGZKTQvc0VhKTQoWLs0QMdE2ChwoMLG8usa1dyO2dFqUzymCPN3H8NMTDGqHFcT6kO/D8&#10;ELEaC8LzcUHC8lmkdcAVY75raSxI/q9YEEp7IxPKeNUuJR6iOy/q1AZDdvcJzOwp5UqEaSuKQHpB&#10;IF7T0lgOKXwJeJj/PlbuzwmbzrC2GpO3Ts/Qo5Iql63sPdzFnz7LG/xD6XSMY/HRnsM/dENuCIsl&#10;oT01hkD6G6pH4IIKFPq5kBDhtCJCKhdq9ag9et6M1oZu4TyCzPl620PDgkUrWVYLyzzwHnaIBReQ&#10;G9SKTWHuOiftMlLW0wyriyOAwJEmnZlazuEf1rjv70VydwZPvjrX5CXg5cbXcdWCDs6y7+wNLnCk&#10;aPpxqmivy6my5h94EUVArwyIFwbVknTFWrbc2OIC1p76koslcztlqJTnYISxVIF/apmaJqBsVjsB&#10;1e2swwjwMWCZExXwgrTCK0CuUp4ovKjPyR2UWHcdxQoIatSevIgw7ZV6rn/CP5VZn7SA75dXwPHA&#10;yVgQtlvv5gEP4c3A+fIrnoPt4ieJNzGWOm1Duoqc68SwfbuShRuXzcWzS85KdfhO4cmyEV4jUqNd&#10;VBI9h9mPWq30ncJXWsupXdJc0c0pUajQPsY5EeVl/8vn0I76U80o46Qv6nWjigrSdt/K4hwIqO/o&#10;kmpiGaC9LdfYJZeeKHvH3Ujtjpw4i9az1V/xPicDI+ah6ryBm1AC5wikOkse6Fh9BcE1KfmQs2qZ&#10;k56AXQCMrgyQq7M3+uspU0RvkqXC4k7vk4JWBTyXN4lDdhyipYmLpHb8HNBtxiLIEUQnOj8n3h97&#10;DrZ+joVfxIKoGO3aCa3BVLC7rBaOfuHuZ5IV1A56eZPz7EIHs1gXIOrh1uClHZDzaNFbjjoDWGON&#10;k1QgsIx+PByGjUf5b44mlJT+rQflwZuKvM1owvexWPhM4ZdH7WEWl4iQQ7C8Q7XIpPKhjsnTqd3T&#10;w2XyiGKMmwWLoC+cshouFNvnzcYp4MDSEDUnKu6moxJ8JR/C1i5Y1ygT6g27fBac7LIG/5/aPcZD&#10;PtsXRPwZ4215SIy3oNqh2X/F6aHAK0K/vIl11OtauC3WgR0obe4JRDqQgUAA8oJ+BQ/E7os5Eamd&#10;Uwxlv5+ElbpbA1eA0me0WlyYeQ3xhvMbl2KHyk9IPfoTyFT6vkf5b4123eBaLs0MHrUHQ9ra2GOP&#10;a1oQGxgqnM3lhDvF8yTPJJ9WrXtAYrOf3TkJnyTPxHKY9UVSCxz4IUw16UJAIwmGAtOjrA/vN6GC&#10;ls1XBHdCRUmBA1Sm0aiGMI1lNNpI2DXD6N39IO49A3jYHcRoxq6dBLofk0I0PgQqF2y+4U24Q/ce&#10;UyTglH20nykMg7PTl3zr1vnK0+k7678SkkO9JtkAt0bGOIBcm4B2pNKoEZFIDUrji/BDhkTO4cpa&#10;S/GNRz8gtKqpVbuB1yAb9K4PqxpEtYqBSKfmVIfPYCskbivOM+wEtSL14p0KDBxqaUWCZpeKUvGK&#10;OYCND2ny9xOLtLsKpR11alwQWQnWJ2HnWXZ0aps47RwyUhPODloCycmsCBzjmWtnjVMlTxNNjYLC&#10;885JxeeCFvVVlVQMsB22AvymolY1B8w3dc93IN9mn52Y8ZklnyFMbb8S73iU/wZ6QwuQkSgfPGNt&#10;3pVH7ZHEUEcKbWfjBWPgUEeK11C1ksNmcQjCMmM2XcOxnwjluWOFcghmvFL90LFS+eDhfkTmgcZA&#10;E9fg+1RHrSdjhIwWTvVv7+1+JRRlX3Jk4waHsuedkkNVXcVWiJZmE8PNae7NCd68MrteF2WHumCI&#10;g1N4XBao6u7ibq/glBXtCOQgEMUiucM+S4e4XLWZ4wWv/Oka5oXvBhAZ/RnYPZxPnymZKkEUQm2L&#10;wPlEMei+Jzh7Rhchs8x0r80ODwmvVcCsz9J/ec71s8R3u7seR0UtiP/A8zBgLZzdN4y/EcC7c76X&#10;66tGgLd+qp3E2E1j+42iMZ2brizKxklkr7ze474avaUZcF5xQorluXFFBy3sG5hgZelbkZ8jfLl1&#10;bkoHC8LE/5DdyE/hvvLX0lsr/bIra4tmGsinUOCkmS6G4oJl3HOT3WPOzUnORib/EHub7wXAJsz0&#10;CtoiTiFW+T5SbmHOqow/OErHjv4r8JM4um/pVfP7LvDIwnHGjCqOJ+uGOHWaxgSTMpB/bp/kOqbe&#10;CX9hweN5sjO31cVrywVZ7SGCw7U3hM3CMXNqTqDndOyt/TdmtytVveV7kDmm/s3iGjiuhBRnYYvb&#10;0toEFUUZZjdq4vW7Z3YKS1P6z0D7Y4Be5vi+xNo7T0oNnPmzWPltK/ic3RVM18l17Vlpp+k8VjJ4&#10;YMIp2GKbOD9KdakdfLhbbJDu5XtQURn0uVDN+X2OaSSYiZ0nAGonrdHWYfb34CLP1DO5kSJKc26f&#10;mJXpYADhJ+8UHlhqtxY0Yb+TX0vpRwnbq+4yZL1VC0VaG5pAKsjZmHPrvyOqnC3GkMVyWZ7FW5LU&#10;nb5IUE+x8QE1ATU8PObc+inRL5InXHV/YjakxoBvWqHEcc4hWr7xxyrClck9a3D61HnK8eYEMXHQ&#10;RitolM7C2fqdSbCBlBYgMHek75ya8vuLgEe+iNenzQhvIVkijnMnEVMp2PFQLvvzp4lGimEacy4S&#10;coQsmiNtKIK7KYYwLYh4cApehSauzAlPMIsnqDZ9FgRLzITRdHaB9YDXLFgCIZgQ56dAK+PJCL+N&#10;7HDLkBPziAX0o1Z5i1M1roaaKL1NfwQ8HDQcsJamKfDCODIadvbWXNhmWH0Zt8UIstbUefqkaSEN&#10;3YECsx81Kijao94E7xhtkWv59UPgDuVemcuLCj9pylQzqfpJjwjv9rOFcShGo2dKccoV9l31X6kn&#10;q9bbKXHgdwMkSXCuJBNO9GffLCYm5Fy9uT5F/5UT0rDfBRkstPEbkgcQjrlDTq6vRk0obmkfE9m9&#10;MiWh2xQgAtz0WQKlqEIL5CCZ6SFaSFIiOVNX7A8w0Cmy9aZ1EAW3JACXk5SMapD9IDi7iruDNMR9&#10;0GKeZ7CP9gBdbdSdmNanENwAciQZpYKkj0XosyzoHPUPeQUYBF2PFX1LY9Y+l1KoPicugfR0omKH&#10;JnFyzp03C7bYifVZMkU6bMk0cNIUOZEX9Du2sn4WHOp4O3x2G20fkyuceXFyn0POBlKro+aY7aE6&#10;vgbblnSgu9aDY3Ws6b9MnoTifWSbfWIhVCGddPI+JwkdabpdhC0VKGqNt6CJMaHOE8cckjQeYmhO&#10;c4JhaTgXgp2Dreo+jX2wmn6epDEU2aNUTrAdGAasb3nz5JxoBGkWb0kQC0JlYgsfUtpnhy3yOVl/&#10;UfbJOXF1ZdSKgNAk9HE4EopY5twyRjIb8EPFQymyuzhkGWhpQoLzqPzmOx61i3E4amwYLApz2ziy&#10;EN22L6JQAwlhPanePAcVdkY5xNFnyVKrYoLceM2Jz9vX6B7P6f0mVIiKUg8Ys1FRuKAw6/Qo//Vo&#10;Ikczlgyjd2HImjAjlxmWDOcGQ3UIS7EAi+7XK6CfES2JU77IhfH3qlnoQrUbTqFCw3T3b1OMiHk5&#10;T/lY75ugQnG62rZqNgLgPxS16z54a1GMroQif3MXhs87UAxGo9SE1rtFaqSqk5bp4XxTLiAqbvrC&#10;jvezPyfHkfxrqx6jP9ju3eacQWfqGbIsaPD791n6L9PoSte4QSfPKOUGuBKWz25T9vBEVT8TgHCF&#10;80FvCaFtyh4xY91hq63sPSyeSVFqqGfnaJz0TNfCEh2/TUyc8ErylTKxisZp6kUWfCzIFYgn51xl&#10;4Nas4zpwChGWz24NQvK11WJYQJA+bR7RT7D/yvMk9orJEG9Ch32fOIgc6VNu2KQNYVCkk4MehxUN&#10;6rOYZjwb2qnDGmjkXqdH+a9Hs+Vcm1x4FUbzMP/N4Qymn8SyFUXNQ/AOvO//cXZ2vXYcu5n+K4Iv&#10;B0isLVlfRpybBMlcDAYBAgwylxpZPjYgW4KkOT7z7+d5u8gqsrq31rtOToCt5e5qVrFY/Cbr/Drq&#10;Vr5O3s8mbvbXH+CSI/ANyqjA217v684p4apIo4s5jUGTUsiG4gKqMQOlBPd6VLLSZna7ck0ymNUB&#10;7bOkh9TL+CT3QNzEgfqGhSRD0A+bqaCsw8pFkeOZch82PSTSWhTZ8mESEhySBVhNBS6foLHQWDLK&#10;4LAyvNMBV52CFe/H5p6gWziJcePD6u/QNSBCubD0eMo672A+eKpopBhDWe32YVhTrkdmZV8tuY1E&#10;CsdY3P9DB/dWq6yT3Bn8LT2+rMo4esKOD2OJbJ4RWHT2HmJ6d2UTYHaui5woq9nWg58gPPnU0Ign&#10;172lmw7bOyYluzRPdyei/itIStdN59HlxGyKJhufngQi8uL2Daz6zYWmOR2fJpJfy4E9Znzy0+Lz&#10;JZQXHz45h2UhK9tCLJcgYFR3emDpzZ6eKy6t36Il6iyQHYV0zTGmTV0tQix7FKFxEIjWUxMsgY2s&#10;meSI9JpJcoVIKxq7R/3ilt3IrekYb4OS8Wwru+EK7MaM5GZbg6DKGJSv5d9BBIgtMp4HQ6aXzorB&#10;5WtXlIOAwp+elRR0mG08FA6IV2FMm0ZFVA9WXNanePaQ+I6VolFP88pJAjLYQN9eFsVdWcunOzKC&#10;NbFl31yXkkIzh0Q1YV3xZg+Q80Pd5KPKe+grO241GISNkhZcyyITZUalcxmt+Tm0vX1aAdvxaQ7P&#10;Vq7G6EP/0LEgswv3fMrJvnv9VxAAjqXM6CRTgEVtkKHQyH/n1CA5tzWrn2mgBPb3WKpxYj1hYl1l&#10;NIZKt7Dly+58830EWIqSfC//zu+TXBUCWTr3sAy+9X308VyFGkal9yW/e4k5jmtWYCrhKPrbpEyG&#10;Y2LsBicj7zzkX3mMfzaJCVkzWI5HLchkmtkHpYkQm0x4Bh0qzeMgh4NO98ekZAUxYUjeB5kqlWTP&#10;eMaUTV8YJbG8o9dBQH626QskwhMCmhOjtOKao11jm2SwDHvBslR81yCXx0f3sSavlIKvDRgnBAb+&#10;CC99BPKa9bowa21kudBNsfPu5gcy/oggA9qULNrtsPqvoGM8mELhmDWnq2sGYBv1NT8N7+ruYx6j&#10;7edoEgnu8HsxFuJNfAnKhs5CBorq9ZQ5RnMyYp/hGRHnPtF2nq65WhJ5Yr5qkTp2uJzaR3B0NOY4&#10;cKTL3rYUExhjZrPjYjhyKBvZ4FEGq2O0MkmvKXKfqVK8wopB3SdXTLRYZnp+f14Cqs6wJzvm9L5K&#10;r3NWXJWx86P9fdjyxJy6q9/gj31/5M3b5v8IptfZVyy0R543koFLbFynUSPEdS33H4FcCT2v6Vsn&#10;sB4TbLGuIm8nEMK8B3I73EDezkHlOrCdbqhsXAfIuY99lf1XngbMvfDyKYNPIf9GuChZUyOQCbBh&#10;G+8XVBD8juLB3OEOq/9KyHUs6Xw9coKWWD4tjWCHfFhkwbPuxLYOcPKNC35XH5NTNdxZiwwqSlBa&#10;hrF64jrXa9bll4kvfIo9aMFGls1Aeu5Mpo5WTvDfu8/Kd932uUDW+rplwsSOJgPB/Y77VgYn6qvs&#10;v3Kfi0ykkeaW5MSnl8DF/asLKhoBlpNB/qWy9++AvGQixd4Ymtun8TsFGVClpTzLBrmIPSIeNJC6&#10;A3LhQtwWtOV6N8GF6/T1SaIuYaL0sft0NnAY0o0Euy2ug852eIKOjSTQtUWwUCZRrEJOkWkoM8TH&#10;dlFE1Yi3R874NIuanybB7vj0PFW0IMmeSQSkSZ68Y5/puaHykWNRbHM0gl2fVvpwoOQlBDiUsvIY&#10;LSLOJE4R+c7tNROOgXACshLrmgfpqHSKZBRV5klBqxR2XGCdkNWZ9Q7uSeXQTPlQHebGHjEhM2RR&#10;7sZea26Pwd9da1aW8ljzK/U87seGY0RaQzwmZWuTz0SCs0SaaDIxhXvWTNAjdXNk5C6Aq92MFk5R&#10;cMc2z7Os4/BD3QNZvdZjnwk77nwbnq5irYMAUdN2lYVzRhv3eKx+jak3dX7ZfwX3VCZqao5Xn6bR&#10;E9xjQL6YGCZ7RAyVioW74g7avoVtjNkkg4vNKF6K+/f5iMqMRXGz5b6Ryt3KzaCCYid9LKG0eOlS&#10;u3xNHb/9V2Ibvp3yGXtjq2khzeiI+R8Tk3tx04bUwzPtKNzDcUnSSTPYtGpyl2RSjY+SjzSEweNa&#10;Pu+TDJzvw1fTC5PfvV4ZvoM04kgYULijsSKFe8ObjQzWxVb9Mf6bhMnKhvfmtLJryJhGeWoPpG2Q&#10;kUmpYV6hnNLWlEh37ya6Q7r30dNI8OmL0mbnmmH8vYSHh2XepBrcEdWEUAo6kQu7sKPDZ3TVo0Mu&#10;bvnuDINyMKljh9Xb7A5+gcRXQt6gJqRw7/7E1pEFkBtJhGrzLRIDYNFjNByPafj8ArYOF4yxJKDv&#10;i6J7TIY11E+4t2lAZLzKW7UV81DOgi2FadD+KmmbJW0pMnyaNQdKaOtJhnkjAxpEZL0Km8L4PE+d&#10;mvuv4BfqnJOsiKu2o0HOFLMondnSDhqnq2E/VfTRyJu9abxCq4XrNee5TphIhIlIdngWseZ71zOl&#10;R2DgCGc8BuY2FUoOs88jsamtVBeeiBIaIQIOSlTVeucf/pw1t6oR3xqHYcURhRu7oxIf/Nl9d+gl&#10;FpxH5zE8gSfIufbEkU7z8GwwityE3NN8L//G+7rrYOZCEW488eBLnCpOF9IC39TzrfXbM0qNZjiH&#10;dohbLEjRDfnKdFJhEEebuCuK32dKcC7ugWQbiFan5pbv5d9cWYOCynTse5Eu1yurU0cOjiYBk677&#10;wgl9d2Jq2IRv3hMn4NK0vPQUfRjIx5lYkBEl4XNWzRedaBu1EDrIdnvglJsmD2I6Ucv1mglpJCGS&#10;9U9GfP80lEmMaWwXuzVuBVoTg3dkAA4/JgVMGn2CvO8OubUzew/t9FYEAX8W/CsmQdL+tFXyu/k3&#10;dp/4EEZIvI+An82M8r38O98HB0NTJc+Fo5kcKd+7xBx+IdH+QA1sZOi3EzWsKiOxx03mm74Gf5bd&#10;dIxWMfA9nJ9oqjqHjLEEdDfHGIUxJOzEY+IomyvxgSBwqO1oeqSm5tnoq8y1B46IpiJP4qOErMdy&#10;yona3wfvYfiyPAKsSZP5XoeWUHTMYyfw+IU8nDilKl01E8fCj4aenWsqbzVh0iOMgjWHGlX1ENFP&#10;yAy+nDUQOdP8m3OkVDxaien9N8TCBs3ne/k332+z4qBa1IXtrmZjsVQFqNu5VMPPUJ85SmdENeyr&#10;FvMSE9d7QHFe+BX4NHVCnRfhaMg0R9EhqYt9YlLj4qzC66Pt3okjXEOGYiIhiRAI1UItrRDWhs0Q&#10;vAgpQ/OeDhm1NuLmCCFYfsYNOqx9d8guip787KYq8QJT+V7+zd1EiU3px/urGinf69BilFoZZQ6r&#10;VLFNM6YZQ6pypEDQhKdvNuGa7CTKYygo59hh5QwS5ivSlkZ6F6Nyox4/sSwsb69XkgaZ7RsmOrSE&#10;8kJFKkGn6vLZExLwfuWNzPI3oZa0PXtKG5OUBAixKHf3qIUc06lhkXAa2tnkFcRApoaFpUmf+g6Z&#10;vJvkNHTlvacpipJjUIHHmuEyW8Uej5lYqI2UNUcO2poY6VeRGUTVMwI3dZmO376bMG1gBmfEuA93&#10;3qO7yfvkiUbqCarkqt3N7+bf3EeR6Pw+PV6TxvK9PrscxX6HkaFO6IHFtdSKKPjsFsmkaBSTMfD4&#10;OCYegazaqBgLIwI3cOGEzPL5dC4H90J3y5L8I90+RqMxTZ7cYfVfY80IQkyKHMtlA11XUy9Jvhef&#10;hvZHOsWamPpr52N5wbN6rsPqvxIy1QThNKAknqL4xpnBNV6U+WkM7A0lRDhmOpRqpa+9YrnfCRPj&#10;Oboj0TULE+nb0k5B4GyXyfvKkDa4CPRJqCGkhrxJPSIub0HWZYxMruZ8hRCw6XOzyR9/RJfaVkZ3&#10;Yjk/DgkLcCTKNtP9/ZX6eFTeDa2rnMDLPcOnn9k4jOK6kW3qyMjcM87C1oRA5lOmvDOaUH/qDh1W&#10;/xU7R35zVhU8o0MCHLCdECXap9JL7QdY2x6rndnADp7cx7IMLiEjuWkVkmOpwO5rLomtuJvIn94n&#10;Rk+4hIzX+J6EQPqDZ42x3FzYSn1RMIVIsBFkZZ9XpkFkMl2sPGaax2hLGnHnPLMOrvACfX54+Oex&#10;p+1eOvQuN0M3IU2MgZPkvh2//VfsM9robHuwdmpBxtGWjPIF2lpX5+CMjI6zg0P/MS/9dhYUh5h7&#10;pJKknG++l39zjspyDW2WlBC1Du468/XK8B+kkkuXn8jRXCtD700DjICBWlu13dRtF8FTiAmqC9WA&#10;2WH1XzFf7rpT5PPgDWK6w98wIdNFQ3HT8Rgetx1qaZQpAo7U0uSBHdaGI4w2uFB+VPbLhqP9fTIe&#10;1s5pFtv7HVruhGzvnLqQ1hQy/PB0zTqRw1w4SdDqHxJ4ETvzcUow6PlkOJMG1qdhcKlYX9EpHkq4&#10;34A8ydg8m/BgfAYx66S+BRkzJnWFdQTKYxUx5ejEmAm5Hr6LNUNbaWqh+263YlClJisn14xwuAfb&#10;OP7TDqNRJheBaafWotSENff5QjioqCGxjW95nu9OU/1XUti6uO2SveNqmYcal3fXCWkrzMQmZCZ+&#10;h8RTK5uJzivBUkXaGSWSHQlZ8vAOfoEbP7uo4jBLGlnYxmaetI07t6cBMxPoMylMovYa8nb+cf9j&#10;EgR14JpDt+s8dX+/nj+psAdF3NJf8FLhqQ4oYoubsF4VSlTbwIOOqc+FI8gWj6J+6RHN7JKOMFnx&#10;AgRk8LsJLrwj2VIUyMi1DTIoT8vyuKkmV9th9V/J/UldmftBWdxoErwWxVZHhzhBPj0mah6ZAkqF&#10;oBjtkkduu0PgKANFjOJ/t7g/Wu+CAiXkOcnvXq6MDBXpFoMT8u9BaXNluNemBUE6CtynMY1SQSjl&#10;iVz4y5VdQyZunE5Jler3sCON7mZLCj6NjOrsCn+johMx75yYx4PVN2sqQBeLwkKfrO7iMUrG5P7z&#10;sQe5XGPColBAOonCCLCWxqJUA9NjgzgRiMvFmpkDJo6PbSzBzIcCsm4jbRtZimV5zDS2icGC0te7&#10;HptrXhW8l59GCOZmoL1hufWJQQbp9VyPT5CTxuO8UiWR924JJi3sA1P5Xv7N97mkMn1WahCEN6Zz&#10;zksKprSRPKrYLimjHWlHVXkwSuWDD/fjPFpExqdveu3IaWXXkC/Hlk9zgVUwykUoNx67kAmJ5aLo&#10;FDP0gPJpnCyhRSyGUB4T1Ar9ZR1qEzLUnzRILTBKQSMU7qNFJOwMYUFGfEdVrsJlaFmxwx2//VdQ&#10;B1Xvyh8MXiPjaoNMbDEF4pmFEslb3QpoNHCPxf6cXJWMLJCHGGPXorDYp0g7P8bJmR0BWDOH/g5t&#10;EemZ+WkcB45lp23S8Gcju6vHqylFGX3a5/0UEqNAHwg8l/nme/k39kXdjiaj1g3LyQ/zvcvdrIKF&#10;+L4aVlc9GL0pL0BDlks69sdo0Sm12FbuXPLpCBYq/8NY31k10u1zk8zOilXtQIRY1nVEg0f1VfZf&#10;gSlCetP5KZG+CRbyW9Vuekzs4rGuYEhZOx/f2k1UJhJn8qPs1Q0eLO6esbpjjulr+fZu4qSeOvrE&#10;yjwhpaMAic2QcfcIqM3ThAlTGBz8tLJLnJb+OFfqJr3IVZ8wcPoa1ah7ljBtVXkcj5Hlqd11WP1X&#10;0v26JIzTlXQ/16xk57komRZ9zaVrzbfO5iXkqkVcHfuiJlw9LqIeERsT87BdOtkw6xy71owps7B9&#10;ZlfQ1hQOk5t5kJHymdQqLor+3hgCvQ+XH+/iMYbI5BfzsQkZF+L0j5zXTHrJ+vSZDAiXLnlJ9tw9&#10;FFZ1kwseKW/LdIahimx+tkNqJenLDZonudNU/xW0XXVcMsUUS2rcubJQqG0zVxDUeVkFngZQdgeP&#10;BNdLyutG8w6ZnLbMJCfigC+giw1ueMkCISIxeGbuOM9IFDUwOHgBYeq9EQJR72ko4Y1W4UxFCVla&#10;6p0+RqPtPtyxZgJ8mXOLOwLh1NeM42+mAtEQSpV9DXKp09e9DMOa8Wi7BcXQIzedivSXydapRVdl&#10;b4PMSUoWRxMb2SY8tiCrm3m2v1NUO6r9kpOQ5IVECXRKp+wBA+XegbKBbfKO7qrPUNsS4vzHThGq&#10;jjzHBVmJSfkYChrG9HpcUwJwk92hR7KzqiANyMy/m3ek7jydPIxyf3ldC7ZpU0x+UIyG+UYVj4dt&#10;InXqCXusGX+uLpdun6adfq5ZTb27rCLSQ2pJoIRsAUJj/j6TNodKHJCfc8lbh0xeVxah43sAcl8z&#10;OWjKHxjzJqdtkIG3Zsgqq1xZAXfbHrOeG0n8NOutaFV3kSZGDkRABnvhXzMhk4ebjms5TkekbEFW&#10;1khsBluhBMO6GbTcnHxIFStDZTlBTn1scGzlckEUA1PEldRfc5zFfC//rvdJ8cj3gZJnN9/Lv/k+&#10;aRmZHUFoPYI6zCrfu5Ij5LEJdwEFD9dOWBzFSInni/gHGuPT5qvPzbH70Mk9ujaWN5kWORZLc/Dj&#10;tQfwq8wwpmI/jJb1mInnDjIz3cIwsNlX2X8lpvAYJldkGpttTs4hKImJ4QmVr7TtPlmDGeghy1ly&#10;1IastO00RLkFTDdQ1U8TzZ/WIuh5PdI155ofYKmRMc9JJOJ9D2SSjXIjaSekjMQGGbE22TWVZdsp&#10;f0pML/NN8A5LqbHXjD8t+17xD7LL+ik/mH0QIKZANGaba0aOcPQHhZFDocxIHzISPy0r7FN1eKxr&#10;phZtJsJQBKmufOUxHIfHCfkNGTo+ZLJkyEhIOaIbXRq2SYTh00Fhim1t2hmJkcomPk4V1Bl33Z34&#10;yxVtE/VSZmGMhc1sfie1hlvJUMTpG0rg34yOeUMQUZ9oQpbnLsfqZrC2z5A2mSg5sXPyj/Ty9JcR&#10;+hN/dfeZGCStVBKdbGRnUiNIFJBRoKLEPymMckei3THvlVThrZlbnUlEGtiWnTt0jflpdCBh+NhI&#10;mdAbtjGXppdPPpJH8oou97lZLXPshEwYBhJMyPnp9bh6+eZob81oXCstYkamyqfFUhPyKa6lPlXz&#10;scyQO06Vykxyn5fnY0FWNVJu5NnFQa7/iqLPx+aa4SQrlndyj1BzNq/lULPBjZNwqLKsBw9IboYH&#10;mZ4ycINE5ymWp0hesgpqePdQH+BmvuV6bEKGM81A95z1xLY6ba4gY7qE1mOlOOTJuNNjRC7xOlVn&#10;21Y5iCn6L7Ctbmwp3ddjb81wP7S9xPbpwPIfcHvm4xNtw0pochaPp2PyBDn1saGNIITQffOjL7gC&#10;fs8e3t+Xs3W+n6Y9UPK9/JvfV9uu9DLgTJv2UL6Xf/N98rdS+V0ZPOX7l/wIVSYb/hHHV5CnCVOx&#10;3UkOMyluUguURI+mwNzMATth7hqyTNHE+jl3gZSJabOdE9uITC3XkXK4fHZEapNuABjMHQbQLXMU&#10;Wtwy+VQ/Kj6AStFxPoUZ+9IOAT9VMXzVW2k5LG5xIh2jpnioUDJVGoVY73Dj4lxBpIwZo5dvtfTE&#10;QaWBD40FUQ6XLqrUa9JxUhuSSBy2rbW72BSTCWF0bZ1sYKsycwZYWHpfrRrO5XGEPykM7qoUqnjO&#10;YKuaJ3d3OF4mtizAnrKJX6PjZnjiTg8XiQlsYH5YDSAaGlF/o+MmLgB2r+mreC7zlkDSh+9bLWwt&#10;ZczKPM7DqUrmhWQ4XN9bTsGc8twgb2/ZnTwi59RlvD5yRQRJ7Uod8naKVKUFDR+QBRYqyWppjsPB&#10;7wutEpUl0zhZEe7wTY2Vuy311HvziinpkA0SHGPnCbh/MBQmyzhkXJsYBJ6niNQg5cK75AybQDvN&#10;ReHlGr6H3GFVhebVV7iDQUmjLPxDkNscDVPxDxI2OlZELurMnalLWjGY6YieE8PT+jRJ/sjFu17z&#10;LsFQy9MnRebNzfwu3c08M4JqhmR+91LuyDE0NVlZce2wItb5aLL4s0BEJM+KhJWCaxEw/RxghOH5&#10;uki7vOtxSmoPsrx0WJSDgmfO89wuvBJLlbl4DHnPjKCZdmxC1ucmOkF2E2ycSVjefCx0V86px/JN&#10;xbzzsQlZhtvUn44F1mN5KOjzcX56ooSZyk/zd0FWA5apjRLv6JyXRGl8YHPN58dE4Gc0WujxvUV0&#10;oyAOOGd9+jTqt9rgP0YGZBVxo2s+vo/CiNRlh6QrPZL7JMnU3z89sX1c8vF3Q553SQD5tJF462b+&#10;FWpxoHNBbo+JdfqKJAEznNcpF8458+rAvDjJaWLkr6oKKzbjPmy36LpOZz9VyEnUvvg0D4cGNdes&#10;eoTFZyH0a+58yT3VqTIDGhc1NmhQ6sc0FjUNggWZHNU5sTvrTQik4FnNT8st2FiFTMaMay130IJM&#10;But0MsgEvmOfEaKzwO1CzCpvNDUewhO7kCY/D60n5o1H4Q4tGgFX8lrI6uyOZaIFfDxJCHLs8Q4C&#10;AGiFeeiY1/BmetyTtozqijQ28mSuMJUHJQqMxxgzW5KRkmgm95yuuxPklNNhwZIyNPNW0aHjBhZG&#10;5Xv5N98nnpg6ipJChpuuvH9JwTI38tQuY2oSSnMrksK6HS3au+FsyIVzqO/gzmwGrZZz7NmhqSLa&#10;VNcksPuhpmnktMaWAXnC6fWaOYpLRU1KWGsm2ThRItay0xHMaenOSYUmZLrMzOTBk7VNC0A+nSR6&#10;Pjvksc/a0eUE8CDLbzZzC1FwevwC331Jjbp4rEvHcjPu5RfctJc29xUrWjfPlKK7uRmSYVN3nizU&#10;XLOc5jlrrN1uiHINEqJyPpZgaCyUiHx2eKZkT6zct1RU1jOVGoy84ROfi6J4N68F49MngdWE9Hzs&#10;rbncJXX5aRYyD+z89JpY1VvmYxMyMZm0sC98Z1T/r4qjs2LSEnrnYw+yNidN8GWFzEXRF32VVkyF&#10;fT3GCp3++Knue5DVynHptvK8NRLiNC8Wd4as4Og87vdCRvNYdtsZshTtZMxStjptEyctdkg+Ntcs&#10;Y2AemxNtExih6V6w9XNdsbjaPJPTVDYhS7QmezyfZ3J9iG8m5Dywc5+JWi+d53Ha3qQqo/A250eJ&#10;7qXXIN/LvyGFuVRwBkWXRsj68r1LiYRjSFs0FAiRc6/XIOtiBnEPfrE91mpy4SKz47GJ07pdc+xE&#10;Gh2+Fsonic7Hh5E+IWtrL3lkrj1981DulAhogKdOI/v7aBlTIE8F/hZO6RNG77nE6Ym9k/JBOCwf&#10;p9q/VgZtzpjonXSqiPxUB6e0XJ8Gp5kSs8T4fCxv3TohnNM7dPPDsZHHfnrX1qfZzHl0z+oHBQSl&#10;GUF69jw6IqUPeIHO2algQSasPJnsWaeiFSF+wxydGpkJGX18Uj9uz+5fwJ08c+FkY/YqQmWTJ0c5&#10;rgjyZXy5mB1XKh9uHJbulVMxplGjUuOLu0Wu3twH5Ef0l7eWS2iOq2IGpqhL3oMF9BNJPqL2Fn21&#10;XJOChRRjialOC6HzpP5rnFn8KFRf5NBTKAF9cq5npsPm5pPJwenLsazWNxLUGjX3llZB0St6fljp&#10;rPnhU64GWMVqCrD3ZYHQm1xN6Q52vBJIEizFvkRE8imu3ba3VCBPtqMUq/HU2lus25VcwhkaWQUT&#10;LI6bGfaCzrv3mzsc8pYKXQ8Csi458dXeYjVOx7iq2LrXkSTCGRJVqncnKfUpTtZMXoLSN113/vXQ&#10;uVroJHW69eH1lFhJ7LxySO7w2XAjE72txu5drIeQWR6vC1wQqUu6uBfJmBBpcyJ5tmQpKEqdcgbB&#10;zVypuVriHilPyF0MuvBICuSkkb2aTc0P00J9Hi98ZD3gyQGii2VOCg+TzxxpkURL2RxK/KPpxSxn&#10;2mVXSObczg1CPbiDpIgoJB+io1q0JZmrRa6k3D3nerdTIH+aL3ZfErVMq55MKfUgKMz+JTw5tfyL&#10;p5z4eYCwe0Y41NpbDPqZqC0ne989XFZ5uaSarip7oE4KOp9gOREjPuiBpStjWh4U8G1JlgiYmbKF&#10;F0U1rwWsWgSkj4p0B3WecdmFkuPyAHHxgXKk6odJJE1apeEl2TPtKZdtJMeWh2VskLVatXlNzWQN&#10;TZIi4py9jEsvzfVUaeXjFGD8qnOKv1qUyDhAyo7qhiXO3+ztDFgcvS1ORHLWbDYor/IdIRPc1VQE&#10;xIyJJ6IbPYZkxPyI3c7VKnEyeJgMljsoWdmec/eQ8t2ZTbkCVxnGpIi09hSVF0qATbAIjTvculS4&#10;TH1IdzX2aByVczMYJ125hw0I9SuN/ODYd+aMS+NLds7UoYyKZNIupv9cVklPueFqtpkNQs+7sOst&#10;StbdWJlRRqdU1aaWvWUxwIr1wCi7C1vX+qbgI5COaL6k5G63PScDOAvm6S6oeQ/yz9fy71AxEcaz&#10;C6/ysCZLyteudBdx+ZTmRBbZz7oo1M6ZBEYEnnyY9hRMp7TgGsNl2ndA/VfMFWmeuhj5ENvthLrK&#10;MXGJqN+6IupKz7RLn2K533FOiGC8ToUXp9WWFs19wDPCBia2jpdtUpyxQVcnyklkxzqp/snDRf4d&#10;/tJvbyGFBhlwfSq9cX/9Epe6u2aEbchWR2y1EmxJmIj/Ap9pt8OiuwojIo6jBslzTZdXYHXBYoR3&#10;STcnn7CB1VWLEY6kzIJcheZxgdOpFEyHX9okvvNASwfUcclVdtkRuQ/K1/rgsQFYP9nSiBshMCz6&#10;8mk0ESwXiacbQCp9K/4bzBxZwtm6nuUlWARmcDeqSEBOOziI/+xLRTkG7LeDhTBD98MPQlD4DrBH&#10;ye3A63FdR/8wciFkImkppNd3XEBGodEQykCeHFM+0fflajnCIWDUYgBXXEWjyC4qAtSRi1/9KWHJ&#10;IajlFo1ERgss1D6vjlAr8W7QkT6ceeCAVSJmBUt1z1rtnLIFFkM+PSIq9VOngCIHKB3MfFBkE2Wu&#10;HazanQ5RzGbAee/YW3HMOVRRxwYW91AiGffX1ioHNGXzlG+RVB6kODoo09EfCwpFd9y7vGyvI0qi&#10;qxPaCBGBb0urZ5Aid9AcLAC2g6Gv5bAB+dX8G5Ph7j1aIhyvg1TO1Ddfp7ZGatt4HdFk3XYDC8jm&#10;fGwxtSeNo7GoeeEHhTswi4p/SCyrUXXVAucw5tfPS18U96rjHRmzZI4vby2KRIxouCoqogHGhoMO&#10;ayBOV4mEtUF49Li6rlCrbk2Ont/yOeIba4uCe+a5JhWBdB9nUShC4X7VhafoatssNxzw+sPIDOB1&#10;pPNB1oUOLhdVB6FKdEUanr4+SWCrK2qSluEqwI8qxexyUddgj4sGD6rCQsCf1rFFP+ahSNPzB8xt&#10;T0mADIpUu91hGVgMBzNCjOIASyZOXDjw9sfYYKJgkamCxMVv3tiRIjqRJEiPMDhIHrO+vv4rP0ye&#10;Xwhp4s6vuyJNQGGuFvxvJpR8IWBnTBkl7Q4Z1nYPJ/G+t+x2ohFZ053VkGimqNy9t/jPoz6iDJ1I&#10;Vh/23NtJNOspGxSYupekuDkQgThI6kzJ2Gbs2HiKYtetciRpZMVwyOm9mwetb2b/NbaWuyVTdSNh&#10;n4reSsfEq8LjxUU06OH9IUZTrhSc3CG/0GPCaONiC/rfts+ipKU+SNLhlmhAN7+wu8hIBNM+Cb9m&#10;bTFbpNNWm8EBTkrCm7VlqeAeBp8H4jGCInnGOq26nzU2dI1MSuG2yiSji4fgM2d7J8wDKzFb1txY&#10;gJqp5Wc5qYNM5oR4O2d73/3fKFypLiJq8ZhUGtIFt4k+XusTqg857Xcw4DKSlnVKGS+yrEyIa1m2&#10;7hsoe5FnKI4YjlpvPxduMeGVlVJg8h/yfFLVv7lp4RN5tEklUa350HD6iezikK6cYfKTrczHD6wW&#10;abi9jWoTOpT8iIP1l7c7pHH2RVmxNeAEA7Cth6ah8UFVx/cLRAplo/+oO+7t9ehgBX2hIsVNZ2WG&#10;fT3tbWUzBYR863I966TK+OjNOMp5U4FdF8llfzDDZK9drecS5qImaYKbK3UdDMws9fcrBIM6Apzj&#10;pKpT4yM0cQUT4ZCcl5oDfJTts7qvJT4LQ4fHFJi4vFLzYDdUtXu1zsTxoBKuXE4lCXFINmyMybfy&#10;b76dcUQqOQjv7W9frUdl5UkZc1bJlrBgHnI9nOUu5TFmIhwq01kZ6lfruYKJUp8sX1Zpt83QjtJR&#10;ootxN5jlIfHBe2CyNbHjanwwPH9znWxqIIHjrsKesm9w1XRO2PyjjKE/Azu/7dslVhYc+sZiOz4y&#10;CaxeGiC1h2v6hGjuKb/SBUNTKHEtRjOmyk5w/+BWe1UfvmI/0xDsK+u/BpVy8qZMh1N0d0FBHHE+&#10;zN26TkRGSmbMNIy2wGqH0n8NmOq+Fhu8Rubuf/shpzZVv/tgIgmSx+ATELcvRFUfwtC3TtplJBeQ&#10;3yGZ62eF50Ym0gACCSRfbPWMZSTsMPpFWJIZRpdKBpEl/q+us8DEqb2FixXhTxnIGXlIOdN3sPM4&#10;6Tijey3qFOc4uWi+lX9j39furYNd5F6HFGPw1U5OwXIaE8cGnA8nA5qEVB5yodqQDR4O10hckvtV&#10;owtNZ9EKp0j6BLvERvwzUUci5RvTK2diiZK5znWaiMCEqeutc51gTrc6QJQzgfGUKpG0w+GxmDDx&#10;NcU5xI2NN9deZ2Epqursygf+uqjyUIO1rd0W/uGUvuRm8Z1LmJ3i4L8pFbm7lMZ/MSbfyr+D1hA2&#10;4ODQQyjNlAk6ZGi+dUWfsg+CPmmzq+qBgsMisZ+SONA96UXukrsX4Ulr35A5KSDVjGuc1Lk1B4sa&#10;yhTtmzZHbKEVmMEjWs/VOitlP2Nr2joL68AapfNTRUI5pKhZ4TGx1llHkvO0xQsW/8RLt8cwysOp&#10;R3kwy8iToooKlObdWVWqnFfcMKmnY7P/Ch5XeDZHbVvnggliIxdqbvaaLXWc1BYExXYo/dcZ5smC&#10;gxgj4kbYArvw+GzCxIuVrhDubIxWkh5u1zoRh1uRfvksjnKlJpWDVB9Oc92CWUfKf9Hotj6Ut6Wt&#10;s1Cf+qDNHO2Ozf7rJLPWyERfOSsXD5cUWA+tdSJrkiNjpmwRlsJ0fzh5zAofwk+nzpSD6/WV9V9j&#10;ncXmOHt+iylzdvwWTktq0z1BREU5Qm06O3aLOUhGuxKKCg0VPwn8YtnRfWX911jn6lEqC0g3cpXP&#10;Kj4XKhDxB5WAlYesLGWWyvmI7l/hNuXLgIYDM+7GQ5NDyU05l2/l33ibvY4A2OXbV+vB05hsDIce&#10;SV51yuR35U2SmNQkgLZDQdg8W2ngI+OxL/nlcUvpDk8JRTqPBTZylt5xKpVT3Cal6MUMiBKTT6T0&#10;5fVfA0E0Dc98HGW+bDko+MazWgawSphsYIur+RUScPiErfNI9D/tDSUBdk8gKn2GkPD/7gnVy7PL&#10;fbz45S5p5mqpyKuMkSs/sHtgiquZy9L33HH4TqJ3Tui0zk55pGPGHbdQAdH8tDnzrfw7tgFKTrsd&#10;VXylxeRbV+spvjUuy4r76pNgissORRE5WDeueLFUFH8HTysshKyRraewzPlQ9khdR+2oMAvDQ+WI&#10;nJITDq/WWdReqjGVfFFYSOHdJKltnrNigx95Rz7vLqYgPWwVuy8w60NM0U2fWzrkinFZ6yyiD/ke&#10;VkPuZ9GtSJLTRXllQsUepgnACp92bPZfcfyXtkKme9zZkTCJeqaHEImkYuwKE29MeimY+R3nEKaS&#10;MuocLMLmyq/iJh9aYs4H0zL9P2IR/m7+A6wtLBfoZetD9A/KvBtmjUoHOsgyVyqUlwXfcdl/JWPN&#10;uxkwAVFMu5w4gh+bSzeXWdQuWIeuXAHtFgVJawwM4U+BKtqGHVrjgAllDvfshMn7OfI+K1mOr7R1&#10;T4YwpzU/e7ZYiwZJKYu6gLnrLCcFfWNPa1lKIvxpi38WVwHmdZC0hdti8NPOQ9KrHAZMPpA9TGOs&#10;gx7kr/aoetkdu2LBXDY9xfPbPbVL08N5I/Iu01lcGq/zPWJ5KYEoPvK2lo9iQMHpxhphT90Fs2bz&#10;oOjgCN6d1pjSbJwQzTIOnlrtUfE59j/fyr/x9hGLFXja5+k2oP7y1RGsqzmagpTVkAlDLszxObLJ&#10;e9BqBVzIpo1rCE5ruQKIYAunJYGwTTVcYT9yG1HvKmqXsH4DJY1kTAvgUhu4dp5Yf/0oRyr0SVry&#10;bAoAtlwEUlQJcYc/XGWSg0/gOQqDOnnIUqEQUNBdnczS98jzotdO7F5HYt9wvCihrimx8EY0qajl&#10;Kk2a3oX8ZAcUHHop6/i+aLpVJ1z0YhgMc+4PpzYOe1ZO2iDGDqX/Sqkw04Fouv5s3FOYCDySdoae&#10;idlEn48GU2ZrPiQEewdMNLwwaCiIeNWTM0gDoXrkOAi6RmCDSdp0lI7gGogLAi3CxBJUno3OF87R&#10;uI9xrpMIdCwFxXXveUtAN0wDmiLrvkUbt2QERmUVZ+iUUcpnxzrpPL+ldRAFV/WKZku4R2FEFyZO&#10;wkxjReDGLei5TtRRQlHjs/CsoSLNh2h0OBgPmPDaESSzcIvUynIfuJraLBW+plso4thQqRS8ZMLE&#10;JZHrJOvrDutUiQVhk9FNj+1rMFfmMp55LOD2UP8pkIAvfJwyb53QUGhmNJlE+WufBbPhu1Ybya7N&#10;QOV5GTrJb5HW4cFcud9kNOElaTBht6GB4pbZSgzoqJb8iqD7PTe1lCR1iAmNpcGUxTOkJNpnZPfP&#10;/VQ+/cAtHqZ7CkEPMROfxfXeLx0lux4v9UGaMgk2bQarIHQ6lc4Nw9LCLemv8PTxWYhoRBtyKSQ5&#10;Z8aB2mh06UHmF4nbMRJmfM37ktcPTguAzL1VH2wqacaZzrfyb7yN6yMkIj3o4qYBVpVvXfFyBeaD&#10;x3HdRuQUzPVgTSWaNPumSlHGBbGM9VBAcEfsjRw8PBcxkrPczgTN6FVfLpaidIOuE3LhFD2z4iFZ&#10;LddWRa43sKLk/4F3+QunnyDfyr/zbZIrAoICcRvGL3GIIRcc6eBNja+ga6QvnX4+UVOXCFZoPCot&#10;CPjjswloHUr/NeapJvSheJJEoOvsC/9kJzNiRU5jXJQxYUKlIbjQMSI6Z9E+5o005mNr8N+PrO35&#10;WQgpGB0yNor45kNlWAdW8ZpMrPaV9V+xzlXzBvPerKRaaQetdNseyk1vI45zpei78pCjO7uyvaJG&#10;p9EnFZVYiwcS4NDblQfyQ4UzGCMtpPcJt53iEH+4lMcH2dUb9NlqNCmWzlXlN69wSEBOIWPtG14f&#10;GltUWiFlQefoeMjWdN0Jr3gWdTCQ/HYbh3ArsYTjs4i2rnrqWKffBdu2yz3a7eVtpaovtrLtVAMS&#10;fAHxTB1vzDOxkn8HTSlMm1bga7X33d6+wiH0Aykc6yGfj1NbccgtQRgg8ZC1tcOICxVzaDzE0z9O&#10;6okmLmHit886LMRyp0PaOGKGx2dR4I6aiDxvaNkvX0TEAu7wiI60YYVqxAyN48RHdn5L1sinnVuo&#10;7HoHhwhkBRNEE2Bd12oVnnU08B4Pif503YxSjaxqOZSLmFnHWV8NRX0Q9gGLNipT2OZL+XcQBPeJ&#10;KVakiZEhMe+/zZc6nDEEpUEScYzRHex1LTwk4zP4HWevxYvwLSBnB0Hgg/FqS9iOrJiRYbhLpZxp&#10;zg1vYJjN8OlpqOZb1+tR74+BMBbWc4oQukix8fAVi21rRaRmrj61zXnyOoz+K2ZJ/PkVdCOs0w60&#10;HSiOMDxx7Eh+NGkbYFirY1wJSXQQ/VcABG8SsQJITXNTZuQAlH18/QwZkGo6qDGoj46aqMBjj/HM&#10;pJqSG5B/Y14ww9lxYeVO5EuXS8F1p0TNY7qB9IkfCp/Q+gdeY7rrGekroXrlRlqsSCmVioUIIOp9&#10;p3a1+U/OQQpOO9Yk0TIw+BS0aGHvuN0zXJHwuRvUzorIcD6mhvPhxPuv8ffNKXPCIvmG7WjMHKsb&#10;7XUQ5ks0tktauIZIJ6FgmCeKRuxzFo4VoOE2LygpzYwbO415n5TUQfRfk6pOAxcZrI+ym+04F3iP&#10;+LI/fPzyfoiGT2+//np49fWP//Hla3j4v3z99/cff//nf3r745ePH377+d9++/Dh+PHu1/e/v/+X&#10;D5+f/PXth5++e/vu3fs/vj7/To/efvj069vxn4kKj7wQ6PJLjjg+3D724Y8nfx6kyMa/e/vpp+9+&#10;+fD26/GtPz4K4JAsn798/de3X34dXz7Gj7X+/tvX959TvPHxPz99+fHLp//4/M//pH/9n48//7//&#10;+Pzk89cP//KRiYL8t3+8+/Xj55++e/f187HjeuvPL5/G6/zjyd9+//AH/+nTl5+++/Xr108/fv/9&#10;Mfe3X/7x99/eff745eMvX//x3cffv//4yy+/vXv//Z8fP//8PSrD0+Nfnz5/fPf+y5ff/vjLf/76&#10;9tN7VqHvv/uff2USv/0Md/zuyR9vf3//03f/9vn9+18+fv79xyfHi08GqcTL/8n8WZJ+jaW8/fFv&#10;v3z+/cnnj18lb9FoDyXwlw+/ffrv/Ifvnuhf/0v/0g4wsSd/w89FpSRa/jjnCi2kDfv+b1+fvOMF&#10;xNDBmN9JVo5WugOPgqUPvfu/a/vf/hWiOHbiLz8f5PH2x7/8HGt59/GPP76wDf8Fen/5/cPbn777&#10;b98/kf8XZfHJn09QROlqFZLmNOh/10EEuslMfvHkVwYp6h3M6TTov7TmBQnh8/D0NqQ6iIRabINX&#10;tyHBuxoklnIbUh0kSIiF25CQMQuSKjNfGtirg8hiU1vB25AQjgXSU9qAvr69pjqIcCFNLQzsQe8L&#10;krq3vTD2qQ5SYBIN//aaUJELJGjvjYG9OsheE9y9QML1+dSAVAexT0SLjTUhaxcklyLqIJsi0H4X&#10;JLqdYvffpog6CAsCL9nD7X1SMmIFxW3qBkm0UcDCW+fAqiceV4nctreXpRr9OUPBwjlgrKueeW76&#10;pG7TAFUHHY0CoaXbzK8eegqnSc0wQNVBykKm2soAVU89hgi6tgGqDgIU9aJvDFD12GNZ4dF2llVH&#10;cYThSgar5Wa6tcUo7MRfHFh1lM2YHurRB5a88QYO6yhgcUvCDwYO6+Gn9QXhfWe/6igfh/X4E1lS&#10;40djXXWU1kVd9O11KVw4j6QUIAonbsNqoygQg+sawlEq04KlZJkHg2m0UcT9aB702lhXPf/KHMcg&#10;NtZVRwkWYtWAVRkAbgA2zIFVRwEL/cyBVTkATnhE+DNjXXUUUTr2y4FVOQAoZIYObdRRwNJdpgYO&#10;KwdAQSWjwaB5VUNPilJAEo+eAatyAF36QMc/A4d1FLB0kaoBq3IAXU+BY9yAVUf5sCoHoJ8IjM3Z&#10;rzoKWPB543zJPzIxj/CnLMCg+TZKMXy6atzGIX1nKiwcNz8YWnUbJVh4pw1YlQPoHmyc67f3S5mM&#10;ExvjLDuwKgcAFv48B1YdZdOG3HZzhvhWoQ2D5tsoH1blAHj5SHEx6FCu0zlD7CZd62PsV+UAwMLx&#10;5MCqo7CGZfgbsCoHYL9wwDo4rKOABd8weJSy0Cc2OF8Y7w6sOsqHVTkARheKg4PDOkoeBTLobuOQ&#10;yF1ZF0X22Da3z1cbBSzcEgYOf2h8A3VDivlNr0kbpSxSyhWNdVUOQCIHWegOrDoKWMgHB4eVA5C+&#10;RsqDA6uOss8yMY6yX4TQyCI0cFhHwQ9RboyzrMjKonkccaQ9GLDqKDUroFmQsV+VAxCKekq0yYBV&#10;RwkW7dENWJUDoPTSoMMAVQehDxEnd0ijMgBie/TWMkDVQZjlh55301ZWb5m5W+O+BgNUHSTPBtrX&#10;bQTKtT9BUXlCOPw2qDYIDwDBOYMGVcmzQJnOhjbIdjYo0DFBEdzgcBmssI0ih4SaLkOFUmJZgaXy&#10;rzcGCusoYKm/lrFb9fBTSgFBGUdL3SHnDFVkTbaCAasefsQ/NYAODusolbNREWPAqocfFYrovnGO&#10;lWFQ14VgMFiGqnHmKFUE4gUw9quO0n6R822sqx5/MqYwowz1WuHKOUPRIW0LDVj1/CMln1Lvb6yr&#10;jnpGqhY+gNuwFNyfMyQ8SLKBAauNAhYCz6DDl5Vt4ELFljf2q40ChzgpDNpQPmFZl6L0zrrqKNZF&#10;qq6zrsoBVK5Ekezt/VLixpwhsMgdNUxKsqrWKMqWcJUbfKONwiWKNmScZWUqzBmSLUlA3hCUbZR4&#10;FBzRoMPKASjpJR/bQGEdJDWZvCADVGUApDcpvnNT4VW20cSFzQ2VjTxHuTK5DbJlMiU0CxS597jY&#10;jVXVQUPTMOhCeYlzVehPJBbfBtUGHfoTwvWm/qREuQWKDM6XhuRqgw6t8KUDqp59XdTn2CbkdKz5&#10;HQ45ROvtVdWjT+0Khf8GAusgQOGCcvaq8guMNNnVN4mdfNy6qmeAclZV2QWJ+HLV3gZVB8GZyDdz&#10;VlUPPla/oi63QdVBnCtgOaDqwaefg+VKVl7PJFtbx1BdyBx1XPHlEHsdJJElm/o2BdaDTy40vQwM&#10;BNZB1CIp/fs2KOVzrVWZnL0Nsjn768otjhxRQ+a3QTS/VMW4sap68HW7kiPyyShbqGBVaiFhgKoH&#10;n3o5FNbbe6Vs34l1QKG9O6DqwR83aBmg6iAQqGpKY1X14Nt7VQf5e1UPvnxVTrbO6zroGX5nquKM&#10;VdWDr2YSjlOXSriyVyrzcJwzKlOcO0wGITLf2Ks6iNgHXjFDwVVRwQIF1Tou+DZIJerk39xGoKpf&#10;Fqgj9f/2qtogEjcVrTJAVW7hksWbOsgmC1XDz1VR4YldbKyqDqKQkcJbQ41RrnAD9ealAaoOApSM&#10;LAOB9eDjbKZSwwBVB5GLTlsGQ4iodqysigCBg8A6CFC4Sh0KbAefSzuUPnJTuVD1/Jwg2Y4vgGdg&#10;sJ18YgpvHItY6ewNFpVEBqx29OklonDO7XW1UUfBl0MZlWEQU1C034BVR4E/lR7cXhd+6YIOXZNG&#10;0fJtYH0YXWsofzewSGZQg4ZL0vGz9mGc/yNd5aaaprsY11Y/vMYRxMG8uWl9GNDwz1hrq2yAht5q&#10;V+lAq8MoWqK3kbVvlROo3RlWoQOtDkOEUT1vra0yA7qKU8FhQavD0DjoBWyIFvKR6r6pQN1RsPsw&#10;VZgqIcegksoQ1BTdy12jXHYRF9BYm2E6kP9UhmF5vbHcyX2YrfxS3tWgkc5s5ZS1YUDjXggHky3R&#10;k2vz8K45VNKGYYRhRDgnoKV6Qsh0rXNOdxuGdYnfyzkBKliaYkNt7DHrjfPWhg3Pl4XJyhToxETx&#10;jQWtDsMfQKDSwmRlCqpTpmegs7Y6DPbjOTqIXFdM4rqV+/s2V27DgEbyhrW2xkt+QC7+YKh0pNiV&#10;SZKJDZVY+1aZAlUUutLKWVsdJmgyiG9zLpVyL5qUw/2lk7fchoFJ3FoWJhsvoXiKOgJnbXWYTyUt&#10;//NwyDqG+9EzeKLEPwEtA5TTjSvNcBM8tGH+6VZziDlJONcrK9p8XFcxh/mcS9035jC4MsWeDk22&#10;YT5X1n1yC5rKL50QJpfNlGG+xFHFfIGm0gdrbXWYL01bLqjaANLBxTgBbRiePxqOGbFFdS2oa8Pd&#10;4DgO+jCg4ZFzeIn6/FRM0q/COgF1GJiksZSjBekawQJNNypa+1aHoXPhLHPW1nJC0fCIWTl8sg0T&#10;NGpgDa7cskLJdCVo4PDJNgxoZCg7mGx5oRAWLcQcTLZhaObYOBa0xku42Y8el8YJ0L2hc7uxOlTi&#10;7mCyMgVdkUQjUwdaHaYWF7RudKBVpoC1qGs7HWh1GJ46LGFrbVXB0L0O9CdwoNVh2KZQiSO71WZj&#10;bgBWPlvgaEFtGFY+Hc2ttVWmQE8GNEOLSuowvIOvud/Z2bfKFHRXACmODibrMPwllPY4a+t5orRU&#10;sWKCuhFrbQAzJKZgQav+ElJ0rBwdrk2swOjv4B0ANdKdREKAirY6Bh7bKOpeafNn+O7QjRsw3fXm&#10;AKujBAxebpBISzGlyoSYsWOY9mHQP844B1rjCECzCheOBn4T/VzjTPsVh23pUqA1zIfWhgHNCh1j&#10;HFZouAFpJuvsWxsGtDeWyaHeLWttR8cWh0n2YT4mG0dQQZflUGhZqpRzUUrnqAk9eVT31r1wjlsf&#10;xhHA0WjQZM8fJYXJygVRX72yAWoWaZ2AnkFKV0naZRpU0odRGIde4qytMgUaj1g1E0cjxEJbr5C/&#10;znFrSaS4nOh14KysqSS6wZ2EutsGvjq9zDmqE4+TbIWxXEZRYMydgxYaG0eg7s/Kw3/o2aeodsQq&#10;naU1jgA0UOIgsg/TrlnQOiPRXU0WtD5MlZCOtqUbzee2sdmorha0Poymz06pId6KBo1+Xk54bxtG&#10;RzAMU2PfekIprkkrNZR+uXWSQOP/HWhVJfEx2fJXuZn2FfquA60yElXme1TSc1HxQtOuxYHWeIJ9&#10;3no2qn3eWmIpsobeZ8Zxa6No3EA/YEdtVWfWeQBIfBVCbnt42yiAqSe4g8fKEgCG3uoAq6MEDA+v&#10;A6xyBNpokaHrAKujKM+lj5vDtVpWKu1FrVYvfLsg/xl6BZEpY2UtxZSqVNr1GStrowD25vmDI2ta&#10;kil6tZIzbhNIG6U2Irg7nJVVJkIqDb0sHWB1lHIkqSRwgFUeQmwPm80BVkeRLEU7QodAWqopDiqr&#10;eh6WUQlEbX2cZGIwUIb9gHeE4nRjz+oorJojtfq25qN7vhYHeQMarT2ro2QeqjjNAFZ5wQ+qn7f2&#10;rI5CNQYlFoFUXkDYWFaegcY6SsYhYTRnZZUXUONjZT8+0Jl2Id+3RFvaKcTI/4yVtVHqdCZl6fae&#10;tcRTe8/aKH/PWuopGRNUxDkraxzEpsaWfIo31wvZt1HKdyPU6aCx8gLONK4RZ2V1FL4zdfF3gFVe&#10;wL0rtOR1gNVRAMN34KgFLQVVDdStzIc2CmD4IC00Vl5AD1u8uc7K6qg79qzyAsqRcPk7wOooEjPw&#10;d1porLzgB/bshaPw9PTVZ9xwbXVAaqmoEDBzNFbWRiHOqMJ1uH5LRqViCoXCAdYNGVd4thxWWi2Q&#10;xeoA6xyEfuhOeQL+/cK/8aPT5t8BVkdhNHEFtEMg9HlcwkIhAouDtFGYWig8FrDKC+gSiPnprKyO&#10;Qrsikm4RSNUm6GaCnuQAq6NoUo/t6fDGlpZK7hrTdIA1DkL8la6hBiNWw/KlXdHR+qljDLZRzwgt&#10;QyIOsMZBbDTWUTYaKTMoK3uu8joDjX2UTSBHr/mJxnFhxu0966Ns0j86IS9gx40gDrDGQegAbdWu&#10;4vquaDTN3D7KNnOxdgowEjioNrY2rQ4j7veUJJXb5Hi0qJ54FDTLX9CHCZpV0E/kra0Ntoo+cVPd&#10;34bRBcCKBelitnWuieq7mKzDcFYeJfM3VXB6hlZoGNaWWtyHEWfHqW0wSKJ2DRoXpjhpg30Y5RII&#10;Xgdaz0mljTwZ1sa+tWFEvulAaKiP3N7V1kZzc0cX6cP8E9BzUsnapHGzs7bGSrjkjNwu47zpzrd1&#10;3rhR4tVzC1obRg4HF2k70CpTIBRHwzPDvMZxVSdJ+p8V50JjrMNQcy1H5zZMhxt78vZ56zmptDxR&#10;f4XbvKQPQ+tXLycDWmUKZCxwhaAFrQ3ThdtOEj5isGKS7ubU1jlrq8OU+0Fvf2dtnZcQoHHKUGDe&#10;ZZKcbC6UMsJB6BNlGDk7FHk6a2vDOG0QqeEY4bUGjVvSyGu5TSVtGPjg5FjQGlNA4tAfz4FWhyFx&#10;UBYcmuw5qXR3hlM60CovwdY4zPPbJ6DnpOL+hQs50CovecBks5yQSLO6b9zixeIcaHUYVOKFsfGN&#10;Nmg013XCr30YugylhNYJaExBl317+1aHcWmfbrA2TndLZcUm4k4qR+K0YVobPWUcaJUpyCiyXGiI&#10;prIBWOxcZetA23JSoWSnGSX30DVoR1KksbYtJ5WmjZY51YbpthQNu33eek4qgzioxglowzhv3BJu&#10;QatMgboEk5e0VFafl/Q2p1RUcdujs7bGS6gERX91MFmZAjYOBe4WtDqMODZ3d1nQOi+h2t/iJc/r&#10;MKARLrD2rTIFTjcX51hrq8PG1XHWeasKhqogSMJ09q0Og21R1mnkKWKalGNKDrguTHWg1WHKCIB5&#10;GVSy5aRKCjvnrQ1Ddr/B5edA63oJHVosTLZcVk43meoOlfSsVBzC1PQYmGzDgEbwxTkBLZkV6gea&#10;s29tmByuJK85mKxMQWEDK8YMORXi4hJZXe/oQKtMQZnLELODyToMzRxd2aLJyhQQksRULWht2FPS&#10;kpzCR85zQQnU/9y6cmEfpg5K1r5VpoC84e5wI0BKoVebJPktHiYrUwCa4iLOvvVhtMhzAs2onW2S&#10;XObslFnuw2gLSWXObU2hp6VSA6FG+bdtnG0YiokTI0U3aGujNNBpgbMNwwy2uo1T/Vmhcem7TCNj&#10;bW0YCh4dKhxMVqbAHGGwjn+yZcESCuC4WdAqU1B+tcwHY21tGBm39BVx1taZAucGZm5Aa8OonoAJ&#10;OdAaL6HrsGJ1BrQ27Bnlepb22nqjYhqpA6YDrfGSIy7rcOWW0IroIBnKwmTjJW7RC9kV5QQA7bl3&#10;YUwbJoeVqthv85KWmYoBrRtjDUy2YQjh5xSDOtAqLwEaVwoZ+eMQYUGJRL5nUbXMVN3I7HkM2zCS&#10;IJRB66yt8hKUJ4oDnRPQE1qfk4RieZ5aaipqKI2jrX1rvETtbpy0Ps5l2QCMlTdWwWofhnqPQ9rR&#10;FFq/VDXSIGzn0GTjJdzhSEKgs2+VKTzg0pHouM25eqdVbk7VHVLGeatMAa8y5egWtDoMgeO1W6Gj&#10;fd03KkgJ0xpra8OARr8Px8ZpCaoohQQXnRPQhmGuU0JqQatM4TD7nCRJQhQFJQoSqk/R7X17VRUM&#10;UgRpAeTsWxuGWkLrJmttnZdQ/G5J057aevSyc05AS20lEx8N31pb5yWv4ArW2jovef1SuZy3z1tL&#10;iVV8xIt1tG6qOPbxRzu8pA3DpKVm2NG5WhdWJA7c3NEU2jAkzpvXTmoJzTILKUuaehZVGwa0lxTR&#10;GSegZarissVedPatDUN2c5edo5e0VFVf52rDYEDHDSe3T3fLcMVcf+nZOG0YXmbaWTmRzJasivaK&#10;PunwyTYMccMNDs7pfl15CRoXh9vatzbMze8mbFZoUlafQsm3T3cfxgVE+CIcmqy8hLQRNUF0oLVh&#10;sDvGOdCaggHbQnw70Now3cnqtLagW1zFJCnG1m0Y+zBaJDg9MrlOu0GDK1s2zjaM6kfLY7jlrL55&#10;bV3mxG1FdZLksmAKG/vWUl3lw8NDZuxbG8YxhSk4563luvoewzZMJq3nnWnJrrBX7GdrbU2dUbMP&#10;i5f0vFVYCc4nB5OVl5A5oOCWs2+Nl+BXVk+Y27yk9XtFUFFB4HjVehdWlYBZ3pk2zI9At4TX/8/Z&#10;GeRKs+TmdStCb0BVmXmrbgmWV+AF2MOGbMietAy0BvLufVgtwPz4AOeh+k3+Ww0GMyIYDAb5kaya&#10;nrwgzNy6LincBjtgVjJ0CZBcVbaDYEM7b/XsI7hiuIUuodYHysTMrZPV80GVJsQ70j6SABVNuYWU&#10;JFnVBSO2cj+3M0q4VpO3CsrfymSSgUP90GLHcIvHCq1DVVL6mZVff0AOHOKNgwuhr6Tn1sl4QFtu&#10;XSngnqdHrPC9ngGXJSX3PIzPHNss5vZbhGbfOhncLuUNxRuW3DAnlZR0Mrj9Vi2HW+uVcxLcwDwZ&#10;D0aSVZVNbAXDrSsFvJX4dcTppull+0i41VvYcOtKobj9mL5q6PzkJqUkAKxYoWT3m7kFGXPDq2b2&#10;LXGvKAVV3+gMMqTkrd4BlMFoS4LmAvZnzluQVRztYXAKlLxKbhRGEjnOSVbc6uDcn4AEsOKgx8gT&#10;pzvIvtxM8Q48Dzm3MkwMt04GN3qFmBOQAFaacZDjb7iFLsGarCtfrGTqEpw6BokKirotCbFd8D1q&#10;bl0pUPAGPanm1smoL3gqjCG5+e0jq7wO7cXMSnYyzhvtk4QHA99DcAOFpPYtyLwuCQArwVfwk2Zu&#10;Qebv7ijhyiEtP7ZYySArM0GVuMCNHCsJhtv4zJOMT+RWNicgca/44jCEzNy6OUMVCpwRRnMN3Cvh&#10;GJNhSv5qWxLSS0nKNudt4F7RQIjyvfUaZCRG4p9UJ6ArBS4OzptayU6GZU6KjHgtkjfVlqSuqQKM&#10;i7l1MqQEt455BwSAlROAlChuoUtemBjG00t4NeaGI0RJSZD5V0cAWDG4mJvRJUHmLbwAsKKVuRiN&#10;lAQZWpnaPEZKAsBaDaZpTC2kJMi4cUisMuctca/YCXiWDbfQJdTBUvk4LEFICY9TU8Y7yVjJj8oR&#10;OwPAyr698JubuYVdAnYPX5ewS7IWK6BXmrkabqlLSAU3nieaGMVK1qIomexkaK4vpPTe5krc68/z&#10;VEhUfH3tI7lxqsGgWMkAsKIn2TcztyCrom44Xw23wL1SvYLkB7FviXutfobqbRoAVnxB3AFGSoJM&#10;I78JCbYN0FjsJKOEIk9jY5cEgLUwZyrWQfJy+0iefNzCat9Cl5Ajj7Fm9q2T6WwEYpDtI1E/Lmsr&#10;ycrTSyktI5NdKRBKpmKwkslOhtbCPan2rSsFQpIwVDIZZLSur5SJe10yyrGykiaPCr9W34AHh1ut&#10;ZOJeq3ONyUagnUjnhsXFhSrmlgBWbCe8cUImkwz8KhVSDLfwl9DeQpVfxwyJuUl09Jm4V8REtYUZ&#10;ZLaOH0/Y/pEETkG5mZUMMpSJ85lnRVbwNs4bmmRVIVLZXLMiKzF5JSWhgmxBUIJSfSWJ0gIPNSsZ&#10;ZLZGM2VzgxtYYPXGSbKDaJ9B7IN6CW6ANU1Js0EG4KqW5F5zJYAVEVGVv1Cm/SPhVmW1BLewS6hJ&#10;Sd0HsW+Je8XqJWphuKVS+IHK3DiJewWGVI3ZxdzCLuFpWu1n71/CiXslZ+JH+RQSwAq8AYvGcBu6&#10;BGe7mls3MMj2Ri2ouQUZRhd9UMxKplLgJazsyYDLVlI+2bSGWyoFIjImT5gCLv0EPHmqKE9vAlj5&#10;xMPkdVBPK7hVkETNLXQJcCJV8Poc1Vyr7bo53QlgJR5aBcfvT0CSPfBhoxTuz1sCWKs5qvIFJRkA&#10;AIWOphhL3wB2XzXrSjKe6m/VXoTgUudWrwd13oIM7yTc1EqGUsATBMjN7Fsn03mLYKFjbqDw1AkI&#10;Mt7BVPAx1msCWHHqIJRmbl0FobgojWY0VwJYue9/TR0MMkXbkvASpouoOm+hFDC4cPWauXUyNHJ1&#10;/jPnLXQJJSA/yocXuFc8GFzeZt8SwErdJW4BMbcgIxuHdkrmBCSAVUfEggwPNoa5WckEsP6QTa5u&#10;nCDDOcY9pbiFLtGRzMC9Elsk2qf2rSsF4t0cHROBDrgsNhD9iI1XLQGsBANcTDjI4EaIypzurNOq&#10;UUhBRgT69atu09+uFLjwyYo1r8UgwxFHdXQ1t64UwAXRaFPkiBHK7Zqr9s2d7tQlxU3NrZN9pURx&#10;SwDrdyXN/RZkf1tJgTM/A8CKKUP5DKO5ggxzkvU35y0ArHBjv41lHmTMjeQfo0sS90ql8+oqeW/h&#10;BVnVPKGFirhxEveqcUFBhpTQZdCcgACwcgIkLijICP+/OTtmbt3AWHDrZIVOJ0XGcAtd4qWkky1W&#10;siuFQo85rFriXr8yqebWlUKdN5W3yHXWNddZyT8i1whzopHh0yH+KTxPSfbEE6gqeQKZD24g3EzR&#10;3CR78pxT2XY8M5Ib+BKhuZIMzcVtKk43Nm5y400lNFeSPYFwvzCebl+L3IPJDdNEaK4kgxsRUKFL&#10;aP+Z3LBLxI2TZKwkkXKhlSmknNzo0CneAUmm7wDOZXJz8e4kwwp6KF8QJbqDG2VIzI2TZMXtQbBJ&#10;SElXCqw+SFQlk52s4lqqbQv1SsbclM88yZAS2sEJW5mysMlNaq4g85orAKzlP+KOu7cUsHnaRxKS&#10;/63uc/f7lrhXHO1Pg59ko5IbyUZqJUOX0MNM+fAo5h7cXh/VkOlK3KufW1dBSMkbtKhZydAlL5rv&#10;Guv1Crjsk65AtJc33EKXADcgx95ISScj/ZbissJSoHFi2wAq0iJd5n4LsmoARV1mM7euFOCGClJz&#10;62SEFgltmn0LACsRKuCTRnMFGQ3z8GAobqFLrIVHVLZtQFWou0ylaqoFNLLyKaiqUkkGLohgvnhR&#10;gU8ObnjjDF45yZgbl7daya4U0JF4X42UBFwWZQc3NbeuFCqIoDItSAhoS4KfC2io4pa6hMLFJiMN&#10;B0lyo6KLsYKOrhSqXpPk1smYG9zM6U7cK3VIuIeF5goyr0sS90p1qAJV3767kaW+klSPIcFVaK4A&#10;sKK5yFEyuiTISpO/lUwGgBVueD6MrRxk2Fz4S9TcQpfoGydxryCqsbrMSoYuoSxFuaPv9y1xr6Ad&#10;SCMy3EKX6Ls74LLUPCFwp1ayKwVv4QVc1lt4gXvlIzk7ZiG7KqniUMbLdQXqFV4Axg2vrkjgVamO&#10;95ZrYF6Ll3oEBxW8FJqX2kxdHZAxqgySoMJxV8Wf7+c1gKuUFDSHOqhAHqFXDa8wKyrnyqjiALtS&#10;o0l1hwcn39eQ1FSTiJxUZVG4eXXt8e08KkIpWOztC395URl/JGV/G1XxMkU2kgpeTg6vrjkIZMn9&#10;6lS1hgYnQxWtPi+qwzk57FRv8j6UTRCVXalD5M5XUL3JF3Sy0d8yhPpVYjV3clsNeFXZeHGWU28Q&#10;wFJy2Kng5V5NCVIlUUq5V4OqigMYZCvRqrYalHWoqg73l3NQwUohA/B/dF4veBlDIKjQ8qpjBVmn&#10;ndf7Kg0g5tWpalZKNgLTSj24y8ArcH63L4QX71whhwFNJSHOneWg8mvYNQBQB9U2FOxem5eXjW45&#10;ADUBpWX2q1NRfOANaOf+LCcoFc+JCRcSQ+vzKvPL2ACJZEUFGCArafzBC2vMzCsBqZQqVU+WoOKh&#10;U2lp92uYcNQq5Gbsw6AiP6Da/wheoTfwKqjzFRBWbdsEFJWkTABFQg6DqvwX6l4O/CrHH2+N4dX1&#10;RtXlNzhgQF9NouizXWiPe30YVGR0VGdpsV9dAzx5BTvZCKoKmCq3d2BQn0Q+DS6dJ0ZfDjTbr8FI&#10;UeInyKhbo6Q+qeoNppaxK4Fy5SgzO3CrTzBEVQLpfs8CgIrZpjzeQUQ/ZETRnOeAn7IayrwJompu&#10;ptqVAz9sO0bfWmVyBNGTwrCqrwdXVueFvWyOcxBRMo/qDWq/uhYooIwRxKjS+iTTxPkwA3YKBE65&#10;AoKInC5C1EboA6tKKsbbFHEk+tFWHqEHdGoezYk5BdxhKrTy2g1mNO0ksC1OWGiBqm1sXhBRoJXm&#10;DoSiREk5sl37N6JLlYmTVJTSr/Kg9zNLwCk1gZSDL6kAbVWcWTCLBwsWBEG2+4ssUKrgXMhUMLy6&#10;8uDdQfELw6tTVXhBCX5iTamirzRVUNHsheqlZl5deXBaSA018woqTHRnvSXQlOiaCjgmFS9gBZfD&#10;IdLlnivJVD8bVBxoME1mGYciUA0fCQn0T3wUflAxC/XxeGLDmT0LKm0NRHFVKiNVhpQ4ZKF0HtbO&#10;SYypVfmDylpwCTGtiImZWVJp2zQRpvZMB5U2uhNf+gMcwOiqoNKPiUSXVsktxavrD/1ISmzpLwAC&#10;tWH9uaMff1FR9WBeTji6ztGP2izDap0QQUWHIueECFQpRW5+TFcL6k81RYXjAmUqlGJgSr+8lGx0&#10;1WF5UUKnfSGggQJu3KqppCL3kFpU9/P6SRiq5tWtleJlYGrUJGjz4vXMy8rMq1MB06S2gZlXf7Rc&#10;L3ZdOEopfNe+EF48/QyvrgHgVeXsxH51KsLOZYXd2onE6NoX4pRkFQ2vTkU4rEJbglfXADh2cUIY&#10;Xp3qpKs1mWuCVzcfcHNj2htenQp4AfEcw6trAABt1HAxvIKK7kBGb4AWbfuFWa+61SdVdQnlC+/X&#10;MECnmPXk44l5BdWFbKg1DOxowRhM/TRyiNpq8NdlEs+ILzUq8i4LfHJ/voKqwD/mbUStqMaLJGeF&#10;kUwqnDGV1S72KzRAQeaMng+sKZtFtqDhlRqAylZG5gOgCvQWK9/w6hqgwELsstivoKo+I4pX1wBa&#10;R0V1Va2jAi2q9XxQaT0fpVV5kp4GPUvUt0tvFUwTUF2qWTQqSsbS103sV1BRCrZqK9zLfOBEL16/&#10;plIUFkb7Qp71D6raCl5db1R9BINTJ0YfvE7ApYZX1xuk1KogFVndnRdd/wwYAXR/o6Ibd1nL9+cr&#10;qEhjqPrRYg273gBmTUFpw6tTUeBAAR+o6tHnhS/A1HZMKmKeqmwlyOvGS9/LQUUuliq5/hPIUHix&#10;+GYN095gv4wtGrjQEzy16Zv7E1TfJBcBE6TvVF9DoOJKDoMK6aXOn5DDwIRWd0xT+Zaq5e0LsV85&#10;l4ZXaIBvRp/Yr8CR0tWaQoGGV2oAkgLMOyVQpPACo2l4db1x4rcxYT5wcLGGH5JuDa/QABQBJnR8&#10;r6MCQQo8QDUKZcnaF1aSorJtgkqf5QCQkh9JyM7MK7RN6Sgl86EBqiS1secDQKp1b0BBC5jh9ivs&#10;De4UVuP+TgkoKHbUw1Q/wKTuu1x3pVnDgIJyUlSkFPdp51UFStS8ut4g4e+j3pUBO8WOopicWcOu&#10;N7APKWwi5DAApNVSWumoBJBScblcS/eHOcnqna0WsSsOYHFv1cmMp27bMQAuqlg8l2On+tQ+GzWV&#10;ZNVO16jEQIOCScSYUsvYdQfOSpXqhDj0mfk9CzK9Z10NUAiI+rtGU0WNVB71Jv8a71+f2LtE3/AK&#10;MnZMGb+BB6V4Ez0iFa+uPQhO8Y3iRAcg1C9ikOlF7NqDmFvpRXGiA32KGlCehwCEFohBJYICG2v7&#10;jOfB8Qot8GBaprQUqfidF4WszHEOQCjBRAIrSji6yvktQLORjdABtKVVDQSAObR5VRV6Na+uAigX&#10;9zL1DXhad1bf9lz3hkDgQT84pVVAIKjA0lCYSCxh4EE/IAqU8g2qOsrKORp40N/qGGou56AiDu6c&#10;o4kHJQvNlBWnEGnbLvI0SEU2a9jVRrnNDZqZmG3nVV1EjB0QKFKqf2ElCg0VVMT2KJRo5tXP/wuY&#10;oEEYA6Zo8+IhwHIYXv38v3g0K8MtC6CehwqQUhS3fSGppW/lUAkqko9VtaqfwJBSyQNgvdmvrjYo&#10;JF7Alnu9EWDQ6h+l7NGgYglVRy1S4toaEh55KwdYUKFCafQp5hVgUGqxK4Qx1W7aF1JqR9VrpmxN&#10;o/oBiaSCKkFFoX9VFZHoUOf1t37N9++HoMJ5WxrgXjYCDMpDrmBIgle3NrgaVF1oAlF9XjjbDWAk&#10;qQ4CpCYrjJKEjReeGxINzbw6FTUIyrUv1jD0xgv8qOLVqXgzoxENr64BSJ5SBcUwf9pq0N2FK9bw&#10;6u8UsCkYo2YNOxU4HXK9Ba/Agb5/6ZFg5DCoMJXpwGF4dQ1ADRMX0A7wKNjAKud5LxtRqvQXJ4fS&#10;80H1xHmjgioJAyUIrgKJQcXjhkReM6+uAagWROMBIRtZ3LTevUZHBQqUct80ize8urbBFHWBjgEd&#10;xUhRXsQge7HJ5iwnBrQcPqa+Ck0Q2mG+yHQxgJFRnvSDL8sc5iDj2lPO7MSNEnGqlq33l0qQUZlR&#10;neUEgFaYzuRAgG9oa4hJoGzsxH/ScIxKRmJeQYafUz1hA/4JAEnKRpBZ2Qj4J236KuRm5tXNFJSN&#10;yRLAydsWvlpwKlBxkpExaCqcUE06eL1/MMDMvDoZLeyUgzlAo8D2QYGb8xVkVbXc6N6Afy72K/SG&#10;3a9uOWAO4bgxqLZAjaJElf8wQKOF2q8Wb/d6I8guXETC3kC9dNl4VMUGwSvJ0BvmXn4FaJSb6E1q&#10;wf28kgwXvXkT8UCOeT1fyvBNMhDP5v5ifxov/Ox8oplWp5Ku5VcULa1GgyYGllR/q453b9qQ9Nim&#10;9a62GGq3OpU1RanR23lhih5qCTsVjnb1XOYW7rx4Vhotn1SEYSq+dGv2vqJY6Yt2NybqkFRkQPK6&#10;Mbz6g4NkRoAWRgw7FT0JMW4Er0B/UjWuGg/caiiSuNrKU2zu8TbzCvQnxet/QNAKXv1xQxKeKnTG&#10;xdi+sIqGcukJXp2KTlgPU4Ibs6nzIoRoqpwl1UmRdlPkgf5kyYsXs5lXp6KwcpVeuZf5QH+Cu3Va&#10;PqiQeAotG15dA+B0LKNS7Fenou+qcjm8Av1J/51K4RW8urahMmzld4s17ObGAXLR7Ven4v4HJGF4&#10;dQ1ALmih7sS8OhVNNqi/JHgF+hOzl2RywSuo3qygyRGkBm+TeXg9jMshqQgtURLWzKtrAIplKQub&#10;WmbtC20BKwJrjYoIZ7Vhud+voKIcuMJIsUHB63iYfLOkokL60xRfoqZe50Vfa7SomFenqk6YD5HL&#10;/ArMKF0HVX5xUvEeqp5392c50J+4vsG1mnl1vYEfEOPB8OoagKeD6hKGjLeVJ/YF5tnw6hrApsUS&#10;0+i8MJXV+Qr0Z9U6NSIfRMigq6GCf7d9IWAbZWIHEdFlakmbNQz0J62RjIOIodsHArun2qORjUB/&#10;4qhU11cQ0YLpUCEOjm77RNybyuwNItBAdMEy5yvQn5wTU2gEm799IPtFOoxaw245fKhaoeSwEyGH&#10;5GYq2egaoFzLAg3AgY95YabQHeFeRwX6szSUUVFBVPOiPKfhFRqANRQReqqS5byOOpb38wr057eA&#10;ilnEoPqg55XuDfQnAF8epELPBxXHi7RdM69QAcQqfsxdGZhRrhRAo4ZX2BvoNbVhgRmF19u4e0mC&#10;7dsMFt5AD5KKKqCqQBEdKDqvqjxvhD6otB2V0E/eKSaawmuhfaG2DxMwShrJIUB6dJFIXjx9jWx0&#10;ywFzg5I8RuY7lbaxA/f5RPka4Bwp3G1e+ObABIl5Be6TMlS4RcS8gorW0lVO415HBVwU1zcpjIZX&#10;t1LYPQocGl5dbxxgYJSPKMCiPKSoSmJ4db1B+ID/zLw6FfgtkoQNr643QKVWw6n7t0OARQmmEGsz&#10;vLresHAb4iBNDr/+KGMDBFoUxxJoMTOvrjfKz2Yg9NRAbF/4Ij9Q+fSC6ntQ1Ly6BsC0eSifXqBF&#10;yy9q8qXBobR5FY7QrWGn0v7eAH7ScKWyW+/lMKi+fmyzhgH8BNGu8gJeQaX98wH8rBis6Sv8Ciod&#10;dwjgJy59nIFmDbve4PNMShHe3SYaTyw22pcaXp2sokRqu7oCKEhwfaKQjU5W0S/FqysAXlLE0Ixt&#10;E3BRiQbgi/oa4mcjyGHm1clstDLQokRh8Ywa/2GQgYF9G9MmcJ+0TMTpoObV9QbYIwyiexMgcJ/V&#10;WLaAGPeyEWTm6grMZzVkAZhq+HRboyppmCl1S4P4MM88xaqT4X1Vs+pHnywMsC+K1SBTl0ngRKt1&#10;ucrkxOvfDgkZS6aiHke9EYG0+4CbM7vVyTDWlPM1cKJVKNC5vYLsW2PFiEY/+iiMz6/yYEelUaIU&#10;Bk+Je7GvIZ5OlV2ZZACWTZcYOnwlL4fpSbIqzW8cG4n4tFglMhTaJ1KZVN1cA/EJfsjgvV5BZtcw&#10;EZ+gS1X2Ms7xNi9woibti1oAjYhsFnqOG70RZAc6Su1XVwAEiB7OWgugKAXTDBaQKu19XqDfqlbd&#10;/W2SZIWmEGc5AJ9lW1fzXcErDBTLK/QGIGdnQQVO9Gtdm3mF3iBywHPezCvI7LxCb1Bn7WMSv0ik&#10;7NtMwrO5KwPwSQYn8DxzpwRZdUo2shGAT1olE/sychhkVs8H4JOgKLhexavrDWuFJk6UuifVJOJe&#10;5oMMbIkpzEJD2L7J8KqMVsGrk1UFLuNUTpwoC4hb2fDq6kavYSgAtEYVehfz6mT4XlSAaOBEsW3U&#10;yyvIyIFRdlQAPrFFqdiu5tX1Bsn6pkgg8PouG7jlyWgxa9jJuCyMcwjvYvACTWUS2pKszHmho96J&#10;EyWWqF5eSfaLR1Tcy4hCn9cLG9t07UyyD08ONa+wNyg1obzlWOL9E7HZTLSXsTsVfz6Na2OQ4WI7&#10;hKYnXjiYgbe7l8RB9vj5mNgXXZ6CGZ11gR7dqo5BhkvU6ER6kwQzEFUmwWeQFcJMRGHfgRalhAmd&#10;WEToZpAddM5Re9bVAMyABAkLh4aZfUEwBYwKprZHp3qTBG4KcQ0yEmKN/cvN2plRJJtLUwhIkpXb&#10;0SiQQIxSz/8iMm2Yhd7hnQPs/tZPRBJxzKzMAaHxBxmOfoPvwWgIZtxlpkbAICt/u5pZaBC62ag3&#10;CwlL/RtxxRrDFFhvp+JRpRKzkoz4/seJfmgQbnZVdxELu33jgegbV9g7qoY+cRg9zHMsySiVXTgk&#10;IY2hCmAGDNyIfieDGe9TwSwwoNgRZECbKybJQAooAQnoKAqVhD8zsyDDPf1zmjc0Xuy+1XB7gNm5&#10;v9CCDBQYiEmRAfkOIGiVRS9jU3AL1UPrTjofmW3rSgTYw7cij+DWyXg31qVmuHV1ALevwSm4dTLQ&#10;oFSLF+8lwASxb9XEQbzNkqw0uErvwBALbngJjLWfZHCrwgFmJfuDhOWw3DoZ3LiwFbdUCR/6fKgT&#10;0MnoHP4oaNK93gpcKHPjGWn2LcgKM0xxCcOtWyOVA/w0GZE0eG/bXZ6Tip+IuYUuIWdBZTdh6vzH&#10;uHWlQCIVYVe1kp0MzfWoy17MrSuFStsqC+3+dCestMpAq9stEKJwwx9q9GSQ+RMQZUUPsPBoZjO3&#10;roIIUoIGNuctUKJwAxqt9q2roCd1wQrXK/atKwW4EXhUc+tkBEW/rREFt64UjgrdGE8gOrifgOtA&#10;URqZDKgo3AghGLMkyJ482ACZipUMsGhxq9fX/QkIMrixkuZ+C7horSRbZ7iFLqHIsOrlDNKrbYCX&#10;kiB7YltXbsC9lATQ1J+AIOMEAFBVUtINDLjJ0x1YU073+TjMHRCwUa+5ggzNhU5Q3LpS8Fo58Kbc&#10;3XAzuiQKlFK/+luCTpyA0CUnCGFCEUJKulKAG/A7dd46mV/JgI/CDQ+V0ZNB9qT5SIVM7+eWsFMA&#10;9mVi369kkBHUqYRcw60rBaQEu8TcOIE85XQDSzQyGRVH4YbGUyvZVRC31DdVS6xk2iUHjgIjJYE+&#10;pUcKN46a29Al34KPYt86GQFo6noqbt3AwHrFw6Lm1smePB+ocGKkJHQJBcRUSUUg3e3qgBsQaiWT&#10;XSlU5kVVOhUr2ckoLEE0SXHrSgG/KYEXxa2TVYlJ5ykMSCncgOmZ8xZkcMMlb+YWoFLe3fhLzHkL&#10;MtoUA/Y0WjlgpWWD4kER+xZktHnl+aa4daVQkPm3iR6i37pMUrcIrKI4AYFIZW5fwOe9TAbZYm5d&#10;KXjvTJQwXexbVwqs5Lf0jphbJyNKQeMao0sClwom8Au6E9xCl+DPr0p193dAQEwLgVhlXQW30CW0&#10;ycEVbbh1pVDcgPgbbp0MsDP63LwDAmYKN+AfhluQVWSE2KqYW2BUkRI8T+bGCTIvJVGZFLsczaW4&#10;dXOGhgg42s3pjtqkJVo8BMS+BRlxXIxXxS3sEsC+TM5w62RIFvXDFLfQJVWV20lJJ8MqoSGp4taV&#10;AoUumJtayU5GAAeklZLJrhToPAQO38QDArHK85ka0WpuXSnQxJEen2rfOtmTEuxlYNxrrkCtEr6s&#10;yiZGSrouObjdyq15zy0AqDynsOnN3JIMOS5Ho+DWnahwI13AeDACuYpKAO5hpCRAqJV5rWrfkfXf&#10;LAWck4QV1dy6gXGcvDqUFZToVZ6L1Io0K9mVwoHzGx+9kJKBXy3cq+LWlcJibkGGw4QgvplbVwqL&#10;fQsyACUuahRw1IOOtbUB95ZCkuF6Ok3tRyoId+HiMqXrjOEWZLxn6T9nVjKUQpXOUP7JQLIeGJQ8&#10;2QW3BKXiHKtc0fuVTDKMZSrdGW6hSwhJ8mI03IKsQDamfiG9T/u+obawMAy3IMMwASNt5ha6hPwU&#10;4giGW5KRyKHu7sC0Amr/VH9YsW+hgg72Tb0DAtVa/c1JUzHcQpcQy6+0tvsbJwqZVoVxGssZbqFL&#10;cF+oKs2AS7uUEFtXCOtBRiVTquOZuaVSII1O4RQCEssZRVOK/Lt3oFtxegBVN5oryeD2IZR8u2/U&#10;tvuPrOQgozYGvewMtz8oBSMlxEn7R+LExso23FIp1LNDnDfOcueGgfExr0UQR52M0nonYIrb0z3I&#10;qPxRvYrEvoVSIPqjOtsD/uwfSZIBSFfDLZQC3AimmbkFGdxUFi/HpH8k8U9VyH6QkdUk5xa6BDOU&#10;nu5mbkEGBImQgFnJ0CUs5K8p6UXmeV8SbJkHjU+FlIRd8rguZZeQvhPc0MrGZ06mQCd7gK018YBB&#10;RvscVfINh3xwo2yWAXoPMpCkBRS5X8mEu364u93cQpfgwFOl87g929wwFLi5jC4JMhoR/aLxzNxC&#10;KTyqZKy4u6nB3j4SbjQiMLokoKtVLerH4K9/k8zvW9clAEPrnS9OdyBlq1onysusZFcKhRs4TU2A&#10;38S8Ahx+81gRMtmVAoWBHli9Zm6dDBcSB054eimc2bYbhxUBUKMngwxueGeMXRL4VbixkkYmgwxu&#10;LKWZWwJYiUh+TKyDAlNtSVgQ2BkpSQDrL8X0TDWH3yCDW9VZElISuFcN1Cco2OdWpQUMEhVvdyPD&#10;1f5SLSWTrFztPATM3LqB8cRQA0AvTkBUXK3QlsJzgS/oc3tzBZjoepLhaq+yxmZuoUvesDN1ifAP&#10;to+EG241cwdEKVTQk8SNjC4JMlbyqALb95oriqHiiahuSmbfugoqaLSKLWIstSWBG5lTRkqCjLlR&#10;asjMLQGs5DOoutKEwNpHFvSemJhYyQSwknd4mng3IbDkhtWluHWlQKU8rm61kp2M4C5pFuYEJICV&#10;0AMqT0hJkMGt3vlmJUOXIMfVnf3+/Ra4V/aNG0f4FFCMbQPokkj+sFrJTgY37m7FrSsF/IyUmDXv&#10;t4TL/vDCMXEcXkIxN/JYTWOQJGNuHADzokoAK4DSKloi9i11CUkkBhuKYzHmVgl9ZiWDDK1MzpA5&#10;bwlgRZUrxAfb1D4SbqykuU0D98pThZewmlvqknp4q7l1pcBWgzcw3pnAvRYIpoJN9zdOAlgppc/t&#10;LaQkyIpblTwQ3EKXAJyhiYTh1skqjUc11MCAbNtNhEpqriADKoVWVlISugSt7HwKgXslhMCFY053&#10;4F6BwJAPomSyqyC4sW2KW1cKFMf/gBk3+9bJ4MZ/5sZJACuuIFVWm7HbdsMNUTb7lgBWUvQuE3/j&#10;dd65VU8uE1nBq9XIqAdBsRBzuoOMuCKqzNxvgXulhhxF6xS3roIW3OKNgypRWSS/gXvlzU0oWe1b&#10;Vwo4WUgcNfdb1F0tAOuvssyj8CqBlWeVk7i/TYOs4FW8oYWeTAAreYSq/TCF+Jpw1dze6iUcZVQL&#10;qAb22MwtdAnuEqqOmbl1paCrAIE8zblxuo3mSgAr+WiqqxIFMpOblMkEsNK1sAqq3UtJkLFvxMnV&#10;3EKXlH1hapVQT67P7QeQrcHQ/yaA1VaKSjJ0Sb37hJQkgBWZVDWV6MGSc6uwheGWuqSetOZ+C9wr&#10;4s/pNjZXlFXFn8AdYHRJkLGSdm5dKQD0x4BV3DqZv00D90qNSnqmKm6hS6hB9mMyrgE+tu0GleKq&#10;VCZZ2ZPVbPXeek0AKx5bGIrTHWTeek0AK+kx4C4Nt7BL6CvwfBpvaOBeWUmwucYyD7K/zc141RLA&#10;WuXjHLe0S1Bc6kUVxVY5ARTtUXNLXYLU8JFCSlKXYKmpiFgUd/W6JAqukqLkarTRfb4dnLq48XyY&#10;uXWlgKXwcX7lwL0u5taVAjip3ypVcH+bRonX0pO8cszcQpfQSfFU9mTCZX+slASAFSsIzJmZW5Dx&#10;NuUImH0LACtuXl5GilvqEuudCQDr85d9U5oryABV43ky+xYA1qrBU9157qUkyIA5UxLd3AEBYCWS&#10;6ar3/AYZMWE6ZihuoUvQP04rR+VWstiIQCspCaVQmQ9KT0bJVyoTAY5W3LouoRkjKaBGKyfuVSOs&#10;EvfKfaMy0tCLXU+iuiqMcH8HJIC1elOZegoo4eBGdP0w3BLAClhWVRRBlIIbR8fk9lEiPsg4AaZK&#10;8iArraBe+QP3ioNSRVaSrJIyTVVLjNWYW6XjmHdAkuGLANAlpCRxr5waYEhCcyVZ3fnqdCfuFQDr&#10;S71xkoy8XR5wZm6hSxBJlSlPw7i+AXg9nGWeuNeD3AeFihhkFco3N04CWMkHqXKf9zfOIOORaTJA&#10;iTbkklAkVMlkkGGaXybW8Unc64MUdINCGmS4vkmvvJeSTwJYuXHIUrpfyUEGcqZA1bdamSS5tpKg&#10;x3AsK26drHLCKwldcOu6BEuhEHVmbp2MCC0BMeEvId0t5oY32ujJJMMKugroL+YWdkl52g0qgtTB&#10;9pFYeIVwMNy6UqiUd97CZiU7GdE+Xvlqbt0uwTJ3Pjy8MX1u5cEw6DEsukaGiDgfXpLxDrDculKA&#10;G95QobnAebePRJWw3+YEBO71SWaTivaR3pvcnHfmE7jXKtqHWhZSEmR+JRP3Cl09xG7vAALHMbfC&#10;ExmZDAArtYNLlg230CX1jcZfAs67fWTlkivvTJKxIi5u+gkAK0Xwq2yomVvokjJmjD1J4ZGYGx0j&#10;TAQ6yYh347QVOHOc3cENn4J54ySZjuVznwW3k4q04iWcZOBLyJJUMtmVAtcGKWrqBHSy4qaaH4M7&#10;7XOjii2te4SUBBl3AB56o7kCwEpmqyoC8AkqmDlAIxjeNjV4UQbDzKxTgQzl5jB3acBXK7temUBB&#10;BcSWVTTmXYBe8Tk6HRlUB0tfEOd7myTAq1WxVamRoAIY/VDJ1tiAbc9+6YthqjMmlfZwfQK6ioOR&#10;PlJGQLruWcysKxEajAHRMcw6Ffmi+O6MDgm8Kx4gd2UHFQLC/wyzwK3ScJFUNDO1INMQbNKxm4RU&#10;Hlo1ob43EIIMHYLwm2MduNUnz7aKxQtuqURQB8a99Tm7XYHqB1iiuHWyquRCL09xsAO3+nziYjfp&#10;imRhtA2AG29UAU8AFd7IMEewtcwlGmRwc5BQ7IHghoZQyj/I/gYJVSvZVQKGHadUBDA5l+0j4cZd&#10;bxRywl15OFetPiGToUq+cFc1t25XcLS/rwbBrZMxt5qckMnArfLYwC9ppCTIFtxCl5BTqSChtOTJ&#10;feNyM3oy4a6Aj37VvgWZl5LArVY1eJX8T9JHzk3KZOBWdbgU90Zy47FhTkDWawUjW9ly9zIZZIuV&#10;DF1SmRJKTw64q9XKgVsF6EGzKXO6g4z7jSeROd0JdyXuqYqkEOSJfSPIZ1p00EmikRG+Jy6g5tbJ&#10;sBS4A4yUBG6ViqZYycZSCDK4fa+OezM5cKukquBMMzIZZHXhq9LDBFD6SlLMjkQQcQKCrFL6gJEJ&#10;rZxwVzzXznkdZHArOLvh1pUCK0lesXFcJNyVB5gq0c5H9ZV8YWAoezLIkJKvL0dISegSjCDUstm3&#10;TgY3+SgN3CoGHheqkpK0S3BemwDmJ+GueDMfypUQZGguqUsCt0o5eOBAaiVTl1jHReBWgRZSlMis&#10;ZJBhvXICjFYO3Kq/TYOsLHPc3uK8BW61atu8lcMpyBbcuoFRmqR6dN/f3YGS9RZe4Farc8lpCmXh&#10;LGpKAW4u8ZOXaCPDVsafo+bWyRbculKAGx+puHUybwVFmVfvKg8yTjc+BfMOSLgrUT5nlwTZQia7&#10;UuD9hkNNAPWpbd+2u7gVYuP+DgjcKm3tv77T+xMQZHDjxjGvjoS7fl+LRk8GGVJS5quZW9gl35ew&#10;4tbJvjJp0kxJz20bwL5VRy+hS4KsuKniNuD5gxt2iUnYTTL2DVFWUtKVAr4gzo2aWyfz5y1wq/i5&#10;iPwrbqlLrGc+cKuYTnjHjOYKMqwg3FxqJftjBf8kqkTNrZP5d0DgVnEVUIjNiGSokgvYqjK5ArZa&#10;/lplTQYVTmXKvxg7IcCuNFPj/SZmFlT45tk08wgI0Cqp2mXK3OvIoIIZMzM6MjCrLAbvIsOsax+P&#10;8QjI6pvFV4GAoIIZL0W1Z10d0C9DdYQictg0HVfGm0JeQvkHYJU+wKqoDV6wYEY5PJM4CH6tkdGa&#10;l8iU2bNORQlavNlqGbsuIJqCN8Ew61SLZey6AM2If8sw61Q82Yilm3MWYFVEv/TO/TkLqiprWat/&#10;b/kExBVFoOprgCdrO31UBEBdoAFVxWHhIjdBBeiamall7LqAbipFJZaxUx3UYnyajHjKpbUFoVmV&#10;apSRVAAJiTaZ2zNwqj+oK4VbDCrKTVVLaSMgXRfQ4u3XlCIFR9DWA5Aql4xi1nUBRWKAd5s961Qw&#10;O6qQihD9rgvAlV3K4hnQVtSVijQEtBVfcJUHENIYGoRNU1WGn4+Atv48nk+D/Blk1SxSpUpB19UB&#10;zUZQdfeTG2QUDHYIaOj60+SiV5VxRg4y7gvcukImoesq4SRj39w0g4wivlgw4nBD11XJCZj2EFVK&#10;Bhkv2E+tyu0hgK4bFiRnqWLbgwx22Exudl0x4HxTaFrYdbJqdqve9dB11XDipTWW3SDDQ0WqlbC2&#10;oOsqBRSockkOMt1QArquHrg7aLWkzl0nq2buv6a+wPMRaNWq+WLgAoOM9uX0VhR+C+i6VqHnuYqW&#10;DjIcR7/U1jQHIfGqvFIMPAF2XRlxg3MbO3Zdq9AEVRVLh10n27DrWgUHi+rqDrtORiF+tIObXdcq&#10;dHrAy2gkMwGyxH1UxRI+M9QDUBZj6w0yEuWoiaduhMS6gpg1jVxg15URrhKSCRy7rlUOP7tOVqUQ&#10;FN6Dzwz1QKlEk6o1yKrIKOFWc+4St0rZEhbl1jLCKg+UrBeVRK5i3psiYLDryghThSROAbGCrqsH&#10;XrevH+HGHmQEW4mRqNs80at4KKlbbxYztAoKE2eG2ruuHqq5NQUYDLtOhmRyEtSNEAhW2lmU6W3Y&#10;dWVUJcl5HavZda1S7eRNXU32LsiqnI4p8AFdqIcfkjqcqAQZc3vJxQz1QPqnqUDMVwYZuoFWpWox&#10;u1bBplXvSNgFGUXEaKNk2AWUFSQljwQjKklGi2te14pdqAfYGYQQQY4gKwvH5CNA17UKF8LJS0Yc&#10;hCSjELcqPwa7UA/sgTt3SVYVtQ0ACnahHhAVA92cZET2L4OAgi7UA4l6pmDEJAM8To1+JSqhHqpp&#10;u3osBw6Wui5670I9AAozwQ9mF2QLdl094KkziCu4dSoai1Dq2q1l1w7YYaYEGdw6FdnalLFX3ALS&#10;SoVHZ6gEFUmW7IC6WwPSCqTelFUoqH9zvFWSJXkNRioD0kqNTSclQbXh1hVKlSNR93gAYektj4NK&#10;vcoD0lo94gXCkZUMLXRyh5jgfgUz2w7wEHFGQ1DV9fiWUtK1CUrBFIQpm7d9I1Cyk6KqSkq6VnhV&#10;szpz7QQQFlQMJ8Cdt64VXphtypYNICyoGEJebm5dK9Ay3CQUspKdCj8rPQ3V3ALSShTQlMV7PoKK&#10;8nZ0IVOGc0BaPbfQJfUoONzcunWiZTKAsKwkc1OaKyCtP5T2V9dpULGSdGBXUhKQVlzPzhIKKuw1&#10;/Cpubl2XULjJmXkBhKUdN0lESk9GBdfSrm4lQ5dQDOONW1A4ngMJy7PfoAk4AV0DISWkSDluXZdg&#10;GmLWC4M5gLCAl3HHO25dK1BryAR7mFunWmjlgLRqbkEFDLkCKWbfAtKKZ89prqDi7sYuUSsZkFa9&#10;b0EFohWtoPRkQlpp6KZOQFBhT/JgcXPrFgbQVIOD5b3QqTbcui7hVnR6MvGz2AlASJSUhFbQ3IIK&#10;lczLVnHrWqFgHep0BxAWu+SiGoHiFroEZ7qyggII+z3dzjJPSKuWktQltC8zMfEC/jXLkBCPwZ4M&#10;qsLPqi6P0HULQ5+AoMIup5mJ2rdRwbU0kLgDgorb9CS6bqQkIa14OJWLJqioZ0vJCje3rhXoLe8s&#10;hcTP0tVW1cVj37ouQZe7uzuoMJ0BQYh6vXDrWgFJdlHOoIIbjkOluQLSenJzOCnpGohPZt8ct65L&#10;qjqt49apQCJTmE3Zk4GE9ac7dEk1eXRvnAS1fl/r4rwF1cJWTlQrIUF1BwRV5VDQK8qc7oS16rn1&#10;lxE3Dm1OHbfuL6n2ZUqXBIb2Sdt2smbU3Lou8dyCCqwFWELFresSLZOBh8UKQr86bl2X6BsnALEb&#10;bl0raF0SONpy9VZxWvGiigquWk8GFY1TAJG4lexaQXvVou4riFiQAYpbwFv5Qne/BRUpmt8yiGIl&#10;A9+KE9u0OQXh1a0Z9A8PAaWVA+CK38PUKYJb6JIFt9AlrKSLjEXhV3xBaGa3caEWKjKmAnEBqAUr&#10;AYzHrWXXJoASaDhhjLwAxzI78rDd7Lo60SGBQMfSrQtBcdy6OqHUuAOzRelXDEOwDOoaCKTr23WX&#10;rzyl9oBARqiwpp7eAZDl6DiXSVDBDWCTWUmgc+0rrYsyqVAn5Y8QihkxbNyq7qgx8pKqfIb00FLc&#10;umIgkqCcGETa2zdWqkIVgrtXlUTTGp01YJOKPhVYJm7fQptItwLGf/tGLtSPi+rjkQu6KhZ4b8BO&#10;KtwR6nTj2Wnc8GEY31MSPQER1sEx29ZVSTmV3NSCio5uVVrecAulIO1XHmxtQeq+qbx0w61bJhW3&#10;cyuZVPadDyClfaW1X5OK9yLpXGrfEhQr34v4Edo3IqA8O9RxC3Cr9fWi34IbGB71FuaubnQoVxXN&#10;Tyr88+7mxpHTmBUATR2AoEJDV+VXI5IBbK2piWQ1di30D2B20uAVt65JqFekcNocsLYiJBy+sdTE&#10;aQtUq42/EXHrzF6cAHW3Rd3XAjeYRz5hos7s+HDhq5l1jUA82F3bAZ+trDMVesBp2r8RM1kpraAC&#10;JkpRMTOzQLN+XqrALMe6a5HCSrs9CwhsoW9MvcYyktqCVFaocsyQ3N3IOOWqdhDcOhn3TAFnhfBH&#10;AdeCbZhsb7h15YPqoQyX4hb6gGwWk/gHt05G1UXVchGyrg/oT66S8QbZC+tfhUzBprd9A7JBLW5j&#10;bAUZHqcqzWb2rWuEg8esqQrD3DoZug7smOLWFQnpsg7ijseuLQlPjepoK+YWGFYwGz8mdb4eyp0b&#10;gQf1SiRw3MhAKPyq932S0bjvUmFFgKedGzKp8kqSDLtCtaRiSbpSOPDMmHpWg4ysUpU9D1lXCqRd&#10;ACUyJyDIKl9Zue9Ivm4rSSkZmoQobp2MWtAkuSmZ7LoEiE7FK8RTKkCv19/6ipgT0HUJWAOubsWt&#10;k6GUERM1t64Uzhd2lOPWyaoSOg8+M7euFM5fuLmVDDLak5jqABzLrhRQXFQDNSuZZB9C68pKDvAq&#10;3DDcFLeugk6aM7h9C/BqoTZUGjHo5H5wXq+305MBXqV2E4X21dy6CsIGoqu6kZIArxKwo0eI4pYq&#10;CN+8OgEBXqWopLS5gowYfuVGiRMQ4NXywalYAG6ftm84qlw2HMLUyGjVe8oT0Mmo/WFPQFcKtiYB&#10;x7STgcp9fdxKdqVAdzvwpUpKOhlgD5JrzL4FeJXar9RLM9yCrEpkqOAzPsW2b6R90x5YcetkGEGH&#10;c10EeJWjrarolkO3feTzF++52rcAr+KY50Gr5tZ1CbU5HaAd32z7SF44ILEVt06GE05arwFexVPr&#10;6hHgsG4fSY3mB0mrQpcE5LVCI87FG2QsEBFaxa0rhQ+6RKGHATi1uaFeSdQzU+s6gTR4GiWobetk&#10;15swsmLWVcKHCr6HcswE4pWWWaaDPRZPN0pwwlG1Qsl/0FHaR2US8uxtq0+YhLwTk5eZdOW9UFdp&#10;IlfJJaXvrtm2oCNd2PmBErmKmebCpbxN2ppQ8EXZJAlcPfFCc2rEIyDoZDgRq7h9oa5pW9Z0o8MF&#10;qs71q5sWMDtUb0eYdbrXi0CdONeJWuXOxqWmlrFrkcNBuLgk2nKAfSwwimLW6d6vp1IigXTFXsMH&#10;qqzWpEP21aYF0hUz70O5FjO1pKNBoDrXiVllGSlio7iF9infkZGRxKxetBDDkBdHLehevG0Us64M&#10;eDGybUpGEurKk1QxC6tiwazTjcfo3//5H/75v/+Xv/7rf/5Pf/6HP/9P/vH39a9/+re//Ptv/Ovv&#10;/vyXf/7HPz3+VP/H//6Xv/7dv/3jn/7pX/7yl7/+r3/9H/+V2+j//L8//9vjT5AzJFT/Psz/j5jt&#10;7cTPFTHWYyc+VsTsWic+V8SsZie+VsSo2E78syJGZXbi14oYFdiJ3ytiVFon/l0RYx914s+KuELM&#10;nZq/VzI2hWwnZRXODe47OauobpDvJK0irkG+k7UKoQb5TtoqJhrkO3mrKGeQ7ySu4pZBvpO5ikQG&#10;+U7qKrbYyfl7I3UVLQzyndRV+C/Id1JX8bwg30ldBeiCfCd1FXEL8p3UVeQtyHdSVzGxIN9JXQW5&#10;gnwndRW1CvKd1FUYqpPz90bqKhwV5Dupq/hSkO+krgJGQb6TugrlBPlO6iqkE+Q7qatgS5DvpK4q&#10;hgT5TuqqBEiQ76SuanoE+U7qKmDRyfl7I3UVuAjyndRVSCHId1JXoYUg30ldxQqCfCd15cUP8p3U&#10;lVs+yHdSV+75IN9JXTnOg3wndVX9Ich3Uleu7U7O3xupKxd3kO+krpzPQb6TunJCB/lO6sqrHOQ7&#10;qSt/b5DvpK4cuEG+k7ryyAb5TuqqrECQ76SuvKZBvpO6coN2cv7eSF35Q4N8J3XlqAzyndSV5zHI&#10;d1JXvsQg30ldeQeDfCd15e8L8p3UlecvyHdSV768IN9JXXnZgnwndeU26+T8vZG68p8F+U7qyrEV&#10;5DupK1dVkO+krtKsg3wndZU3HeQ7qatE6CDfSV3lQwf5TureQ+r4e7XvQ+rIYN6QVzJx/3j+XpEP&#10;qSNbeEU+pI6k4RX5kDryeVfkQ+roV7MiH1JHxu2KfEgdKbQr8iF15MSuyIfUkeS6Ih9SR9bqhrzS&#10;TrvU8feKfEgdeaUr8iF1JIquyIfUkfi5Ih9SRyLninxIHYmZK/IhdWRarsiH1JE6uSIfUkcu5Ip8&#10;SB3JjRvyb3piF7v6YTfAELxKQdwNMESvsgp3Awzhq0TB3QBD/Cr3bzfAEMBK59sNMESwUvR2Awwh&#10;JDdmOcAQw0qk233BEERwSbsB/hCwWEcspiSSwbaawh+CFvywG2BKInGM3QBTEolk7AaYkkgsYzfA&#10;lESiGbsBpiQSz9gNMCWRiMZugCmJxDRWA8wgRuVZ7QaYkkhcYzfA1IlENnYDTEkktrEbYEoi0Y3d&#10;AFMSiW/sBpiSSIRjN8CURGIcuwGmJBLl2A0wJZE4x2qAGdiohJvdAFMSiXXsBpiSSLRjN8CUROId&#10;uwGmJBLx2A0wJZGYx26AKYlEPXYDTEkk7rEbYEoikY/dAFMSiX2sBpjBjsry2A0wJZH4x26AKYlE&#10;QHYDTEkkBrIbYEoiUZDdAFMSiYPsBpiSSCRkN8CURGIhuwGmJBIN2Q0wJZF4yGqAGQABObYcYEoi&#10;MZHdF0xJJCqyG2BKInGR3QBTEomM7AaYkkhsZDfAlESiI7sBpiQSH9kNMCWRCMlugCmJxEhWA8yg&#10;SIHMdwNMSSROshtgSiKRkt0AUxKJlewGmJJItGQ3wJRE4iW7AaYkEjHZDTAlkZjJboApiURNdgNM&#10;SSRushpgBkqo2LUcYEoisZPdF0xJJHqyG2BKIvGT3QBTEomg7AaYkkgMZTfAlESiKLsBpiQSR9kN&#10;MCVxGTmhn2F6oeuH1RfM4AldhJcDTElcxk+ooTumsIyg0I9jDrCURIIm4cqnguRyDaYkLuMoNMKY&#10;X7CUxConGm7hZSyFtp9zgKVOrKKf+QVLSZwBFYqD7HahSnPGFyxjKtTLnwMsdWLVz8wvWEpiVcTM&#10;AZaSWDUuc4ClTqyylTnAUhKrEmUOsNSJVVwyB1hKYtWLzAF2kkhhmhygftgoVcpBzQF2tzPtoecA&#10;O0mknfUcYCeJFBufA+wkkdSnOcBOEo8qldi3sX7Y7cKQRGpZLQcYkngsYyykzc8pLCVxxlhoMb+b&#10;QhUFjEVcxlgoIzsHWEriTA2hoORyClMSlzEWmqDMKSwlcSaIHMsYC/Wq5hcsJXEmiRzLGAsd0uYX&#10;LCVxxlhoR7Dbxj+kiixjLFTmG1NYxljo7DQHWEriHxJGljGW4w8pI8sYC1U/5hSWOvEPaSPLGMvx&#10;h8SRZYzl+EPqyDLGQvXVsQbLGMsx00fqh9XFMhNIjmWM5ZgpJPXD7gumTlzGWGjSOxdxqRNnIsmx&#10;jLHQJn1+wVInzmQS8qaXizh14jLGcswYS/2w2saZUkINoeUAUycuYyz06Ry7sIyxUE5iDrC0E2dq&#10;ybGMsVB7cn7BUifO9JJjGWM5ZoJJ/bCTgymJyxjLMWMs9cPqC2aaybGMsVBTZ+zCMsZCT545wFIn&#10;zmQTOuEs12DqxGWM5ZgJJ/XDbhemTlzGWKh4NhdxKYkz7eRYxliOGWOpH1ZrMFNPjmWM5ZjJJ/XD&#10;7gumJC5jLMdMQKkfdl8wJXEZY6E43JCDZYyFGq9zgOXtPBNRKJu8XIOpE5cxFoq2jyksYyzHTEep&#10;H1bbOBNSjmWMhZ5EcwpLnTiTUo5ljOWYaSn1w24NpiQuYyxUp5xrsJTEmZxyLGMsx4yx1A+rNZgx&#10;lmMZYzmqgV14cZYxFgoczgGWOnHGWI5lnsoxYyz1w24Rp05cxlgo7TzXYHk7zxgL1UyXU5i38zJj&#10;5ZgxlvphtYgzxkKR8uUAUxKXMRYaFI5dWGauHDPGUj/s1mC+WJbZK9SMnlNY6sQZY6FZxXIKUycu&#10;c1ho1jKnsLydZ4yFanirKdBgN7+gfths4zljLPXDboAhifRBXg4wbudzmcdCQdG5BjudSHnFOcBO&#10;Es8ZY6kfdos4JPFcxljO6v/Ur7b6YfcFw048l3ks9FkdX7CMsZwzxlI/rKYwYyy0I14OMCVxGWM5&#10;ZwGu+mE3hSmJyzwWaqXPXVhK4oyx0O5gOYUpicsYyzljLPXDahFnjIX6kcsBxu18LmMs54yx1A+7&#10;KUxJXOax0LZmyMEyxkJz8znAUifOGMu5zGOhCPD8gqUkzhjLuYyxnDPGUj+stnHGWM5ljOWcMZb6&#10;YfcF83ZexlioEDt2YRljocLsHGCpE2eMhar2yzWYOnEZY6FA9JzCUhJnjOVcxljoHDO/YCmJM8ZC&#10;O6bdIs4Yy7mMsVAKfExhGWOhLPgcYPdioYr5HGApiTPGQl+G5SJOSVzmsZwzxlI/rPTBjLHQlXQ5&#10;wJTEZYyFfo5jF5YxlnPGWOqH1RrMGAt91ZcDTElc5rHQh2WuwVISZ0mvcxljOWeMpX7YLeLUicsY&#10;yzljLPXD7gumJC5jLOeMsdQPqy+YMRYaWi0HmDpxGWM5Z4mv+mE3hSmJyxjLOct81Q+7L5g6cRlj&#10;oV77OEzLPJZzxljqh90UpiQuYyznjLHUD6svmDGWcxljoQ/DWMRljOWcMZb6YTeFKYnLGMs5Yyz1&#10;w+4LpiQuYyznjLHUD7svmG/nZYzlnDGW+mH1BTPGQqOZ5QDz7byMsdC1YUjiMo/lnDGW+mG3BlMS&#10;lzEWGmjNKSwlccZY6NqznMLUicsYyznzWOqH3SJOnbiMsZwzxlI/rL5g5rHQ7XA5wJTEZYzlnDGW&#10;+mE3hSmJyxgLbVGHJC5rhJ0zxlI/7KYwJXEZY6EF9pzCUhJnjOVcxlhoJpxfUD9s1uCaMZb6YTfA&#10;kMRrGWO5Zh5L/bD7giGJdJNZDjAkkWZMywHG7UwX0uUAQxKvZYyFHmhTDnaSSOPaOcDudqZh8Rhg&#10;GWO5ZoylfljJwYyxXMsYC13T5hSWkjhjLPQLXU5hSuIyxnLNGEv9sFvEKYnLGMs181jqh90XTElc&#10;xliuGWOpH1ZfMPNYrmWM5Zoxlvph9wVTEpcxFnobDlFexliuGWOpH3ZTmDpxGWO5Zoylfth9wdSJ&#10;yxgLrcPnIi514oyx0GB0N4UZY6Hh9HKAeTsvYyz0nBtrsIyx0GtwDrDUiTPGci1jLNfMY6kfVoI0&#10;YyzXslYY7b7nGix14oyx0M51N4UZY6Fr6nKA8Xamx+hygCmJyxjLNWMs9cNqG2eM5VrWCrtmjKV+&#10;2H3B1InLGMs1Yyz1w+4LpiQuYyzXH1qlLGMs14yx1A+rKcwYy7WMsdB6dpzGZYyFjudzgKUkzhjL&#10;tcxjuWaMpX7YLeKUxGWM5ZqtU+qH3RdMSVzGWK6Zx1I/rL5gxliuZYzlmjGW+mH3BVMSlzEW+s8O&#10;SVzGWGjOOwdY3s4zxkJb+eUaTElcxliuGWOpH3a7MCVxGWO5ZkuV+mH1BTPGci1jLNeMsdQPuy+Y&#10;kriMsVwzxlI/7L5gSuIyxnLNGEv9sPuCKYnLGMs1Yyz1w+4LpiQuYyx0vx7HeRljuWaMpX5YTWHm&#10;sVzLGMs1Yyz1w+4Lpk5cxliumcdSP+y+YHpxlnks14yx1A+7L5henGWM5Zoxlvph9wVTEpcxlmvG&#10;WOqH1RfMGMu1jLFcM4/l/5J2fjvT4zh6v5VG30DaVeU/NUjnIMc5zA3MDAbYAJOdxWwnWeTq83ss&#10;UjYpV70m0mjg/YqWJUqiKJIPJYtQ4yBLYhFjeeW7wkSocZAlsYixvDLGIkKNgyyJRYzllTEWEWoc&#10;ZEksYixzxlhEqHAwZ4xFhFoFaXeeixjLnDEWEWocpN15LmIscz7HIkKNg7Q7z0WMZQZSCcdQRKhx&#10;kHbnuXiOZc4YiwglDjLGMhcxljljLCLUOMiSWMRY5oyxiFDjIEtiEWOZ811hItQ4yJJYxFjmfI5F&#10;hBoHWRKLGMucz7GIUOIgYyxzEWOZM8YiQo2DLIlFjGXOd4WJUOMgS2IRY5kzxiJCjYMsiUWMZc4Y&#10;iwg1DrIkFjGWOWMsIpQ4yBjLXMRY5oyxiFDjIEtiEWOZM8YiQo2DLInFu8LmjLGIUOMgS2IRY5kz&#10;xiJCjYMsicVzLHPGWEQocZAxlrmIscz5HIsINQ6yJBYxljljLCLUOMiSWMRY5oyxiFDjIEtiEWOZ&#10;M8YiQo2DLIlFjGXOGIsIJQ4yxjIXMZY5Yywi1DjIkljEWOaMsYhQ4yBLYhFjmTPGIkKNgyyJRYxl&#10;zhiLCDUOsiQWMZY5YywilDjIGMtcxFjmjLGIUOMgS2IRY5kzxiJCjYMsicVzLHPGWESocZAlsYix&#10;zBljEaHGQZbEIsYyZ4xFhBIHGWOZixjLnDEWEWocZEksYixzxlhEqHGQJbGIscwZYxGhxkGWxCLG&#10;MmeMRYQaB1kSixjLnDEWEUocZIxlLmIsc8ZYRKhxkCWxiLHM+RyLCDUOsiQWMZY5n2MRocZBlsQi&#10;xjLnu8JEqHGQJbGIscz5rjARShxkjGUuYixzxlhEqHGQJbGIscz5HIsINQ6yJBYxljmfYxGhxkGW&#10;xCLGMufvsYhQ4yBLYhFjmfM5FhEqHCwZYxGhVkHKT1yKGMuSv8ciQo2DhPYtRYxlyXeFiVDjIKF9&#10;SxFjWfJdYSLUOEgYy1LEWJZ8jkWEGgcJ7VuKGMuSMRYRShxkjGUpYixLPsciQo2DLIlFjGXJ51hE&#10;qHGQJbGIsSz5HIsINQ6yJBYxliWfYxGhxkGWxCLGsmSMRYQSBxljWYoYy5LPsYhQ4yBLYhFjWfI5&#10;FhFqHGRJLGIsS74rTIQaB1kSixjLku8KE6HGQZbEIsayZIxFhBIHGWNZihjLAqQSwHsRahxkSSxi&#10;LEs+xyJCjYMsiUWMZcnnWESocZAlsYixLPkciwg1DrIkFjGWJWMsIpQ4yBjLUsRYlnxXmAg1DrIk&#10;FjGWJZ9jEaHGQZbEIsay5O+xiFDjIEtiEWNZ8l1hItQ4yJJYxFiWjLGIUOIgYyxLEWNZ8jkWEWoc&#10;ZEksYixLPsciQo2DLIlFjGXJd4WJUOMgS2IRY1nyXWEi1DjIkljEWJaMsYhQ4iBjLEsRY1mAVOLu&#10;XMRYloyxiFDrQoriLEWMZckYiwg1DlIUZyliLEvGWESocZCiOEsRY1kyxiJCiYOMsSxFjGXJGIsI&#10;NQ6yJBYxliVjLCLUOMiSWMRYloyxiFDjIEtiEWNZMsYiQo2DLIlFjGXJGIsIJQ4yxrIUMZYlYywi&#10;1DjIkljEWJaMsYhQ4yBLYhFjWTLGIkKNgyyJRYxlyRiLCDUOsiQWMZYlYywilDjIGMtSxFiWjLGI&#10;UOMgS2IRY1kyxiJCjYMsiUWMZckYiwg1DrIkFjGWJWMsItQ4yJJYxFiWjLGIUOFgzRiLCLUKEsay&#10;FjGWNWMsItQ4SB7LWsRY1oyxiFDjIHksaxFjWTPGIkKNg+SxrEWMZc0Yiwg1DpLHshYxljVjLCKU&#10;OMgYy1rEWNaMsYhQ4yBLYhFjWTPGIkKNgyyJRYxlzRiLCDUOsiQWMZY1Yywi1DjIkljEWNaMsYhQ&#10;4iBjLGsRY1kzxiJCjYMsiUWMZc0Yiwg1DrIkFjGWNWMsItQ4yJJYxFjWjLGIUOMgS2IRY1kzxiJC&#10;iYOMsaxFjGXNGIsINQ6yJBYxljVjLCLUOMiSWMRY1oyxiFDjIEtiEWNZM8YiQo2DLIlFjGXNGIsI&#10;JQ4yxrIWMZY1Yywi1DjIkljEWNaMsYhQ4yBLYhFjWTPGIkKNgyyJRYxlzRiLCDUOsiQWMZY1Yywi&#10;lDjIGMtaxFjWjLGIUOMgS2IRY1kzxiJCjYMsiUWMZc0Yiwg1DrIkFjGWNWMsItQ4yJJYxFjWjLGI&#10;UOIgYyxrEWNZM8YiQo2DLIlFjGXNd4WJUOMgS2IRY1mBVALOJEKNgyyJRYxlBVJJHBQlMWMsaxFj&#10;WTPGIkJpDDLGshYxlhVIJY5BEWNZM8YiQq0LKZ64FjGWNWMsItQ4yJJYxFjWjLGIUOMgS2IRY1kz&#10;xiJCiYOMsaxFjGXNGIsINQ6yJBYxljVjLCLUOMiSWMRY1oyxiFDjIEtiEWNZM8YiQo2DLIlFjGXN&#10;GIsIJQ4yxrIWMZY1Yywi1DjIkljEWNaMsYhQ4yBLYhFjWTPGIkKNgyyJRYxlzRiLCDUOsiQWMZY1&#10;YywiVDjYMsYiQq2ChLFsRYxlyxiLCDUOkp24FTGWLWMsItQ4SHbiVsRYtoyxiFDjINmJWxFj2TLG&#10;IkKNg+SxbEWMZcsYiwglDjLGshUxli1jLCLUOMiSWMRYtoyxiFDjIEtiEWPZMsYiQo2DLIlFjGXL&#10;GIsINQ6yJBYxli1jLCKUOMgYy1bEWLaMsYhQ4yBLYhFj2TLGIkKNgyyJRYxlyxiLCDUOsiQWMZYt&#10;Yywi1DjIkljEWLaMsYhQ4iBjLFsRY9kyxiJCjYMsiUWMZcsYiwg1DrIkFjGWLWMsItQ4yJJYxFi2&#10;jLGIUOMgS2IRY9kyxiJCiYOMsWxFjGXLGIsINQ6yJBYxli1jLCLUOMiSWMRYtoyxiFDjIEtiEWPZ&#10;MsYiQo2DLIlFjGXLGIsIJQ4yxrIVMZYtYywi1DjIkljEWLaMsYhQ4yBLYhFj2TLGIkKNgyyJRYxl&#10;yxiLCDUOsiQWMZYtYywilDjIGMtWxFi2jLGIUOMgS2IRY9kyxiJCjYMsiUWMZcsYiwg1DrIkFjGW&#10;LWMsItQ4yJJYxFi2jLGIUOIgYyxbEWPZMsYiQo2DLIlFjGUDUgkojwg1DrIkFjGWDUglcVCUxIyx&#10;bEWMZQNSSRwUJTFjLFsRY9kyxiJCaRYyxrIVMZYNSCWOQRFj2TLGIkKtC1kSixjLljEWEWocZEks&#10;YixbxlhEqHGQJbGIsWwZYxGhxEHGWLYixrJljEWEGgdZEosYy5YxFhFqHGRJLGIsW8ZYRKhxkCWx&#10;iLFsGWMRocZBlsQixrJljEWECgfvjLGIUKsgYSzvIsbyzhiLCDUO0u78LmIs74yxiFDjIO3O7yLG&#10;8s4Yiwg1DpKd+C5iLO+MsYhQ4yDZie8ixvLOGIsIJQ4yxvIuYizvjLGIUOMgS2IRY3lnjEWEGgdZ&#10;EosYyztjLCLUOMiSWMRY3hljEaHGQZbEIsbyzhiLCCUOMsbyLmIs74yxiFDjIEtiEWN5Z4xFhBoH&#10;WRKLGMs7Yywi1DjIkljEWN4ZYxGhxkGWxCLG8s4YiwglDjLG8i5iLO+MsYhQ4yBLYhFjeWeMRYQa&#10;B1kSixjLO2MsItQ4yJJYxFjeGWMRocZBlsQixvLOGIsIJQ4yxvIuYizvjLGIUOMgS2IRY3lnjEWE&#10;GgdZEosYyztjLCLUOMiSWMRY3hljEaHGQZbEIsbyzhiLCCUOMsbyLmIs74yxiFDjIEtiEWN5Z4xF&#10;hBoHWRKLGMs7Yywi1DjIkljEWN4ZYxGhxkGWxCLG8s4YiwglDjLG8i5iLO+MsYhQ4yBLYhFjeWeM&#10;RYQaB1kSixjLO2MsItQ4yJJYxFjeGWMRocZBlsQixvLOGIsIJQ4yxvIuYizvjLGIUOMgS2IRY3ln&#10;jEWEGgdZEosYyztjLCLUOMiSWMRY3hljEaHGQZbEIsbyzhiLCCUOMsbyLmIs74yxiFDjIEtiEWN5&#10;A6kElEeEGgdZEosYyxtIJXFQlMSMsbyLGMsbSCVxUJTEjLG8ixjLO2MsIpRmIWMs7yLG8gZSiWNQ&#10;xFjeGWMRodaFLIlFjOWdMRYRahxkSSxiLO+MsYhQ4yBLYhFjeWeMRYQKB9NvGWTZKcUqEsxCFTXE&#10;jxeSOO6UIhdJNVJFTSJ5IYnkTilykdQjVdSkkheSWO6UIhdps6aKmmTyQhLNnVLkIm3YVFGVzgy8&#10;TL8VkRdeGKSziL1QxSCdRfSFKgbpLOIvVDFIZxGBoYpBOosYDFUM0llEYahikM4iDkMVg3QWkRiq&#10;GKSziMVMv2UwZqfU1kiGY6iiqjszIEMVNauSFwbpLGIyVDFIZxGVoYpBOou4DFUM0llEZqhikM4i&#10;NkMVg3QW0RmqGKSziM9Mv2WAZqfUpDNDNFRRlc4M0lBFVTpBZYKtShXVnT0DNVRR83t4YZDOIlZD&#10;FYN0FtEaqhiks4jXUMUgnUXEhioG6SxiNtNvGbTZKTXpzLANVVSlMwM3VFGVTpCaJJ1F7IY2B91Z&#10;RG+oYpDOIn5DFYN0FhEcqhiks4jhUMUgnUUUhyoG6SziONNvGcjZKTXpzFAOVVSlM4M5VFGVTtCb&#10;JJ1FPIc2B+ksIjpUMUhnEdOhikE6i6gOVQzSWcR1qGKQziKyQxWDdBaxnem3DO7slJp0ZniHKqrS&#10;mQEeqqhKJ4hOks4ixkObg3QWUR6qGKSziPNQxSCdRaSHKgbpLGI9VDFIZxHtoYpBOot4z/RbBnx2&#10;Sk06M+RDFVXpzKAPVVSlM19fRhVVuzMDP1RRtTvzFWZUUY0oZfCHKmoxd14YpLOI/1DFIJ1FBIgq&#10;BuksYkDTbxkE2ik16cwwEFVUpTMDQVRRlc583IYqqtKZwSCqqEpnPnJDFVXpzIAQVVSlM0NCVFGN&#10;d2ZQiCpqqBAvDNJZxIWm3zIwtFNq0pmhIaqoSmcGh6iiKp0ZHqKKqnSCByXjoIgQ0eawsxcxIqoY&#10;dvYiSkQVg+4s4kRUMejOIlJEFYN0VrEi4vdpRkQpSSdh16GKonQSGxuqKEonAYyhiqJ04mUOVRR1&#10;J67AUEVRd2KvDVUUdSeb6lBFUXei+YYqiroT8RyqKGJF04AViVKTzgErmqpY0TRgRaIUuRiks4oV&#10;TQNWJEqRi0E6q1jRNGBFohS5GKSzihVNA1YkSpGLQTqrWNE0YEWi1LgYsKKpihVNA1YkSpGLQTqr&#10;WNE0YEWiFLkYpLOKFU0DViRKkYtBOqtY0TRgRaIUuRiks4oVTQNWJEqNiwErmqpY0TRgRaIUuRik&#10;s4oVTQNWJEqRi0E6q1jRNGBFohS5GKSzihVNA1YkSpGLQTqrWNE0YEWi1LgYsKKpihVNA1YkSpGL&#10;QTqrWNE0YEWiFLkYpLOKFU0DViRKkYtBOqtY0TRgRaIUuRiks4oVTQNWJEqNiwErmqpY0TRgRaIU&#10;uRiks4oVTQNWJEqRi0E6q1jRNGBFohS5GKSzihVNA1YkSpGLQTqrWNE0YEWi1LgYsKKpihVNA1Yk&#10;SpGLQTqrWNE0YEWiFLkYpLOKFU0DViRKkYtBOqtY0TRgRaIUuRiks4oVTQNWJEqNiwErmqpY0TRg&#10;RaIUuRiks4oVTQNWJMqJi//05z/99T/+9b/9+x//5T//+U///Ntf//jl77//+vdff/nj91//+PWX&#10;f/7+6z9//eUvv//6F73z5z/925//+Bcrq3/+8n9+//WxvPguGpP2L/r39JiJp6ro//zH//7bf//H&#10;/tIfv/zH779OryeHuFuHKMSFsR6WOkr+/V/jGw++Ed2ig4+F7Ikefvdy/vffrIUHX+JpoUCVf/Uk&#10;aS/317//49//tnfkaNPenV+PhwHHj/kJJuRzdZT86//6y//463/92/8NPM7waImOvPda2l0+jFRj&#10;aZ6W2bJoeMw1u3u1x2OyKk2jP+D3eYQhQluXLb+4Ds4knXcf/GdzZIPBh5kt95HHs1CuNoX2mDfM&#10;xuAx3wvp4bkbLYd3L6omD65pNKqmT7vA9T5LDiyQz+Ninxlu821P7x5VL7MH7K5G+7XhgLoEPhcY&#10;95Vwo89vJrK/ezHP89w79Xwuzd7rjH2UrjizX+RzeS1Pi3A85gdT6wHuQz5dyk30ltfTLwDkDWw/&#10;f8PL+d9efp4sKVLlH135e7nP3HEJl740ImAFoWJgPe59MBc72prkyiUUhr+GDAYJ5gqYyYDAB8zb&#10;Vzx9SLkMYTKAjqfr6zCkfpzLN+Ju4X5e5e7ssDI4WT73ZTU+ZYEfTPm7UqI/N8t3xiwiwvgudkqv&#10;94c7NiyOhujO/BeWK3pwtVyOtqZcef7crlLjX5ZnyruooF3svWGQj0UHOdrkIdhxFkA1YKw//qgo&#10;XEhMmEhs9cwo2kTv+abj5fyvl3+RnHzWGd4/Lxf72d9a/EQ4rbBB7Nv80bP5ufQRfzHiaUyZS0PR&#10;xOPpSsIf5xKIhJadX2nAVDVf/rW402OWeKYh56s4BnvxGE3km03spffdejtNHFJ2FbQ8jk9xeDn/&#10;6+UftOI8Ilx9w/VysTV/C91tUO1jXl4WsutjihvqXx3jMWMae4bV6Rn3PGaX93mMbcVf3jIf7u4t&#10;r4xpqppB69pinexrrgdjbId9yBn+w7/7eTanN+vNFRGfym0bQ6+acXRr7jGv89x8ndNj+mlmyvH4&#10;lk4gUE7VPkcXVT/hpjPG7hY0JMbWzmtbuqiXw2v4uc8PDWGv2t89OvXmcWeMBRwn4zkxDK4VVmds&#10;6LNLms3wc2Lfcgk+v+Xl/K+Xf6A4+sgyUu5MeLlLOXpqaTTwkOkaBOX5hI3mZPAYdbfvi73jT4a8&#10;z8iCVrhem9ctYxhZcBPp93ePql+rn4zUYwyKoOOfc09UPj0exvS65Xn2pILTu0fL83bsPReMofX7&#10;DqFV69o6tuWj7rODDupv3ZlNbQNXMuP1xta8FT63Y0FSpgs7Ner4J6S+IfNBlbQFPFkVlpyFoU03&#10;dzG+Oab0qe9822LHqY8xZX10QUH5tLjt6fFz6XYEls6R1PDz2qST/v0rXCU8jLi7PFGy3XbnRqSG&#10;SB8tY1R104hd6kBYb7RMj+08Hy37u0fVZwm+eIyH00esP7452g82YNdH6OMWyjlaxhTr7szFY/Kk&#10;+o7ah+Reyw/NbW+ZnSOqugejjdg0JYuVlh/L7uhv+1zdbPkhP9ir3vXx2UdDV2JL+2MXoT4kmAMy&#10;extjG9qmstfKFfWWR+GdUAJ9afNNj2Q5ofzxGb1lX3T3+gxEgsHp72KMRtmG8O7zPC73iSHpk3HW&#10;OVF3xF+mScg3W/pMrfLbg/olS9k/9aV9IZsfHADxb5GhYSlb0CTYmdvk49UtsT6RnCZeDcnHHNx3&#10;/LMYsGc8LIWPx25rDqPtWtR7y2HrHtDAI+s5rV7O/7bymJbHwpeP4BEzL3Y1pNx95NlwOC1IY/Kk&#10;MKpcxvAiGoDhvX5TulvfWgfeYGwo/jJe8Y/6eI2eFIqruxIYEM3s7c0Sne1qWYbd/UXDJceHniCu&#10;E7XyxmB0iwgpjSY/l8b7/Rx4yCyu+9KzoZ565IFTGtF9Q+3pmo6mBNgV4nL66JjHYf3s2YPAIfg2&#10;iS820J5RfLj2LiEmeC8m1o7yPfCqFHFBmhFXL+d/rTz+xsNDJ6/3U7v59/IrtoxzJBXoxorXG/vm&#10;reA9uOJ4sTWlxU9kEiegDePlYyy3/hjl19PIft5SX5xdcP+aoZSLc17dL4UqTTe8uMU6OVQvJsDV&#10;JaOpDyq00Ym9jL/6TKCxzNzm3Ve7Y9tXwvTCMbVkKiZqD50GxlBFll3P432LvGz5S0wVSbc8qcdr&#10;fWCWG+8fZWfmPgI33YnSKIDZ2vS59b/WQ4VvfIfEznv2qyC83OW4zJgaHkVUKy2Zo48LDvlq6eOw&#10;zXa0ex3H4xcRIHMv8BROn9yOsvB5XNbnhAYzYZNwuFvzeVxWwgnuOGkPzDLv/bVxwbXwb8Q/WFPH&#10;RzO83OcVv6LH3ZJS2LgL3MHc1aAit/6xj8cLDyOGm5FDxRN3LfXCnmhIiA8pH05T/Lk9Pa/o2FD8&#10;1XqKWn32rYBg+hRsN757oziAKcdBdf5/6OSvyn7YKIKf98Z6gs3GlHYgn8vYv/ir9RbLSEeJ7VW2&#10;tlgxmtQH+SLAyGT2qDz77ZEvE8U2/LJmzyHRIbj9XuiCMzUaAVhSPYIh0+++5uRWwc014whwcOuh&#10;30tKGEQWy1mtSsN3CxUV2oKag810OcjISfcotQKSUXMKD4/NYiS6rj+gj3vNEt5wsOvClmLN9+BX&#10;n72+gHCIutemiNL1JuGL35YOw9sFQhPjcujFrgYHCwAExlcU21GQQK3sPuoyRuJTQvbdYeb6m67E&#10;YkPxl/FKoLZbIV1D9O5PfAS0WwR5h+Xz3T0wWNxBV5a56w8FsVt+rjeL5n/bCTY2SN98+tOVd50p&#10;QgXNHrwlCiui7W70C7u8GYu9YlSey9iLknGQielhlLcJAjI65SKEhX01yLLffW5fBIyiibSyxFw+&#10;sbkUIz5ZCx93jdjQl22HyKBlDxDuoVfuDnzfdgiroOKtu4Ldgje5oWq72cZSRjueeObbtYJZ2rbD&#10;pl/wQPjwrtwZezUPBjYvY+lPmfrI1IOd0u0HvL3mFt0SDHSLf47q8cJyia4NRovfn/94oYijB7IL&#10;lTcrJ/taR8T5aqtvZRt1D4T4jr3a5VGC7lbm+PTTvMaGPgvGzGC53Aki63G074KxYHH4rvRk+RHN&#10;OE39wmx7fOOJrTIFwVgo7UHDp3ZKt0ITz2FFtaEiOvR0X13YdgwWabX2FYYCbLaVD+TCY9fi4C5L&#10;Y/mWYGDlYFaZxLFjtVMAvWJkrGuMkanzWKBNGLVmc9/oLaLsivep6EqIzYYpGAcZG9h3A3lfrMTb&#10;zRIw8d1ABkccRtTj7IOMJa8hPc38R3FKvf1ovSvdw6OreJRrz5075NE3UFs9vGDn/R54t+wT1lEv&#10;5n+9+Lw4RvJ80c+8LQ/F3270PQWi+ux5sc8r68HpSYHfuxYjDvfoGemfukLeAaEV03u8ofBOm7Te&#10;2sWaeHDCHT/J2mE5x0Xx4P6RzSO/RAvwS88ThoXMY2tT+1kTslvL4oGVoTje3sOngnCh6onISY+/&#10;HoPny4b4qtBMexsf5chxDL2MktNmccJyQFfZu+wAcWkQa+AksC3YQ6sdLRMt63xjQSPPdxcHEsNX&#10;2bzPwqHDouQxBqIzBjrSdr2jZSI+rsAQVgHk91sm0uGxtWNJ96qRHW12bTIwJBOYyRf92Dj98R6L&#10;vd0yMbLJVeeTVloM6WiZmGofbe6UjTvjxGdykdHW8ovrnhie+y1jqzvXL+a0zdTRMuq0WyCDxkf6&#10;nuSCWMvIdl+9UabiL5MwwhYEse1dVkk010BaqdqGE+RE95HQqYMxVoZrSQIaW4sb3lpVE2LRkzVe&#10;+IPRPp1QuT3a/RpsMkBcjr44Y+yRLYx6r2WiMX3fZmRlkJ47hTZeHDxQ4CxugxMd7kk0L1yB47KJ&#10;n9fzyubWJxLPJu45EzbQET/EvY/mBm4PfPs810xNkkdk5No8k5HRVmSfSKU69Ins5uTxmPBiD2xq&#10;a9zF4OZocwa3G8h0cApWEhjR0uMNCvkkFbdgJPc+K7WjsKqwhPxbk4TgMLXjPNOu8MFmfrOjJjFY&#10;8Mthxh4zWQXtibrsXvFrw/iLy2Yh7u9b2UUwF6WG920ty08tjLbgadfbhKdTKIvDBnxw1PrMarZr&#10;5vs8K4ezv607TQqjTdBCzsI+XuQAJuiCiKyyufyx8tTCoiOy2zUgNsSn4MOlDpN327kesBqyBc6P&#10;mcgogAA5R4orct4tq9iW2yamN19k6dpJI2XaHRffeDn/28vPc89b7pl5rCAv53+9PLaOHW5AtxOY&#10;8Znwcv63lyda68N7Hj8vF3vjbxGOcFxAUfC0BAD8urd+MaWKQLoPCoMlaVFKjVsIV4IIEO2u1YUY&#10;A3b46VQi07UVgkPx7DGCEUlZmNiuri6WLivE+T5i0Pc04YJJ3jcWUjPSElgwcO26AiEGivuct6WF&#10;L8B3/7moCYEHnh2FGZUsCYE9JxCxzip6fdBl9wur2h8f1CeSmKfFKbrCwV9AMZuqu9iWlK7sUYHP&#10;O57LuEk10MPiTiFoKnaEBvLzWiModfAo79r1rdd7uXbYUQmYGuuEFJIhuhL76tvHVc9mPyP4YKaZ&#10;XOMxthV/ef+A0VipbWe6sCKQI3caXmjlZLoDx71cEx3hn0GCve/eprIoDCHmLTziH8Z0I5bsPBL0&#10;a97aaQ6ue8b3sDqmNgSf2I7JUvIhH03GjW219ww/rQXzh55dtkzhAyG9MHTxPT0njwA0CjmszY1N&#10;xNMkSHIEvL4/mxIT9zqOgE1fIfi5XbHjZxuYeTzGouzoKMHyplNu9hlJ6FYdGiLZR6jgnkRD9AoX&#10;JfaZufIdh2gVVvP9PvOt6Z6+M0bOJqS7HzoAydfEnDUhnoFsuV3+n+hR5Kyt7zizSYJx2DCw7S2m&#10;qNlkJ4nM5V9so6Z72DC2FvY9lY+t2TpRUpmd/X088R1iKBmHHsfRJPjJsm+D1meT6SUPynhEV1Ys&#10;P/JgMDHsXc7GRJecIAZujQ8a8Yy41bMnasHa2wRPPs3mx4gWjlJfQOxshyB+CgOBKyw+H8TBD4zB&#10;58H/tpFlX9KXqfdJpzjqyCbdi30NUWHomtX7QI31cMQn3ghqcb7DhoM3cBJTa95qYy6XH2GwVF7f&#10;m/D0Yeo/Ptrt5fyv1c/xC+Io1vsrfr70nttcjnfxubvq/th7buRBWKw19qaOsTlX/te5w35wT+pB&#10;NLePr5fzv708tq2JKgcKXv1OEC/3uTdPsus8cIpEy6dta/9TZ3DiOFBofZFL7WkS3pb/bbw9Yd6z&#10;CIgkTQXWdJSoJ/exCRimhsb4xJvekJO/C/Xem+9hWpXvGyD2s5IWomVzpZPwAfncqLeiPLCgTnm8&#10;9LM5qN6U0chjQlv+tjIW7ut5gXF+wTJxTHJFwxbCY8Kpvi7xRhto4NqQ02aIlXmUlFVi3M96nrfo&#10;rAsXZ7n7vU4+0f7XhTH0D1vQW/FyH8aUqEUfFRRSMAjSkLMigi0f5xHVVIgt8O72cCQAx5b/NSrH&#10;oIGmd8bYEZKe/yijsZefFyCVPz2viQnCN/1pASpgZpMMPqPs2CizPs5tPvB82BdsSYCsElKNxT+z&#10;9nxi7tqOTQTlUMLH+ou9tCVP7NVNVbxKy6r0AcUdVFizLVHchHYzYX8Kgu3ChtIkGmjcxoZiF7EL&#10;XuDtrUo47hd2eTH/a/wxx+BDrThe+iDQsS1/iXd8LJQOHOSTzZ68PasSfD+uyycq0MNTNE3+3WWn&#10;rprFQsX7sorJbGjj4aOFRaVASeuJsk3CqiC2iQ3Rnj74CMNx4euPgVWiuMrQ3SvWodOIDeGv9KNV&#10;qCFC1upPZyo8JeRR6K0iF66gkJx4Xldu3WF1oFdjs9iJnovzICA0XUvO5SAjkW634zxiqoT+ANz6&#10;esNP0an6c2+JeDhKwTidPgv38yCzNfo6IRCrFKVzxfTeN2adCktzqyNbPrcI44cErij4RNdleLVZ&#10;xWxruNvJAs/FFdnoxX+y2Zh2pcm22jkP3vc1r9X/ml761AMvdjlTGhRn6WJQmEd/Cu/xJJcCwx4O&#10;Ks4UB6+xXaxruGYx0IRILO6sCjGPix8Puof6dYqtw7mxf/FXGyIyfbuh+cQDaSvJ1xn4Qjf6cMVI&#10;PTmLjyIkPhZPjvsXcqPZiDvAQDKOPgpxkkudoPNh1M0KUWoJQy5u3ADovZvUImKxf/GX9RbTwlXd&#10;8WrvLQrWgzBPUKJmQvenbFS+go+n95olRcI9gYveskMd/RkGGdvcV3B1bglwuaXK2cclJo0Kq7Ir&#10;6UFr6G1Q7Jy7JzDTxFFwYgts3uqtwleesow3TpjtPLfoB//2ETsLQhNmnrg/OTi+CtBI+9N7ze7n&#10;5exV7LOYoAgoeCiacd3us2LvsprabnOvWUURnWMQ9IgwE5clR8oq7juGixTp1pi+9pRBLmxjwrr7&#10;xjvhVYRhJO9b2em2t2K7hP2Es3r95hISO7A9NUG3eovbi4azipm9ll3r/ZFR5r3VGbUp7DYEZFbX&#10;cIfPcq9ZtmyXZI7wphNaZ6Z0oDtuYwpJupYCLjnOsUQFEX+ZQbZpFbTeXjSr7ri5NjZLzMiDSocb&#10;dau3L7KcHO0gKJNcLE6V9BN6F3YTcSA/+YFHAzZ9e27Plh5X4rzTytwzcGzmR0lGolx1Yt6cPnsV&#10;TBTfd217fj10MqVJKUuniQtD5MX8rxX/1DUvdjWFcbQw6MI6+T7SYY11T/jWFBIg/SYb2CUeS7mQ&#10;K4LHrvGrAnteYt0L6MuTVBk3IthC7eaf/pRcet/fuFoOMPi25LCVbg4BYAWgI84aH8OhA5bsvna9&#10;TG/2kwMYZ/OzBwnYRNZ+00mTYoZdnR0upEtIEyS94f6q3hgPkuXyD2V1NUElF2S0Ur9xR+zLuQPn&#10;Jw5uw/qRO1w5NyIlHOP5zTgy1ieZGKZ7pzcn96LPS+Yi8fumytC9WHVhR+AxGX3+GHersBPxLt96&#10;a3qQHDPlxp9nn0gp1po/Zp+NpiuP4dsfIyn9MELsZfzlfV50o8M+L+h9qk4tE4syf5r5I2E1rH2S&#10;Hnnb+3yWm9hW/OUtI/KdazR9TArCnsKXsq0BgZHwnMxbQf242SZPjNnx5YSgLa9bJsztsLCS9KJj&#10;jEmFY+pVs9iiYU0k+YW9by0Tp2n796DSkvwT8MOk87cklCbDXs7/2ug8kDB3Z7VcsOWbgeHl/G8v&#10;D9Jt+yyWpqWVnTaCDyOBNvG3CCZExImR4FYBf8zmlacIDei2ClaYcvXuGkHKryOkZ+PBdtyOLLhG&#10;I9cXuXOFhFzGgApyh/ZxiWcnKJjWzC2rxatWTnkMC2NskxS2M8aC2DPdg9wRNu2M4bA18HCY/evR&#10;JrnFDE7MTaoOOj4pATRYiF3xmOMD3mcsZkb+/mjLGfR3ebNFL4/RDoqPZLPUMsfFDPKn85QttIx4&#10;ob3bcGIm6xTdeTh1qYlrNmRAh7jCY/Jtvc94V+At133+CM9JytBR1j57LPtIG7Vj77icKwKOnmEP&#10;DoBGiHNFFoMncAicAEkIfBM79EtGiFuzk3zgO+gqW8nYnp6Wse9deL1hSJgMs2wFGOvegfAYbrpW&#10;xR/qQFHsZfxlLRMIIAfNRB/Fl3AJHEs2QF8ZHFtJjHHhS98eCbE1XXJvZQC8Ln0fIZzCCgudYjzN&#10;EcDYoOo42uQdoDCMsfe0fHA9k8ZUonMfSGVJ+hx5uesxWjiv+Vk9cKbMr09iG94PeISOgIPbroUG&#10;UBKy+nlzjBRlspWEs5piAphsBHV8EIhFRA+Ox8izaz18hr4OYi/jL5cL4HmLvcjpBIuMs0P+eFeJ&#10;2KkNr+rKhXP5fnETxRhnX4GxrfjLW2aQLOWHtcB4pZZPawGsaZn24ewt0xbdtrWP2FT6zMYuDSvH&#10;igVOdClVfV7/+ARNJR4tf9I6sZffbF6OMPiYC6js6/jQWy6nPlbcbGRxhYmMoePuLS/nf4/yfb3q&#10;bFzbB08WQy7PAJp/Kuj0wHy83LferJxrN+lbQErQUE3uP/eGaJPZP8KUyZa2N3prV7pTO6R9k0V5&#10;lso1CMuPdB2Lfeu4hMW++6wB8LlNgs7Hed/fHlanc2DjSKTrGHcwyqavP4+jypvNharAxNpl+lQ+&#10;ykhvBYPI5XEUdeYeg9hUYF9kR8/Qr4bJnFbw0LPrllnAhmHIzh7MErZwX6Lk6ZtBdLSM79JtHvyL&#10;tmncbJnBMZsZ54Oq4+p/Yhy4UHH2VmD+ebKJizomx6bB2y5BsZfxl482q99lXZlLSeORMsaWs482&#10;Ryq5dyMyRvZTPwZEjhvjZ7Ib24q/rGWdA3Qc+Ddw5rQT0uV++SXjwV4X+oxU98Ml7FOVdHIK41l3&#10;wBroJe7BxDM0eXukiRBIwk7Rd2yMjl8DZX8Y7bR2tJf2eCbXdDRj5rQWhvLc8mfhLjIAsHVsZL2c&#10;/7XRVMZi7xObT0d1vJz/9fIA4SbMxOKwxPbhPfFzOWeAv763YpeTNRVHjnApk9ZGDlvYTNC+QrgN&#10;VXathfAIul9LS+KU715vBKztLe2x30eCXChZZK086aRDHlmuXxFvByEXSfRP9RNn814QGOt7rdd7&#10;PXIYSR4dPo5EHkPDiTiWXmMa5wEFeFrhnEDUjXr2GMOkS09sK/5qM41GUAjB3wW0S1WfExaJH8c8&#10;FxxDIoPGmM5conrbfhbb8r57m/OxePGmdfCjveXl/K+XRxg9/o1PYCfwT9I4lCc+ZekNmJaHpeXl&#10;/K/XzyL2mAEe9ZEf6OVib/wtDiH4nIEsmp3vc4aZhu3vQwNAFqErdjxShm3csaqUoHVj5LiMDQFu&#10;s6XTnT01wzn1v8bjJn+hGcPE4Yi93NljsWpQKG0T5TgNKRu7zPeescX04eKWBf4P0siRLSK+jUeu&#10;aSf34k7P5MyYnYeJpDTF7zKBdU2OiLVyPobnI3A5ZzoNYPt/u/sgBNMQRY5N25xhd+kii/M6Y0si&#10;D9zb5JjWtV103TK3d/pKGe9VYM3CmImDEmEi4oj0EGbuj7HeCi1jCfbszPHiBanpnlG5H/GMQyKb&#10;szPG9c/dO4y9jL9M+vBl5dntakunSmJMlcNDQI0+nCQPN4D2EDMCwOap4acRnyz0GQex3+m9H+WN&#10;nSKLXlcF7IyBb2LjhnnmIBQxWX/MZnxLgjm12y8FROm8u9XsEul/fW2ejxtry89rM5fngJ0n/mEP&#10;EXL+vkK4s4C1ab0Atpx+WFHc99AtF/QZab8/1E+83IFUto3DonW+L2WCW/36bTiociV4npcY6kqO&#10;Q5uZnivQZSLsN/iCHyxK58A19bZ0a4aTwgqhfN9vlEpv84/YkVeYyl/1DAOYffi8CweZg1nWsE0H&#10;IXDddnXqODnaCI+J5ONzhtR1y2glQkHNPBgSEsilExzrj7EeUsvcItCz2JCrnvIc24q/2shiGtKy&#10;c41XE2cTwJmWnTFEMCKmPNZNEMYYEYrCCgcHoGp/lxhyXMIcWwQ39ins6RAuR0Cm3L7qj3vC4D1v&#10;jBuMFPnZRxvTS5N6nsgJAXcJVrZtGm0wzX4EnFxOrqU22YrjG3/ZaPNxq35riPIJGzp5dAp8zxUm&#10;CAawe2QMfeM70IGs3uszGL5uoWl9xsxPMASHp/pRIc5ocRwitEwsoN/0SwRZX1Ru6y/2Mq5aygGp&#10;txlmmFnBPlJezv/a6AQ/FyVzb9UG51necVy1AgXNNNThnTWNKTlufjdUA0mcx9iz+Mv5PWM3IFUx&#10;7QZoB8PKw5wYOHF35DGeuY+O8neuW85jRBaezSNxV/yIH/xGnJ8er2KGjyi613vdM7z+Hq+4AIjP&#10;8A9VNueyi/GOAbf1hRGtAMSltFy3zAbh8R0wWssd6VWTweFfcmXvYrnEpavbF1zisJwxfe63zM34&#10;yNy+QjBsAAHDvoaxScy2LSDiU8pqCSvkHPfH1qtcNqAMYDS8tYwP1jzgo8/6tFZLHyclHgQmtcx+&#10;YfYduCacf+jzF2SJsB9Ig3QDsRFsZp+vjzFNrrfygzLTDE7RxuqjP4fE/lD+S8RV4IYl23NcQWC6&#10;zeln7ojvuPSiRH70+AlA4CNZ/2G06cZTby4lVb6b7ZzYl5y4Cn43t09Tky2CPZkmP8Y+a1s6b3MZ&#10;io95bCv+Mr1DuoCutmnzJeGJkkqUUoE6eyzDO0iqIECPv8LYoRFiW64frE3emskDsUpPs+Dl/O9X&#10;Hn8eU06P9J45b30lIGpKmTEm8N5iz5BdP8Gok0eH1Rd79k3WOI6D47Y3IFeqIwmfZY0oMl6kvyE5&#10;+maZshJmtrmjfFvMp3HJ44iq9V2CY3Z2tutUPvbNR//8FnLYojrHOJ4fAw4kS5bDJiCXxiOR20I0&#10;Kqx0XcmWMlLoDKa8VQ0WlMwQdD/hcX8MbFRZFeT/OF6sE9ktHnP0GYfAIWEy87OhS2IG37hqLSv3&#10;tkcv4vjGXz7aRIwdC2WwZLae7UnlIvnGwr90XW18DCbpQk2aaI+lxbayXICT+BzRgOmAH+WCm+d8&#10;fyRQIm8xsCKDwllhk4uhRDIQQBL98VnrR07jLx8jJcLYu5gk+qBjaBkfx9Uhhmq6jgxnX9GiNjts&#10;NscRtNhW/OUtEwl3cAWDwnJ7DrnA0fCJ1yHm3GeyPjzHhkMXdn8W4xzbir+85VP+AxAgkxT7jLdu&#10;Xh0bN3BzlAu8LbZN6zOKre9Ksa34y1omzNBTK4ieYsyEllnxQBStalYcZlR6jBj4Y5RsY2zoc5JI&#10;Uj07ukal8teZ4ZNEpvLcCkOY0fqn1Ea3f73cZc/OOSXcYSFbOMjRebqIz8YonDR6x8IBK7BdjMfY&#10;Vvzls4nX47lDun4rxsIQ0SOPhpw1hZ8CY6csHC4nO9KbY1vxl7dM4MH3exxI84sOCWZhuuJjm84O&#10;EImQwEVtnIN1F9uKv7xlsmldUNgVXgk9hBMizVa1oqnRMuWcKffi2+PblgaL3z8EIXuPviU5uuYU&#10;bwqkppkG2N95+M/qnSFMLj9HJPlOir2NimiGxSDx1y2DSHteGLEvRD9OPMlErjSx87i4IT4OG6Lm&#10;x3ob24q/fHYUFDNrCYtvSN06bYhIp06sBok88Y1pV8ry5VRi30wJXBE3i1XjGPctDdAZYzy0fNov&#10;MVaJDRT6rIsKrM+LbjZILYMp+5Aw8HO2L87bDNHrez43e7p/qhZFvWdW0J0vmg0X1c1UHbNsPJ7K&#10;X88mYSlDhHUygXhNHDTWNbKzCzjJhXaP3qEEiNp4ejM2LGGQ+2OKOeQH7vdjYOyW5+niqx89K4pg&#10;YbpjjJD5kWtHQojOxLbRib2Mv0yCz6leIFLpEAJVH3l6uoS9GaK9z7oayvfmkCcU24q/vOVTjh/O&#10;V/rWowAsv29Lt1iCBsQhOWUQAb/ah7Hu6QtirH56k5st8N1z1YRPTMB1NXnus5L5/THWzAdr8brP&#10;JLi4CcyBS2EdYZ5PRycuMkE5n4Pl1QSQiNqBi8e24i8fbRBJy0bQjLKRxpYRXrf+3mzQLPAzY9yb&#10;3LN2den9VNCR4aiDgnCp6nMki4Bs2hf42gJIUuuzULTG2L15PsX3wGV4NxoERCiAWfeqgQ7GjPQj&#10;JQidtWfQ3V5VnMTr1/opmJtsbQCUftAQtuzC+76quJuiX/NOqrXdJXevz4RO+lkmEjMQkjCRAukd&#10;L0Sd0Xh8jFLzc2PYZvZxppstY86ZpaL8fZJ+UtVgDW0ieUzL6TGQkq0qHvsNEjdb5sIos87AFYi3&#10;xlWFcXYch+L4YZoM/MF+/Vc1zwmrT5/V0pagrYPxjn0GVPKz63z3m9h3egxjTZMgDqd7OuIKdmvc&#10;VjKQDwkW1iY3n/Voo5fzv708m5XjDh1MYWS9XGzN3lIo3iKSANZc+BB7RkS/fyzrOLPaJfh8Xc6X&#10;a2euWybC2rOLQDDSmOIxyAjeh5wUBwtQHC2jnR1lYQM5zobFtrzv3lv2el8WBCa4SVUTdRqjXJ7k&#10;GAybxgR+SPOBvpXHKLWZ5iiOzst/rx/IpI8BC7Zhgl/q10eATQ5ZZsdNGM537L33WoEzU4AXyWQE&#10;2fv9PGQtsFUG6cWd0jcg2hgweh981OuWsXdcz4xHahE4EEBfVuRbpm1SCsKPc8FF5QuQdCO8q0N4&#10;540uPvbTyV26dE7UoiAaD7s4iHmJvYy/fB2im1wGyOPA+oktg5KbJ8eKGXIi5X86Mg4EaRmVN1sO&#10;WkonZ2LLQQGimZOWwkzp56qZlrZ/32yZYKsFwuk9Gi6NNqvORYi7TVitkTHGyGwW5oV53vm+2bJy&#10;X0222X+Zqlg1Frof2yPuY/dDH/NM/BXJaHod27QhCzdbBlX3tXuRVrsf3jPZ5mRPjvyEA4Mot+YJ&#10;3GtZqLAnKeCe4OqGPuvDir5ZkfKJCx4fkztmkX/sHT58tD++2TLS6Zs7Wafphk00Uj8mh8rw4wF9&#10;tDn8y6rcRxt9xEGXfa5utgyoi0RqpgCXObSeOkWczYMSYIumqHvLMt9tPRNlo+WChAE46Uu/reWL&#10;oyqEW91NJl0hI7REWMh7aG+HzP2oO+Iv0yQvRttxL2L5clbOOow4AzkOVrXitnG5I+s6GrfzfQC4&#10;90ZbI+i57Bim6ZKo6LOxYNN6Jj3X801QniTzFOaZ+0KUZ9y4ZrdJ84y89sNQJK6lGylwY/Gvba7I&#10;oDGtf7PPuNQeS+D8srKawmgjgC68imc0JXVIGLukTwaQDlae3r7Z8jkqAAqUFqwsHZcwop1mrPeW&#10;uTKGfMk2YkTmdMjgdstMcgcDLqLX5wONOryTFA2xPSS0tcz9pFLx91s+xTvZ5PIxYcJAfnKAaL0+&#10;EBsmI2BIpGWzPu+3fI56EstLFi/z3oOM3AKLLo0tszL83OCOfFZaZl14gJI74ofQKDPgC1ZZukkA&#10;A1a4gJtdz7NbgqZDCAsrxWhfT6ymI5/Iy/nfXv6EgjIvg8V7qakYM/ciCH/iKsW1Ex7r8yVRU4XH&#10;yuf9MKZf8irINvI8BDJZLLrF6vuMJnOQ69Xy3qVlfsooJb5JeUsyuFVeHJke2znKeZRfsHE+QCzs&#10;bJ8z1sER5zt6czkLoH1+0AcTlI097pHndAShc0mDnZMZZBx+WFNZXvRJJx9HMpjvneHQt7ktCxN5&#10;4fu6kdP4mEh+yJqXhdizMg7ke9C1mdNTzgJ3AzChpjO8nP/1lXAuTwbKgJql8mH8Oh4PV17uw5xp&#10;wdj6VP5AhA5CpT0poev+OKX6WM+lHnQOrGfIl586QE4UdE0j8UU2MUjYZU02AZB6vvchm6m1Gc/A&#10;rhviVjIyp90a8HL+18dd6aZd+tFAvqt4Of/by2NXmp1DQFerru0FXs7/9vJAmSaxDLjhV6d5Gsof&#10;CAzgzbGze7nLeVXQt3MF5DoljXh6fLEWMbI3t0W+rMUPLR/8EgNjvjQeXWSIIPThxaLOkf7z9seh&#10;tE+er/fdx5Sze10LYPoTyf1hDljBNmeEfY9rU73eDz1j73UdLA0V1wqCdnrMJpQ6jnp0awWpt5Tf&#10;QWtctwxI4Yle3KlhuuAYU+F/xhgizjHgOOSf1kxs68uqwzH1u3PRlZwt9zV0rLpYl80Lud7uWfMe&#10;cYeI4f34mFsqTDcdb98bMWJrx7so6WQ6hpY5+zXF5REe9wG92/Kpz2QnpdB3YAwrK163RgjgxHdf&#10;t3dbJrfENNch1V1KzlXrDGvKqeMjWvo0W7PUUB4VrPYsH2Rzg0EHAQRl8Jg80WtWRhYD9iDzIJSu&#10;0jPlokzFXy5heAC+Mi6MVpJ8PKhE0oAnex1DImG2PuNsED0wvRHbir96y7jyJp1kXgBQxj4TBumP&#10;0WQpJs8oOBpASB5b3FdUbCv+8pZx+T3YcJGrwYk89EubyCNl9+gzpwN6MhJ9ruQh6BCup4FcpL6A&#10;rZJW3Frmg20cKIxDQnTCIxkk+pKbdH+0meSegwsIY19J7Z0654uSD4X0hpbxQvzMNvibUnoKLcd3&#10;8chS1Wh9EyFiB3J2wnZHGMATJI4spnvrmS1N6XH7igSpQ5XEqgkY9InUHX/JqyE+6GLAVIBOFfp8&#10;sj2PHKbTaB/Ju2q4QdOnx4d9zJUg2prabhyl2fdal2rS81x7MdvmFzNSXs7/firv0uTlYmv9LXjz&#10;xcGmlu3d0+I4UqZ7z8LSquoLQDxPP1TAIV3RRrKjX5fIiR98vaROyO3yWBzHhO0i8XtyxPzo8+pN&#10;s4Nsp2vp8Fy7EuQECd0KYgYK2G91QU3zGbDL2bwebXJX3ebhJG0+f4UKWTxodbUjyfl030Smos9w&#10;bCv+8nmW0+u7WffIj4mkMt9yOARGvDH2+fyY0W5DcnO0Ty2rfynZk9yWo2VGJ4UqOIXnUAV2KXZ7&#10;ZbRP2yw7Cpd4pE4duzBzmg+Gnfd/0qu5SqswzyfbgeRfyyM9jfbJfMRUTUlkZ+shWJdxZj/bpxwB&#10;BvbeBVxn9Xvk4LBOXSc06aC8p5ZRXidIvnkLKm3Lh9JHDpvX+YUvUqfNjSIwofs2WjsHX7GHxp1M&#10;oKaiOCLBnJ1nEWfZI+NE1vIdD+TBmsHMYUa7beuW1AJN6aitVASBF7vjy+cPvaQcez3EniWnJDAk&#10;c6+9yZH74+tIsWc+VtZDpZM2J17bY0eAvJT/9dJEeFoIkdPepKl+ny24seOilB5nK9d94p70tywJ&#10;sRfOD4ZdU0sXw/F1IE/zQ6puwc4N065PuIUpIOBvhgAmAco8PDzLIGFG72HsWRoVdbD5kyvQPVbE&#10;1/VB3rh9IIvShw3tdX5eH6RDKfwhwVL8tp8B+WF9EFpEa+5vcQ47mj1kJoPE2UN9Ri6MBUm3KNT2&#10;Jhlg+8N760MZpFYtKyum9ugQITuEqtUFJmn8AUgtqo7u+HQbpI+VawCgnnYth7j8afwxpc0CpbQu&#10;S/g6WycZPPPjHES5cH4Y8db7iw7KGmkKADFId84DDSkJ5YcR97ZbayB2oOLtHUx50LjYny/yhOY0&#10;Z5DseUvAYn4PeUotIa+WXkOGAPZJaimXZm6bGYVNpCzyxNfV7W7yRfwd3VWhd1yv6m4WU53KtW2B&#10;w+MhCcg2cgCxdKu1Fucn/rLx06071iZ+UkO5e7WYgmZl62hYtD5Ip/J5/qLLr9rUQVnDCPnokb4U&#10;duonN6b4TZlsWenOM3Bjv2xFDkvXwLGV+MukUunorZ/g1ObHej9J3/LrDMgcFzhzZojoKIpQUrl/&#10;oaugBwgl4dXqTT5xKETmXC1ItS11IGlw5/hwB7P2N1F2TUnc0z3gjxbdE/CQpowoA3pM1eoeBQyU&#10;0Ci2pnsNcr7bu/dalUPpFWPSMbvnrsqjaCMogyDB5ER9+6XkrH9LfB6ajcuLBSC8vPVEZpzPihe7&#10;lAHhSM6Hpjl2ny8quIdMiozSqUMf9vDy3iDApESUpwOXV83i1Hp6Ag2kOzzB7h1GxZNjrs+Nsht7&#10;kI08Ta3T223uofTGLbBBtMJ0GqUtBUwezu+GUACD6ZAJ79kNkrf6eaqWjSVdcXvqCldjcIVN6Ocx&#10;CPi9hp8PbfrUtgVN1oxHsQlh2fE93vFS/tdL94QcJbL1IIOXupw3fci0iZhsj2hG4eURF7IBlqEf&#10;+sMyM+Ekw90M5KE/V23yPdBDCAmKNRyv6yl8U4/xYByY9XQ8JZJlDOtSpg9+qHfZ9CKAsl0+JLxd&#10;N9I3GfNi/teKc+EB51baulMI2E/dezH/68XZ7k3UyGa3NJWPs0SedPdn0U9CXb4yw06HdyhmAAZJ&#10;AvyhNOuwzcqhGU+sXE4HB29t7XJJky4MgZ8+3nhbtjuSDqqLPMPDQ733h/dEQEkFbRpJvrTMxt4m&#10;aageI8G7AlINjWL521aFBuPUmY9f7Fv85XJwerXPVG/2XDF+W8zGJOdMqdgmFLihlWaJ1PjGwbbc&#10;OD6aZYRdYbOQ0rZy3nR0KdZ9lTyFV/EvgwqUfvfELB08T/tEeKpvVpvYxWGNv2yQT1vd1RZzWt2U&#10;jBl0QTPUNiCa6vveVbOnrXTsLW66Wb36ePex0cb+pWUvvLPP6mlL92LxZZfA06iPVgK5tjhvTcZG&#10;C0MBP2+waLqQPm3u65VNdFqMozl1MuGKVhqibCklF8YfaYWG2KCPFZg86xU2BVtrVWv0FJgZjVzC&#10;vradXpjHWKBmh1St7q/GvEJXbdJI69BdCOd+6qoGe/g5UnQlR2DIMqMkKaPTwsG4L+6OXKz2JiBk&#10;RXuCz+uMmNqkTzmXiUEwq1sbekoS/eCFxp598WIxIO1STtxTgQIMIvvMRy9W5ZuuDuV9ZfrftibB&#10;hOQqqV9kvQsXaLV7Kf97WXo83/oxJw6/AwN3b4e1TUr+D73QR+Mt5qEAMgbMN74ojalite8J0F9L&#10;k3Ni8WF2OoUev5dmtbaLW4AGdJfF99JcLGb9xIDt+7OPY5z1Nqok8M12ABhVnE4qkmDLUeK9a7o8&#10;A8iI5n37PH0fl+ziSh45ESX/Og2eerrLkQMofo6QFlJKKsuGS50aQ6zpdqrjlt1z+uKgPtgZzW1i&#10;3GQxt2p1vCyYPcRi/PwgnoUuOWpzEEcz/mpji4FPva1aTMiYxEruJ7vw/pBrvdLxAcEtdriAhEyO&#10;Sl+26fNq60NfXGlaQpjlD/Yqh7k8xQIXUedsomRd90f5WcYyVwrGYSK8ZO6vQO1oXuxfQGwrnQEk&#10;WfiyP5dtgmObkQbWqJNIJxFUwoXpPt1m1cKNLp+4iH6NPIks9gmkW7Jy+hz1/hmF0E8CQ+4aXggv&#10;zTBZ0mgM1XE/TuxZnDfyBitr/Adt81mXY7Dz0didN5387frz0OWRS9MPBA0Nx+EtTpucx///cXZ+&#10;vXrcSHr/KoIvA+yOZI8t2VjvzQabXATBAgsEm0tFlscGZMuQlJ3Jt8/vYdVDsth8z2HPzMXRa3Z3&#10;kcVi/a8iN6m6dy3VexijdfCV2tkJF+SfKPVld24WXKDdZ+kzpkYyHPbMT/lvzk3FBbki0u973z0/&#10;tV0PstRYwOlZ+QCCggZqMWX1bC9xb2ULpc+VrkJ3MoOUhpQaPwyatqkFTVjIKTIJdcr/OBH4n2lR&#10;mg4c0mzyUu4LDXu9iRU1YgifNdnlI8rip/w3nx43fTK1s74n7ab3RBNtbsMTMI5d6yXYth0Xas2v&#10;mvm3BMoJX+MdpxhhviPJk468Dv+N9cDKLc9a3pkjx35qRxPsJVcuxKmlyrdGyUlihMxiUMKqieC+&#10;2Nb6JgZ1u/HeWDPsnKH4fuwPBx+ieno9CJ+M9ui+v0jRe3gi8BlYX+NpMvie+TbOqlwaPfq7R8fz&#10;3eKKQGZaShCuOsFM5KpIP/Kxsb+r7FZ6TvJGrmVH8dvxgy3MSQaoBKYcEbKD3U9fNxxgvcwTmmTA&#10;Y3rbwiTfI6UpLkN14yqfbf2pgsbXAwDj9+Un7USd0AQtRNU8oH3w4MyikiQmxRUQyYHJp/YNQSaH&#10;fINA0kfdN0QQTapyENdYQTD6rduyNr63X88Oh8R7sOjis3LmFe+zkkuN4CsjppW1+Z4Kq7zCCqX+&#10;Sn6mZjCJSby99ZIB+jFRuhITas0L5k0lI9ruT5WN9rNToRjHCY1ySEsTejheTudjaUxmgDzabS5E&#10;RpTWFJv4tDhWa1skcrzWGlXNS1CIU60ztMucUilrE9Xq6iJy7XOUWMj5CYQ8mW2+iuK9OAZh0KoX&#10;bmDRw5hBAasNDDJANOkaz1hpRWz9FegFLJWL/jBW1vJhKNUOvFZ0V8C+wXmW2je4uJNniWtAoftE&#10;svzQ9cMUUqdig1ophjev9tG+1vU9QRiE6F24iT7PNAJbz9AFDNWdy/tbllK4V2G4gUa2pzYR5iYH&#10;iDgG2Z0INVxUjDr73B11IbUvGROmbg6mT29ASSZC9Uu8gqOrUrFRDBMKlegQKo3nUwKx5BAjY6Uq&#10;0I1T1RczDW4xW9f2xM4QFIEttUlzeLsR88zOqD1LltfheYtz3qeEhgznj0+ifhUFGjeyut+1QQyY&#10;Dm+Z7ybUj4tZlWTxJk6hws/laCXTLAZNYH1CdCRwQRltaUMbPdsXNf1JxyJRVrj3fCrUDzwZOvuy&#10;8CXEi+tw3uBcM8UfrFPd6pMWCJ9URRRfNP7NoDFaXS/kSRtMtwkkOv/AwK4zSKonVKfUMpHulf5E&#10;6JknitZQ2STF7+jD8SKncL/MKl8o5Vfv+HZMSGiPuOZD7Y9LMpx8JQrongp/c7ccOKwv0IHcFh+F&#10;ivjdfUvXvRQ6wlnEf4u54d69gUJ1s/Nnpb7Vz3IJnj/b5aLJkzu76KUQMLv0OyJPNWZP1fQqGdXm&#10;zSEZ+Ac68US76DC0rAiYHMMbugixKrVVD7Eo1bx8FlvTYa2LzMS1jNIVb8KSkTYhBOoO1l9BnqqK&#10;d6IyDCXq0I0+miQ445x6NjXOmNZJIwliKQ2mDs4D+tzBpCMkIex8U1RRPqsGZ3EKCVsv/U5o1OAy&#10;cKLsI0uqQqm/Yp1qhpqMnuO7NHBRjYGb6XDMwywzEpSe4zYpsL+gviMaIoFWLljtJzeES7Wd0Kfq&#10;At+ZBf+rNET5BLpZvImBeQO3xB3V9E4w1WUyhICXov5ZVpPZsspWcTp05wxIPrK1cXD6Flx4VTb9&#10;f8hvVBtgqwX9q0dIn+I3bJvbj6iZdM1Cg1xR32OxZJ9XfoOX1P5NOuQ96nNg2EElxHdVtt+wR6JV&#10;OLAfrocon5OL4aNnHaWoIXW2mVxgNaOC4lqnHLbIUPEnkf3CAQ2awLcfp+aMDtXMMFZFj4+8b8I0&#10;gYjBsRKf1cV7RSvD3O+dxKDJG3wFBmlJq67DtUiBeLbrSeN+tPlggAGl0rVTA7e/kcsvnT4TUnSt&#10;y7IUNO8kPlJ+yDEvMKGyVC9pWpUc6Qi36NHUG8RsRYxly2ik12tIWVMts8NN2m2vN7zZuMMZTMjE&#10;sqkbSN5PZIMbJ+pO3uqAJVLiy7TQFdM+OoJJAFSVptoV2D5u9Bl9cqXb7FISd6EhtQ/NXSErIovM&#10;zmBqm4I01be68jI0P5vfdMiicLhMiBn6TZwQ3dNbJUP9FRxAMtCzRfzU/tmkpzkujQRbbpLDBPQV&#10;nujSZHFoQpd1Vn5DRaIqShpWZWvY5+2n/DfnBlPObHXUtavvtT5NHAiCDIZB65/eRdhPPWG4yL2Q&#10;lWa47HGZx0qeMVx4lBy1thiSk0L3NFUSk0KFi71EDFRNgkEFBtqbLba1xdxutyidUQZ7vInjpxAe&#10;1ggtjnOQ7sDrIGI1JoTn44aE5bNI68ArxnzV0piQ/F8xIZT2ckwo41W7lBhEd27q1IVCtusEZ/aU&#10;ciXCshRFID0hCK9oaUyHFL5EPMx/T5V7mLDpDGurMXnp9Mx5VFJlW8pucEs/FcoT9IfS6RhH89Ge&#10;0R+6ITeExZTQngpDIP0N1SNoQQUKdV9IiHBaESGVG7V61B79+ZXJ2tjtNI8gc77eddOwYNFK2mxh&#10;mQ+8hxVjwQXkBrVi0yl3wKRdRsp6mmFVcQQS2NI8Zz4tZ/SHNe77e5HclcGTr841eYl4ufG1XX1C&#10;D/ayruwJWmBL0fRjV9Fe264y52d4EUVA32VAvFNQn5KuWMuWG1dawNpTX3KxZG6nDJXyDEcYSz3w&#10;Ty1T0QSUzWonoLqdVRyBPh5oMFEBb0grvALkKuWOwosqTO6gxLqrJNaRoEbtyYsI096p53qJfyqz&#10;PmkBXy+vgONBkzEhbLfazQMewptB892veIbb5ieJNzGW6tnm6Cpyrh3D9q1KFm5cFhdjt5yV6vCd&#10;wpNpI7xmoka76En0bGbdarXSdwpf11qOVklzRTenRKFC+5hhIsq7/S+fQ9nq12pGGTt9U6+bVVSI&#10;tvpWmnMgsL7RJdXEMlD7ql1jl1x6OdkbdyO1O3LiNK3nqr/ifU4GRsxD1XkTN6EEzhFIdZZ8oGPV&#10;GQTXpORDzqoGk56AVQDMrgyIq7I3+uspU0RvkqXC5I7XSUGrAp7tTeKQlYZoaeIiqY2fg3ObsQhy&#10;BNGJzmHi/bHn4OrnaPwiJkTFaNVOaA2mgt02Wzj6jbufSVZQO+j2JvtZhQ5msS5A1ODV4KUdkPNo&#10;0VsedQawxho7qUBgN/rxcBg3fsp/82lCSenf+oby4EtF3uVpwvcxWfhMpy8/taMsLhEhh6C9Q7XI&#10;ovKhjsnTqdXTw2XxiGKMmwXrQN/YZTVc6GyfNwungANLQxRMVNxLRyX4Sg7C1m5Y1ygT6g3bPgtN&#10;VlmD/0/tHmOQz9YJEX/GeGuDxHg7Vis266/YPRR4Rejbm1hHta6F22Id2OGkrT2BSAcyEghA3tCv&#10;4IHYfQETkVo5xVT2+5qwUnVr4ApQ+oxmiwszryG+cH7TUqxQ+QmpR78GMz1930/5b3/adYOjXBoI&#10;fmqHQ9ra2GOPa1oYmxgqnM3lhJvieZJnkk+r1j0wcVnPFibhk+SZWA6rvkhqgQM/hKkWXQhs5IGh&#10;wPRR1ofXm1hBy+YrwjuhojyBE1aWp1ENYRrtabSRsGump7frQdwbAnRYHcRoxq6dBLvfLgrRPAhW&#10;bth805twh+o9pkjAKftoP0sYBmenL/nWrfM9T6eurP5KTE71mmQDvCrHGAeQaxPQjlQaNRMSqUFp&#10;fBF+yJDIGa2MWorv8egHhoaa2ms38Bpkg94x2KtBVKsYhHQEUx0+g62QuK04z7QS1IrUizcVGDjU&#10;0oqEzG4VpeIVcwAbH9Li7ycWaXcVSjvq1DwhshKsT8LOs+zoaJk47RwyUhPOiloCycmsCBzjmSt7&#10;jVMldxNNjYLCc+ek4nNxFvVVlVRMuJ2WAv6WolY1B8w3dc93EN9lnfUw4zNLPkOY2n4l3vFT/hvk&#10;zVngGOnkQ2fMzavyU7sjMdWRcraz8YIpcKojxWuoWslpsTgEYZkBTddw7BOhDDtmKIdgxivVDx0r&#10;lQ8+XI+OeZAx2MQ1+HSqo+aTMUKeFk3Vb+9WPw6Ksi/ZsnmBU9nzpuRQVVexFKKl2cTwsps7mNDN&#10;d5ldr4uyQ10wxqEpPC4Nq7q7uNorOGV1doRyCIhikVxhhVIxLldt5njBK5+7hrnx3UAiT78O6p72&#10;p0JKpkoQhVBbEzivUQyq7wnOntFFjllmuvfFToOE13rArEKpvwxzfJb4bnXX46joE+IfeB4mqoWz&#10;+4bxJwTwFubTcn1oBHjrl9pJjN00tp9QNJZ905VF2TiJ7JXvnqZ9NXpLM+BccUKK5b5xRQct7Aua&#10;YGXpW5GfI3y5fd+UDhYHE/9DdiM/on3lr6W3VvplVdaaZhrEp1Dgopk2Q7FRGffcZPeYM5jkbGTy&#10;D7G39V4AbMJMr6At4hJile8j5RbmrMr4g6NU6qi/gj6Jo/uWXjW/rwKPLBxnzKjieLFuiFOnaUww&#10;KQP5Z+sk1zH1TvgLE573k5W5rS5eWy7IKoMIDtfeEDYLx8wRTLDndOyr/TdntytVveR7kDmm/s3i&#10;GjiuRBSnuMVtaW2CiqIMs5s08fp9ndkpTE3pP9PZnwP0Msf3Emu3n5QaOPOnWfllKfic3RVM18lV&#10;7Vlpp+k8VjJ4UMIRbrFNnB+lutSKPtwtNkh3+R5UVMb5bKfmfJ1zGglmYuUJoNpJa7R1WP09uMgz&#10;9UxupIjSnK0TszIdDBD84p3CA0vtViMT1rv4tZR+lLi96y5D1lu1UKS1kAlHBTkbMK/+O6LK2WIM&#10;WSyX5SndkqTu9EWCeoqNT6QJquHhAfPqp0S/SJ5w1/2J2ZAaA75phRJnmFO0/OKPVYQrk3tGcPpo&#10;P+V4c4KYOGg5K2iUzsK5+p1JsOEoNSQAO9J3jkB+/4aAR76I16dAhLeQLBHbuUnEVAp2DMplf76b&#10;aKQYpgGzScgZs2iOtKEI7qYYwjIh4sEpeBWauAMTnmAWT1Bt+SwElpQJo6nsAusBr1mwBEIwIc6P&#10;UCvjyQR/jexwy5AT84gF1K1WeYtTNe6Gmii9TX8EPBwynKiWpinwwtgyGnbW1lzYZlh9GbfFCLLW&#10;VHn6omkhDd2BArMfNSpOtJ96InjH0xa5ll/PBO5Q7pW53FT4RVOmmknVTxoivFv3FsahGI3GlOKU&#10;M6yrqr9ST1att1PioO+CSJLgXEkmmqhj3zOZAMi+enEVRP2VAGnY74IMJlr4DckDCMdcITtXZ6Mm&#10;FK/SPiayewckodsUIELc8lkCpahCDXMcmWUQLSRPIjlTd+wPKNApsv1N6yAKbkkAtp2UjCqY/Zbg&#10;7BB3D9IQ96jFPM9gH+0BqtqoOzGtTyG4QeR8ZJQKkj4WkU+b0Nnpn/IKMAiqHqvzLY1Z62ylUBUm&#10;LoH0dKJihyZxCHPzZsctdmL/LJkiFbdkGjhpipzIG/odSxmfhYYq3U6fvUbb5+QKZ14crnPK2UBq&#10;VdKcsz1Ux1dwW5IOdNd6cKxKNfWXjyeheG/ZZZ1YCL2QTjp5hUlCR5puN3FLBYpa4zUyMSX0/cQx&#10;hySNQQzNBSYUloZzJ7Az3Kru09QHq6n7SRpDP/YolQtuJ4YB62tvHsJEI0iz+HoEsSBUJtb4kNI+&#10;K26Rz8n6+8k+hImrK6NWBIQWoY/DkVBEg3lljGQ24IeKQSmyWxqyDLQ0IcF5Vn7zHT+1pTgcNTYM&#10;msJcFo4sRLetk+ikgYSwntTfPMMKK6Mc4tFnyVLrxQS58A4Tn7ev0X0M0+tNrBAVpR4woFFR2EiY&#10;efop//XTRI5WKpme3uKQOWFGNggtw7ngUB3CUizAouv1CuhnREtil29yYfy9ahbaTu2FU6jQMN39&#10;1xQjYl7OU36s9y1YoThdbVsFjQD4M0Xtug/eWhRP94Qif3OLwz9/DRaD0Sg1ofRukRqp6qQGHs63&#10;5AKi4qYv7PF69jDZjuRfV/UY/cF27zXnjHOmniFtQpPfv0Kpv3xGx7nGDbp4Rik3wJXQPntN2cMT&#10;1fuZgIQ7nI/zlhi6puwRM9YdtlrKbrDzTIpSQz07O+OkZ7oWluj4q4WJE15JvtJNrH7GaepFFnxM&#10;yBWIhzCHDLyadVwHTiFC++zVICRfWy2GhQTp0+YRdQfrr9xPYq+YDPEm57CuEweRI33KDVu0IQyK&#10;dHLQ47BHgyoUnxlDQzt1WAON3PP0U/7rp1lyzk0uvB5G82P+m4/zMP0k2lIUNQ/BO/G+6+OoW36c&#10;vJ9F3KyPv4JLRuAblFGBtzxe1+0p4aqw0cWc4qVOKWRDcQFVzEApwbUelay0nt2uXBMHsyqgdZb0&#10;kPouP8k9EM/iQH3DUpIh6MNmmlBWYXlR5Hha7sOmQyKNRZEtnyYhwSFZgLOpwOUTNBaKJaMMhpVx&#10;djrgql2w4v1Y3BN0CycxLj6s/g5VAyKUC0vPUdZ5g/ngqaKRYr7KapcPw5q8HpmVdbXkNhIpjHdx&#10;/4cOfrZaZZ14Z/C31PiyKuPoCRsfxhJZPCOwaPceYnq3sgkwO8dFTpTVLOvBT5CefGpoxJPnvaWb&#10;Dtsbk5Jd6tNdiaj+SpLSddM+upyYRdFk4+1JICIvbl/Aqt9caprd8XmI5DdyYMeML35afL6E8vLD&#10;F+ewLGRlW4jlEgTM6s4zsPRmt+eKS+uXaIk6C7ijkK45xrSZV4sQc48iNA4C0Ro9BEtgwzWTHJFa&#10;M0muEGlFsXvULy7ZjdyajvEWlIxnW9kNO7ALM5KbbbwEVeZLfsx/gwgQW2Q8B0Oml86IwfmxHeUg&#10;oPCnu5KCDrOFh8IB8SrEtGlURPXgjMt5FM8eEv/EStFbL33lJAEZbKCnl0Vxl2v5dEdGsia27Ml1&#10;KSnUOSSqCauKN3uAnA91k48q76GurN1qEISNkpZc64hMlBll5zJa8zfQ9vJpBWzj0xyepVyNt5v+&#10;oWNBZhfuecvJunv1VxIAjiVndJIpwKIWyFBo5r9zapCcy5rVzzRRAvt7lGpsrBsm1pWjMVS6pS0/&#10;7c6TzyPALEr8nP/275NclQJZOndYBk99H33cq1DDKHtf/N0t5jiursBUwlH2t7FMhmNi7CYnI+88&#10;5d80jH/WxISsCZZzRi3IZJrZJ6WJEItM+Bo6VJpHI4dGp+swKVlJTBiS9yBTpWL2jGdM2fQToySW&#10;13odJOSvF32BRHhCQH1ilFbsOdoe2ySDOewFy1LxXYE8DbfuY0VeKQVfGxAnBAb+gJc+gDxmPS7M&#10;Ghs5Xeim2Hl18wMZf0SSAW1KBu1WWPVX0jEeTKEwZs3pqpoB2EZ99afhXdV9zDDavt8mkeCG34t3&#10;IV7jS1AWdE5koKheTZnjbU5G7jM8I+PcF9r26eqrJZEn56sWqbHD06l9gKPWmKPhSJe9LSkmMEZn&#10;s+NiaDmUhWzwKIPVeFuZpHuKXGeqFK+0YlD3yRUTLU4zvT7fLwFVZ9iLHXN5XqXXnhVXZaz8aH0e&#10;ttwxp+7qz/DHuj/y5i3zf4DpcfYVC62R54Vk4BIL1ynUCHHt5f4DyDOh+5q+cQLnY4ItVlXk5QRC&#10;mHcgl8MN5OUczFwHtlMNlYXrANn7WFdZf/k0YO6ll08ZfAr5F8JFyeoagUyABdt4v6CC5HcUD3qH&#10;K6z6y5Dnd0nnq5ETtMTp09IIVsjNIkuedRPbOsDmGxt+Nw+TUxXurEEGM0pQWsJYvXCd/Zp1+aXx&#10;hU+xBi3YyGkzkJ4rk5nfVk7w37vPyndd9nmCrPVVy4SJtSYDyf3afSvBieoq6y/v8yQTaaS5JDnx&#10;6SFwcf/qgopCgNPJIP9S2fs3IA+ZSLE3hubyafxOSQZUaSnPskCexB4RDxpI3YA8cSFuC1pyvYvg&#10;wnX65iJRhzBR+tg9nQ0cpnQjwW6J66CzNU9Q20gCXUsEC2USxSrlFJmGMkPOsT0pomrEWyNnfJpF&#10;9U+TYNc+3U8VLUjcM4mANMmTN/aZnhsqH2mLYpuzEez4tNKHEyXfQYChlE3DaBF5JnGKyHd+vGbC&#10;MRBOQlZiXfEgtUqnTEZRZZ4UtJnC2gXWhqzOrDe4J5VDPeVDdZgLe8SEdMhiuht7rLkMg79ba1aW&#10;cqz5tXoe12PDMSKtIYdJ2VrkM5Fgl0gTTSamcGfNBD2smyMjVwE8281o4RQFV2wz7rKO5oe6A1m9&#10;1nOfCTuufBuermKtRoCoaavKwjmjjXsOq1+j9abKL+uv5J7KRLXmuPs0jZ7gHgF5MzFM9owYKhUL&#10;d8UN2n4O2xizJoPNZkxeivv73KIysShutlw3Urlb3gwqKFbSxxKyxUuX2uFrqvitv4xt+LblM/bG&#10;UtNCmlGL+beJyb24aEPq4Wk7CvdwXpJ00QwWrZrcJZlU8VHykUIYPNbyeZ5kYD8PX7UXxt/drwzf&#10;gY04EgYU7iisSOHe9GYjg3WxVR3Gf2OYrCy8N5eV7SFjGvnUNqQtkJFJ1jB3KKe01RLp9m6iO9i9&#10;j55Ggk9dlDbba4bx1xIeBqd5k2pwI6oJoUzoRC6swo4On9lVjw65uOWrMwzKwaTOHVZvsxv8Aomv&#10;hLygJqRw7f7E1pEF4I0kQrX4FokBsOh4G47HNM75BWwdLpjvkoC+LoruMQ5rqJ9wbdOAyHjtW7UV&#10;81DOwrEUpkH7a9M2S1pSZPg0a06U0NaTDPNCBjSIcL0Km8L7Pk+Vmuuv5BfqnGNWxFXb2SCni1mU&#10;Tre0g8bpalhPFX00fLM3jVdotbBfs8+1YSIROiLZ4V7E6uf2M6VHYOIIZzwG5jIVSg7d55HY1FKq&#10;C09ECc0QAQclq2rPzj/82TW3qhFfGodhxRGFi91RiQ/+7Lo79BJLzqPzmJ7AC2Sv3TjSaQ7PBm+R&#10;m+A99XP+m8/rroOeC0W48cKDtzhVnC6lBb6pb5bWb19TatTDObRDXGJBim7IV6aTCoNobeJ2FL/O&#10;lOBc3gPJNhCttubm5/zXKytQUJnavk/SZb+yeerIwWgS0Om6LpzQdyWmgk345p04AZem+dJT9GEg&#10;tzMxICNK0uesmi860RZqIXTgdnvglJsmGzFdqGW/ZkIaJkSy/smIr5+GMokxxXaxW3Er0JgYvMMB&#10;OPyYFDDp7QvkdXfIre3Ze2inz0UQ8GfBv3ISJO13W8Xf9d/cfeJDGCH5PAK+NzPyc/7bnwcHoamS&#10;58LRNEfyc1vM4RcS7QdqYCOh33bUsCpHYttN5ou+Bn+W3dTeVjHwHc5PNFWdQ+JdArqLY4zCGBJ2&#10;cpg4yuJKfEUQONV2ND1SU3026iq99sQR0VTkSX6UkHUsZzpR6/PgPQ1flkeA1TTp5yo0Q9Exz53A&#10;45fysOOUqnTVTLSFt4aelWsqb9Uw6RFGwdoJNarqIaOfkBl82TUQnqn/eo6UimcrMT3/PbGwoHk/&#10;579+vsyKg3pEXdjuajaWS1WAupxLNfxM9ZmjdEVUwb5qMbeY2O8BxXnpV+DT1AlVXoSjwWmOokNS&#10;F+vEpMblWYXXZ9u9C0fYQ4ZiMiGJEAjVQiWtENaGzZC8CClD854KGbU24+YIIVi+4wYV1ro7ZBdl&#10;T352U5V4iSk/57/eTZRYSz+eH9VIfq5Cy7fUysg5rFLFFs2YZgxW5UiBoAlP3WzCNe4kyjAU5DlW&#10;WJ6BYb4mbSnSu3jLG/X4xLIw316vJA0y2xdMVGiG8q2KVJJO1eWzJiTg/fKNzPI3oZaUPXtJGxNL&#10;AoRYlrufUQs5pl3DIuE0tbPOK4iBdA0LS5M+9RUyeTfmNHTlvdMURckxqMCxZrjMUrHHMBNLtZGy&#10;5sxBGxMj/Sozg6h6RuBal6n4rbsJ0wZmckaM+3TnPdxNnidPNFNPUCVH7a6/67/eR5Fo/z49Xk1j&#10;fq7Ozm+x32lkqBN6YnEsdUYUfHaJZFI0ismYeHyMiQeQVRuV78KIwA1c2JBZPp/2cnAvVLcsyT/S&#10;7fNtNKbOkyus+ivWjCDEpPC7XDZQdTX1kuR7+WloP9IpxsTUX9vD8oK7eq7Cqr8MmWqCdBpQEk9R&#10;fOHM4BovSv80BvaCEiIcPR1KtdJ7r5j32zAxnrM7El2zMJGelnYKArtdJs8rQ/qAi0CfhBpSasib&#10;VCPi8ha4LiMyuYrzFULApvdmkz/+QJdaVkZ3Yjk/moQFOBJlmen6/Eh9bJV3oXVNJ3C7Z/j0nY3D&#10;W1w3skwdGek94ywsTQhkPjnlnbcJ9Vt3qLDqr9w58ptdVfA1HRLggOWEKNHeSi+1H2BtGVY7s8AO&#10;ntxHWQZbyEhuWoX4XSqw65qnxFbcTeRPrxOjJ5wh4zW+kxBIf3DXGMvNha1UFwVTyAQbQVb2+cw0&#10;iEzaxcow02xvH0kj7pxn1skVvkWfDw9/P/a03bNDb7sZugmpYwycmPtW/NZfuc9oo73twdipARlH&#10;mxnlt2hrVZ2DM/J2nh0c+o+89MtZUByi75FKkjxfP+e/nqOyXFObJSVErYOrzrxfGf4DK7l0+ckc&#10;zbEy9F4bYAQM1Nqq7KZuu0ieQkxQXagCZoVVf+V8uetOkc/GG8R0w9/QIdNFQ3HTGIbHLYdaGqVF&#10;QEstNQ+ssBYcYbTBhfxR2S8LjtbnyXgYO6dZLM9XaN4J2d6eupBWFDL88HTNupBDXzhJ0OofkngR&#10;OzvHKcGgbzrD6TQwPg2Ds2K9o1M8lHC/gNzJ+PBswoPxGeSsTX0DMmaMdYVxBKZhFTH5bWPsEPJ8&#10;+DZrhrZsaqH7LrdiUKUmK8drRjjcwTaOf9thNMrkIjDt1FiUmrB6nzfCQUUNxja+5X6+K03VX6aw&#10;cXHblr3jaumHGpd31QlpK8zEOmQmfkPiqZVNR+dOsMwi7YoSyQ5Dljy8wS9w47uLKg4z08jANjZz&#10;p23cuTUNmJlAn6Ywido95OX84/7HJEjqwDWHbld56vr8fP6kwjaKeE5/wUuFpzqhiC0uwnpUKFFt&#10;Aw9qU+8LR5ANHkX90gPNbEtHmKx4ARIy+F0EF94RtxQFMnJtgQzKbVm2m2q82gqr/jL3J3Wl7wdl&#10;cdEkeCyKrc4OcYJ8GSZqnpkCSoWgGG3LI5fdIXDkQBFv8f/nuD9a74ACJfic+LvblZGhIt0iOCH/&#10;DkrrK8O91i0I0lHgPoVpTBWEUp7Ihd+ubA+ZuLGdkirVr2FHGt31lhR8GhlV2RX+RkUnct6e2BkP&#10;Vt+srgBtFoWF3lndZhglo3P/PnwGebrGhEWhgFQShRFgLcWiVANTY4M4EYjL5ZqZAybOObaxBJ0P&#10;BWTdRlo2ciqWZZhpLBODBdnXO4YP1zwqeLefRgh6M9DesNzqxCADez3H8AWyaTzPK1USvndLMGlh&#10;n5jyc/7r57mk0j4rNQjCG1M555aCKW0kjyq3S8poRVqrKk9GqXzwcD/2o0VkvPumx45cVraHvH13&#10;+jQXWCWjHITyzPApZEJiXhSdYkIPmD6NkyW1iMEQpmGCWqm/jEN9CBnqNw1SC4xSUAiF+2gRCStD&#10;GJAR31mVq3AZWlbucMVv/ZXUQdW78geT18i4WiATW7RAvLJQInmjWwGNBu5Y7N+Qq+LIAnmI+e5Y&#10;FBZ7F2nXYZyc7gjAmjn0N7RFpKfz0zgOHMtK26Th90Z2u+HRlGJ6+7LP6ykkRoE+kHie5uvn/Df3&#10;Rd2OOqPWDcvmh35uu5uzYCG+r4bVsx6M3uQL0JDlko51GC3aUott5c6lczqChcr/EOu7qka6fa6T&#10;2VWxmjsQIZZ1HVHwqLrK+isxRUivOz8l0hfBQn6r2k3HxDbDuoLBsrYPP7ebqEwkzvij7NUzPFjc&#10;3bG6Nkf7Wp7eTZzUXUfvWOknZOooQGIzZFw9Amrz1GHCFIKDX1a2xenUH2enbtKLXPUJgdM3qEbV&#10;s4Rpq8rjHEaWW7ursOov0/24JIzTZbrva1ayc1+UTIu65qlrzVNncwt51iJ2x35SE3bDk6hHxObE&#10;zrA9dbJh1n53rBlTZmD7yq6grS4cOjc7g4yUd1KruCj6e2EI9D4cfrzNMIZI5xd9+BAyLsTuH7mu&#10;mfSS8ekrGRAuHfKS7Lk7FDbrJhseKW9Ld4ahiix+tia1TPpyg/okV5qqv5K2Zx2XTDHFkgp3nlko&#10;1LaYKwhqX1aBpwGU3eCR4HpIed1oXiGT0+ZMciIO+AKq2OCGFxcIEYnBM3PjPCNR1MCg8QLC1Gsj&#10;BKLe3VDCG63CmRklZGmpd3q8jbb76saaCfA55xZ3BMKprhnHX08FoiGUKvsK5KlOX/cyhDVzRtsl&#10;KIYeuehUpL90tk4tuip7C2ROklkcTWxkmzB8BFndzN3+TlHtrPYzJyHJC4mS6JROWQMGyr0DZYFt&#10;8o5u1WeobQlx/rZThKozz3FAVmKSh6GgMKbH8JwSgJvshh7JzqqCNCEz/2rekbrzsvMwyv3ldZ2w&#10;TZti8oPybZhvVvGcYZtInXrCtjXjz9Xl0uXTtNP3mtXUu8oqIj2kliRKyBYgNHa+z6TNoRIn5G+4&#10;5K1CJq/LRej4HoBc10wOmvIHYt7ktAUZnK0ZsnKVKyvgbts2676RxE9db0Wruk2aGDkQCRnspX/t&#10;EDJ5uHZcy3EakbIBWVkjuRlshRIM582g5WbnQ6pYCZXlAtn6WHBs5XJBFIEp4krqrxln0c/573ie&#10;FA8/DxSfXT/nv36etAxnRxBaz6AOs/JzOzlCHptwl1DwcK2ExVHMlHi+iH+gMD5tvvrctN2HTu7o&#10;2ljeZFr4XSzN4MdjD+BXzjCmYj+NljHMxL2DzEy3MAQ26yrrL2MKj6G5ItNYbHNyDkFJTgxPqHyl&#10;ZffJGnSghyxnydFjyErbtiHKLWC6gWr+NNH8bi2CnjeRrtnX/AqWmhnznEQi3ncgk2zkjaSdkDIS&#10;C2TEWmfXVJYtp/wlMT3nm+AdllJzvGb8ae57xT/ILqunvDH7JEBMgWzM1teMHOHoB4WRQ6HMyHPI&#10;SHxbVtin6vA4r5latJ4IQxGkuvJNw3Achg35ezJ0ziGTJUNGguWIbnQp2CYRhk8nhSm2tWhnJEYq&#10;m7idKqgz77q78JcdbRP1UmZhvgubWfxOag03kqGI0xeUwL95O+cNQWR94iFkee78rm4GK/sMaZOJ&#10;4oldk3+kl9tfRuhP/PV0n4lB0krF6GQjK5OKIFFCRoHKEn9TGOWORLtz3iOp4mzN3OpMIlJgW3Zu&#10;6Br90+hAwnDbSJnQC7Yxl7qXTz6SB3lF230uVkt/t0MmDAMJGrI/PYZnL19/+2zNaFwjLaJHpqZP&#10;i6Ua8iWupT5VfVhmyI1TpTIT7/PwfAzIqkbyRl5dHOT6jyh6Hz5cM5xkxPIu7hFqzvq1HGo2uHAS&#10;DpXLevCAeDPOINNTBm5gdF5ieYrkmVVQw7uG+gDX8y3H8CFkOFMPdPdZd2yr0+YIMtolNIaV4uCT&#10;cdNjRC7xOFVX21Y5iBb9G2yrG5ul+xg+WzPcD23P2L4cWP4Dbk8PX2gbVkKTsxzujskLZOtjoY0g&#10;hNB9/dFvuQJ+zR5en5eztT9v0x4ofs5//X217bKXAWdat4f8nP/6efK3rPyODJ7p+1t+hCrjhn/E&#10;8RXkKcJUbLeTQ0+K69QCJdGjKTHXc8AumNtDlilqrF9zF0iZ6DbbNbGNyNRwHSmH65wdkdqkGwCC&#10;ucMAqmWOQotbxqP6MeMDqBQdexRmfC7tEPBdFcNXvZSWw+IGJ9IxKoqHCiWt0ijEesONi3MFkRIz&#10;Ri9faumJg0oDD40FUQ6XnlSpN6TjWBuSSAzb9mh3sSk6E8LoWjrZwFZl5gRYWHpdrRrO+TjCnxQG&#10;P1UpVPHsYKuaJ1d3OF4mtizBXrKJ36DjOjxx08NFYgIb6A+rAURBI+pvdtzEBcDuFX0Vz6VvCSR9&#10;+N5qYWuWMSPz2IdTlcwDyXC4urecgj7lvkFne8vu+IhcU5fx+sgVkSS1KnXI2y5SlRYUPqAjsFCJ&#10;q6U5Do3fT7RKVJZMY7Mi3OGLGit3m/XUu3nFlHTIBkmOsfIE3D8YCp1lNBlXJgaB+xSRGqRc+FNy&#10;hk2gnXpReLnC9+AdVlWor77CHQxKCmXhH4Lc+tswlfODhI2OFeFFXbkzdUkjBtMd0X1ieFpfmuRb&#10;Lt5+zasEQy23T4rMm2fzu3Q3c88ImjMk/d2t3JFjqGuysuLKYUWs81Gz+KtARCT3ioSRgntEwPRz&#10;gBGm52uTdnlr2JL6DLK8dFiUQcE957lvF16JocpshiHvnhHU044PIetzHZ0guwg2ziQsrw8L3TPn&#10;1LB8UzlvDx9CluHW9ae2wPlYNgW9D/vTHSXMVH6avwuyGrB0bZR4R+W8JErjA+trvg4Tge/RaKHn&#10;3FtENwrigH3Wl0+jfqsN/iMyIKuIG109fI/CiNS5Q9JOj+Q+STL11093bLdLPv5uyP0uCSBfNhJv&#10;Xc+/Qi1OdA7IZZhY57kiScAM57XlwjVnXh2YBye5TIz8VVVh5Wbcw3aJrut01lOFnETty08zGBpU&#10;X7PqEQafhdD33HnLPdWp0gGNTY0NGpT6McWiukEwIJOj2id2s96EQAqeVX9absHCKmQyOq413EED&#10;Mhms3ckgE/jGPiNEe4HbRswqb9QaD+GJVUiTn4fWk/PGo3BDi0bATXktZHVWxzLRAj5uEoIca7yD&#10;AABaoQ8d8wpv5hn3pC2juiLFRl7MFabySokCMYwxsyQZKYmmc8/uurtAtpxOC5aUoZ63ig6dN7Dw&#10;lp/zXz9PPNE6ipJCwk03Pb+lYJkbPrXDmOqEUtyKpLAuR4v2bjgbvHAO9Q3uzGbQatnvXh2aKqK1&#10;uiaBXQ81TSO7NTYMyAtO92vmKA4V1ZQw1kyysVEi1rLSEcxp6M6mwkPIdJnpyYMXa5sWgHzaJHo9&#10;O+Sx99rR4QQ4gyy/Wc8tRMGp8Qt891Nq1GZYl455M+7yC27as829Y0Xj5pmp6K5vhmRY1507Cz1c&#10;s5zmnjXWbjVEuQYJUdmHJRgKCyUi7w7PlOyJlZ9bKirr6UoNRl74xPuiKN71tWB8+iKwipDuw2dr&#10;nu6S2n6ahfQD2z89JjbrLX34EDIxGVvYG98Z1f+j4uiqmJSE3j58BlmbYxN8WCF9UfRFH6UVXWEf&#10;w1ih3R/f1f0zyGrlOHRbed4KCXGaB4u7QlZwtB/3u5DRPIbddoUsRduMWcpWpW3ipJMd4uHDNcsY&#10;6MfmQtsERmi6l2z9WlcsrtbPZDeVDyFLtJo9Xs8zuT7ENw3ZB7bvM1HrofM8pu1FqvIW3mZ/lOie&#10;vQZ+zn9TCnOpYA+KDo2Q9fm5rUTCMaQtCgVC5FzrNci66EHcxi+WYa3GCxeZteFDnM7b1d/tSKPD&#10;10B5J9E+3Iz0Dllbu+WRXrt981BulwhogJdOI+vzaBldIHcF/jmc0ieM3nPG6YW9k/JBOMzDVvvH&#10;yqDNHhO9SaeKyHd1sEvL8Wlw6pSYIcb7sLx144RwTm/o5s2x4WPfvWvj02xmP7pX9YMCgqkZgT17&#10;Z3RESh/wEp29U8GATFi5M9mrTkUrQvyGftsa2SFk9PFO/bg9q38Bd3LPhZONWasIlU1ujtKuCDqX&#10;8dPF7LhS+XDhsHSv7IoxjRqVGj+5W+Tq9T4gP7K//NFyCc1xVUxgirrkNVhAPxHzEbW3qKvlmhQs&#10;pHyXmGq3ECpPqr/izOJHofrCr15CCeiTfT09HdabTyYHp8/vstpzI0GtUb23tArKXtH9w0pn9Ycv&#10;uRpgFaspwd7LAqE3uZrSNXY8EkgMlmJfIiIexbVb9pYK5M52lGIVo0d7i3U7kks4Q5FV0MHiuOlh&#10;L+i8er+5w8G3VOh6EJC15cS7vcVq7I5xVbFVryNJhD0kqlTvSlLqU2zWTF6C0jdP3fn7V/tqoRPr&#10;dOPDY5RYSe68ckhu+Gy4kYneVrF7m/UQMvPx2uCCSJ3p4i6SMSFscyJ5lmQpKEqdcoLgeq5UXy1x&#10;D8sTcheTLs5ICuTYyB7NpvqHaaHejxc+shrw5ADRxdKTwsN0zhxpkURLWb9K/KPoxSyn22U7JHNu&#10;+wahHtwgKSIK5kN0VMu2JH21yBXL3WuudzkF8qedi93viFraqidTSj0IJmb/HTzZWv5mlBPfDxB2&#10;T4RDj/YWg74nasvJXncPl5Uvl1TTVWUPzJOCzjtYTkTEB8/A0pXRlgcFfEuSJQKmp2zhRVHN6wRW&#10;LQLsoyLdQZ1nTtmFkuN8gLj4QDlS84dJJDWt0vCS7JkyymUb5tjysMQGHa1WbV6tmYxXTVJEnN3L&#10;eOqlOUaVVh6nAONXnVPOV4sSmQdI2VHVsMT5697OgMXRW+JEJGf1ZoPyKt8ImeCupiIgZ0w8Ed3o&#10;EZIR8xG77atV4mTyMBksNyhZ2Z5995Dy1ZlNuQJXGeakiLTWFJVvlQBrsAiNG25dKly6PqS7Gms0&#10;jsq5HoyTrlzDBoT6lUbeOPbNnHFpfGbnTB3KmJFM2kX3n8sqqSk3XM3Ws0HoeZd2/REl624sZ5TR&#10;KVW1qdPeshhg5XpglNWFrWt9LfgIpCOat5Rc7bZvyAB2wTzdBTXvIH8/5r+hYiKMexde5WF1luTH&#10;drqLuLylOZFF9nNeFGpnTwIjAk8+TBkF05YWXGM4TPsKqP7KuSLNrYuRD7HcTqirHI1LRP3SFVFX&#10;etoufYnlfuOcEMF4Y4UXp9WSFs19wD3CBiaWjpdlUpyxoKsL5RjZuU6qf3y4yL/DX/r0FlJo4IDr&#10;S+mN6+NbXOrumgjbkK2O2Col2JIwGf8FPtMuh0V3FWZEHEcNkmdPlzuwumAxw7ukm5NPWMDqqsUM&#10;R1JmQa5C8bjA6VQKpsMvbRLfeaKlAqq45Co7d0SuL/mx+nJsANaPWxpxIwSGRV0+jSaS5SLxdAPI&#10;TN+K/yYzR5Zwtvaz3IJFYCZ3o4oE5JSDg/h3XyrKMWC/FSyEmboffhCCwjfAtpLbwGu7rqN+GLmQ&#10;MpG0FNLrKy4go9RoCGUgT9qUL/S9XS1HOAWMWgzgipvRKLLLigB15OJXHSUsGYJabtFMZDwCC7X3&#10;qyPUSrwadKQPOw8csErEnMFS3TNW26d8BBZD3h4RlfqpU8AkBygddD4osoky1wpW7U5DFLMZcN4b&#10;eyuO2V9V1LGAxT1kJOP+WlrlgCY3T3mKpHyQ8uigTGd/LCgU3XHt8rI8jijJrk5oI0QEnpZWX0OK&#10;3EHTWABsB0Nfy2ED/FX/zclw9x4tEdrjIJUz9eTj1NZIbYvHEU1Ht93AAtycjy2m9qRwNBbVL/yg&#10;cAdmMeMfEnM1qq5a4Bzm/Op5qYviXnW8IzFL5vjdc4siESMbroqKaICx4KDCCsTpKpG0NgiPtqvr&#10;JmrVrcnZ81s+R3xjZVFwT59rUhFI9zlZFIpQul914Sm62jLLBQc8/ioyA3gc6dzIeqKD7aLml1Al&#10;qiINTx+fJLBVFTVJy3QV4EeVYrZd1B5su2iwURUWAv60ii36MYciTc8fMLeMkgCZFKl2u2EZHDEc&#10;zAgxigaWTJy8cODtD7nBRMEyUwWJi9+8sCNFdDJJkB5hcBAfs7q++ssfJs8vhTRx5zdVkSag0FcL&#10;/hcTSr4QsBNTRkm7IcPK7uEkXveW3TYakTXVWQ2JOkXl9t7iP8/6iOnVjmT1YffedqIZo2xQYuou&#10;SXFzIAIxSOpKydhm7FiMothVqxxJmlkxHHJ67/qg1c2sv2JruVvSqhsJ+1T0znRMvCo9XlxEgx5e&#10;BzGavFJwckN+ocek0cbFFvS/LZ9FSbM+SNLhkmhAN7+0u8hIBNPnJPyGteVskU5LbQYH2JSEN2vJ&#10;UsE9DD4b4jGCMnnm6LTqftbc0PGmKYXbKk1Gm0Hw6dnehNmwkrNlzYUFqJmaP8tJDTLpE+Jpz/be&#10;/d8oXFYXEbV4TGYa0gW3Rh+P1QnNg5z2Gwx4epOWdUoZn2TZNCGuZVm6b6DsZZ6hOGI6as/2c+AW&#10;E15ZKRNM/oPPJ1X9i5sWPuGjTSqJas1Dw6knsopDunKmyU+2Mh9vWJ2k4fI0qk3qUPIjBuufnq6Q&#10;4uyLsnJrwAkGYFkPTUPzg6qOrxeITJSN/qPuuM+vRwcr6QsVKW86m2ZY11OeVjZTQvBT2/WMkyrj&#10;ozbjmM6bCuyqSJ72BzNM9tpuPVuYg5qkCS6u1HEwMLPU328iGNQR4LSTqk6ND2hiBxPhYM5LzQE+&#10;yvJZ3deSn4Whw2MmmLi8rHmwG6ra3a3TOA4q4cplK0mIQ7Jh8x0/5b9+2nFEKjkI761P79ajsnJT&#10;Rp+V2RIWzCuvh7NcpTzGTIZDZTorQ323nh1MlHqzfFml1TZDO7KjRBfjLjCnQeKDd2CyNbnjanwQ&#10;nr++TjY1kcBxV2HPtG9wVTsnjvnH9A79Gdj5Zd+2WBlw6BuL7fhgEli9NEAqg2P6hGjulF/pgqEu&#10;lLgWoxhT005w/+BSezUPvmY/bQjWldVfQaWcvC7T4RTVXTAhjjgf5u68TkSGJTNmGkZbYrVCqb8C&#10;prqv5QaPN737Tw9yaq363YOJJDCPwScgbj8R1TwIQ186aU9vcgH5Dck8f1Z4LmQiDSCRQPLFUs84&#10;vQk7zH4RR5IZRmclg8gS/5vXOcHEqb2EixXhtwzkjLyynKk7WHmcdJzoXos6xTk2F/VT/pv7PnZv&#10;HOxJ7lVI+Q6+2s4pWE5h4tiAfbAzoE5I0yAXqoVsOMPheBOX5HrV6EDTVbTCKUyfYJfYyPmZmN9E&#10;yhemN52JIUr6OsdpIgKTpu7ZOscJ5nSrA8R0JjCerBJJOwyPRYeJrynPIW5svLnH65xYiqo6q/KB&#10;vy6rPNRgbWm3hX/Y0pfcLL6zhVkpDv5rqcjdpTT+y3f8lP8GrSFswEHTQyjNlAkaMtRP7ehT9kHS&#10;J212VT0w4XCS2C9JHKie9EnukruX4cmjfUPmWECqGVec1L41jUWFMkX7psURO9EKzOCB1rNb50zZ&#10;X7M1ZZ0T68AapfPTjITpkKJmpcfkaJ3zm+Q8LfGCwT/x0q0xjGmw61FnMKc3L4oqKpDNu6uqNHNe&#10;cUNTT8Vm/ZU8buLZHLVlnQMmiM1cqL7ZY7bUcVJbkBRbodRfV5gXCw5izIgbYQvswvZZw8SLZVcI&#10;dzZmK8kz3I51Ig6XIv3pszjKlZo0HaR5sJvrRzDnN+W/KHQ7D8rbUtY5UZ/6oPUc7YrN+usis8ab&#10;Rt90VjaDQwqMwaN1ImvMkTFTlgjLxHT/fPGYTXwIP506UwbXqyurv2Kdk81x9fxOpszV8TtxWlKb&#10;7gQRFeVItenq2J3MQTLalVA00dDkJ4FfDDu6rqz+inWOHqWygHQj1/RZxedSBSL+oBKwaZCVWWap&#10;nI/o/g63li8BDQdm3o2HJoeSaznnp/w3n2avMwC2fXq3HjyNZmM49EjymqdMfpdvksSkJgG0HArC&#10;5m6lgY+M4XPJL4+bpTs8JRVpHwtsZJfecSqVU1wmpehFD4gSkzdS6vLqr0AQTcOdj6PMlyUHBd+4&#10;q2UAq4TJAnZyNb9GAoZP+Og8Ev23vaEkwOoJRKV3CAn/75pQPTy73MeLX25LM7ulIq8cI1d+YPXA&#10;TK5mLktfc8fhO0Zvn9BlnZXySMfMO26hAqL5tjn9lP/GNkDJtttRxUdajJ/arWfyrXFZVt5Xb4KZ&#10;XHYoisjBeeMmL5aK4m/wtImFkDWy9BSWOZ/KHqnrqB0zzInhoXJkTskFh7t1Tmov1ZhKvphYyMS7&#10;SVJbPGeTDd7yjs5592QK0sNWsfsJ5jyIKbroc0OHHDGuo3VOog/5nlaD93PSrUiS00V504Qme5gm&#10;ACN8WrFZf+XxH9oKme55Z4dhEvW0hxCJpGLsGSbeGHspmPmNcwhTsYy6BouwufxV3OShJXo+mJb2&#10;/4hFnO/mP8Da0nKBXpY+RP+gzLswa1Q6UEFOc6VCeVjwFZf1lxmr72bABEQxrXKiBT8Wl66XOald&#10;sA5duQLajyhIWmNiCH8KVFE2rGmNARPKDPdsh8nzfvOelSzHl23diyHMafVnrxbrpEFSyqIuYKfr&#10;nE4K+saa1jKURPjTEv+cXAWY10nSR7idDH7aeUh6TYcBkw9kh2mMdVCD/LM9ql52bVeOYA6bnuL5&#10;5Z7aoenhvBF5T9MZXBqv8x2xPJRAFB95W6ePYkDB6WKNsKfqghmzeaXoYATvLmu0NIsTolnmwVOr&#10;PSo+Y//9lP/m0y0WK/C0z9NtQPXh3RGcV9OagkyrIROGXJj2ObLJa9BqBFzIps1rCC5r2QFEsKXT&#10;kkDYohqOsB+5jah3M2qHsP4eSopkzCOAQ23g2nli/fNHOVKpT9KSZ1EAsOUykKJKiBv+cJVJBp/A&#10;c5QGtXnIUKEQUNDdPJmh75HnRa+d3L2KxLrheFFSXVNi4TPRpEktV2lS9y74kxVQcuihrOP7ounW&#10;POFJL4bBMOc62LVx2LNy0oIYK5T6y1KhpwPRdP3ruKfQCGxJO6FnYjbR56PAlNnqQUKwN2Ci4aVB&#10;Q0HE65qcQRoI1SPtIOgagQUmadNZOoJrIC8IPCJMLEHl2eh84RzN+xj7OolA51JQXNeetwR00zSg&#10;KbLuWzzGLRmBWVnFGbpklPLZWCed55e0DqLgql7RbAn3KIx4ChMnodNYEbh5C7rXiTpKKCo+C88K&#10;FakPotHhYGww4bURJDvCLVLL5T5wNbVZmviabqHIY0OlUvKSDhOXhNdJ1tcN61SJBWmT0U2P7Ssw&#10;R+Yynnks4DKo/5RIwBcep+xsndBQamY0mUT5K58Fs+m7VhvJqs1A5b4MneS3TOs4gzlyv8lowktS&#10;YMJuUwPFLbOUGNBRzfyKoPudm1qmJHWICY2lwJTFE1IS7TOz+/t+Kp8+cIuH6U4haBMz+Vlc7/XS&#10;UbLr8VI30pRJsGgzWAWp06l0LgzLI9yS/gpPj89CRBFt8FJIcnbGgdpoVOlB5heJ2/kmzHjP+8zr&#10;g9MCwLm36oNNJU2caT/lv/k0ro+UiPSgy5sGWJWf2vFyBeaTx3HdRuYU9PVgTRlNmn1RpSjjglhi&#10;PRQQ3Ii9kYOH5yLf5CyXM0EzetWXi6Uo3aDqhFw4Rc+sHCSrZW9VeL2JFSX/B97lL+x+Aj/lv/1p&#10;kisSggJxC8a3OMSQS47UeFPhK+ga9qXTzydr6oxghcaz0oKAPz6bhFah1F8xTzWhT8WTJAJdZz/x&#10;T3bSEStyGvOijA4TKk3BhY6R0bkj2se8kcbctgb/fWRt989CSMnokLFZxNcHlWGdWMVr0rFaV1Z/&#10;5TpHzRvMe7GS5ko7aKXa9lCuvY04zpWifyoPObq9K9tranQKfVJRibXYkACHXq48kB8qncEYaSm9&#10;L7itFIf4w6UcH2RXn6HPUqNJsbRX5W/ucEhATiFj7RteHxpbzLRCyoLOURtka6ruhFfcRR28SH77&#10;MQ7hVmIJ7bOItqp66ljb74JtW+Ue7fZ8W6nqi4+y7VQDknwB8Uwdb87TWPHfoCmFaW0FvlF73+Xp&#10;HQ6hH0ihrYd8Pk7tjENuCcIAyUHWVg4jLlTMoRjE0x8n9UITW5j47V2HhViudEgbR8zw/CwKXKuJ&#10;8HlDy/7u24xYwB0e6EgLVqhGdGgcJz6y8ylZI5+2t1DZ9Sc4RCArmCCaAOu6VmviWa2BdwwS/am6&#10;GaUarmppykXOrOKsroaiPgi7waKNShe2fsh/gyC4T0yxIk2MDIl+/60fqnDiFZQGScR4R3ewz2th&#10;kIzP5HecvRIvwreAnA2CwAdzVlvCdrhiRobhKpU8U88Nb2CazfDpbqj6qf161PsjEMbCak4RQhcp&#10;FoOvWWxZKyLVufrUNvvkVRj1V86S+PNr6EZYpx1oOVAcYXhi7Ig/atoGGNZqvDeFJCqI+isBgjeJ&#10;WAGkprkoM3IAyj7ejyEDrKaDmgPqo6MmKnDsMZ4ZqyneAP/NecEMe8eFkTvhh7ZLwXWnRM023UR6&#10;xw+FT2j9gdec7hgjfSVVL2/kEStSSqViIQKIel+pXW3+zTlIwSnHmiRaXkw+BS0eYa/d7pmuSPjc&#10;M9TOishwblPD+XDh/Xv8PTllTlgm37AdhZljdaO9BmF+h8a2pYU9RDoJJcO8UDRin7PQVoCGW7yg&#10;pDTzXuw05r0pqYKovzpVXV4cZDA+ym6W4zzBe+DL/vDx8/sQDX+8/fJL8+rrH//j85f08H/+8t/e&#10;f/ztn//p7Q+fP3749ad//fXDh/bj3S/vf3v/Lx8+vfjPtx9+/Ortu3fvf//yzVcaevvhj1/exn9G&#10;fEZeCHT52W+0D5ePffj9xV8bKbLx797+8eNXP394+6V96/ePAhiS5dPnL//17edf4svt/Vjrb79+&#10;ef/J4o2P//WPzz98/uPfPv3zP+lf/+fjT//v3z69+PTlw798ZKIg/+3v7375+OnHr959+dR2XE/9&#10;9fMf8Tj/ePG33z78zn/64/OPX/3y5csfP/zpT23ubz//42+/vvv08fPHn7/847uPv/3p488///ru&#10;/Z/++vHTT39CZXjZ/vXHp4/v3n/+/Ovvf/n3X97+8Z5V6Pvv/ud/Molff0ImoVr8/va39z9+9a+f&#10;3r//+eOn33540Z58EbSST/87C2BN+hVrefvD337+9NuLTx+/SOCi0jYt8OcPv/7x3/kPX73Qv/6X&#10;/qUtYGYv/gYsnDFoM3GaUOPz9oC3P7z/25cX73gARUj5Ci/ewQnU4RBuEogULH3o3f8d+//2P6GK&#10;thV/+anRx9sf/vJTruXdx99//8w+/Af4/fm3D29//Oq//OmFHMBoiy/++gJNlLZWKWouL/3v+SUi&#10;3aQmf/viF15S2Du50+Wl/9CaBySkz6uXz0OaXyKjFuPg9fOQQGCBxFKehzS/JEjIhechIWQGJJVm&#10;fneAvfkl0tjUV/B5SEjHCdJL+oC+eX5N80vEC+lqcYA9yGtAUvu2bw/2aX5JkUlU/OfXhI48QYL2&#10;vj/A3vzS8Zpg7xMkfJ8vDyDNL7FPhIsP1oSwHZBOKWJ+6ZgiUH8HJJgBhv/zFDG/hAmBm+zV8/uk&#10;bMQZFNepH5BEeQtYuOtOYM0nHl+J/LbPL0tF+n2GgoV34GBd85nnqk8KNw9AzS+1ToHQ0vPMbz70&#10;VE6Tm3EAan5JaciUWx2Amk89lgjK9gGo+SVAUTD6/QGo+dhjWuHSPlnW/BZHGK50wGq5mm5sMRo7&#10;AZgTWPNbx4zp1Xz0gSV3/AEO57eAxTUJfz7A4Xz46X1BfP9kv+a3znE4H39CS+r8eLCu+S2ti8Lo&#10;59eleGE/klKAqJx4HlZ5iwoxuO6BcPx6Pv7EXbnj9oBplLcI/NE96M3Buubzr9RxLOKDdc1vCRZi&#10;9QDWzADwA7BhJ7Dmt4CFfnYCa+YAeOER4V8frGt+6/9zdnbJjeY6DN2Sf5I43v/G7oG7KgF8H3Qy&#10;0/MyVYOmpU+CKAokeabjexlbzQBMIb/QrI1GYSvNTMUcNgPgoCJpEGs+6dA/qzcvkoT0hK1mgHR9&#10;oOSfmMNGYSudVIWtZoD0pyAyLmw1yttqBqCgCMRmvlejsAXPi/2VAMnPzHP4kxcg1vyg8ohPWY3z&#10;HOZuV7aI3HwIr3pQscWtTNhqBkgjbKLr5+8VKePPL/y3l42tZgBsEdAzthql10bidj+/kOAqa0Os&#10;+UF5W80AhPnQuIh1mNjpzy/k3pS+PuJ7NQNgi8iTsdUobsO5+AtbzQB8LyKwZg4bhS14Q3BUZOg/&#10;s8H+4vJubDXK22oG4NKF42DmsFGJKCChO88hT3c1LrLsuduc99egsEVYQszhx/AG7kYc82PUZFCR&#10;kZKvKMbVDICSAxm6sdUobHE+mDlsBsCPQvNgbDVK72UeOep78YaGjFDMYaPgQ5wbsZfztPK75gmr&#10;oXsQthqVagVUCxLfqxmAt6gLz03CVqNii/rowlYzAE4vFTqEqQbhD/FQbpZGEwCPexTXEqYaxLX8&#10;5ecd78opLvPztf41bBCmGpTIBt7XeQIT2/8xReoJ7+FnUwMiAsDrnFiDSeX5NSWDDQPSwYa8dPyY&#10;4nWDzSWocFCISEjqEi5UlGVlK/lfTzGFjcJWCmyJr9Wbn1wKFpTYWikP+fMLk2WNXEHY6s3P8U8S&#10;oJnDRiWfjZQYYas3Py4Uz/tiH0di0OPiYBCUkXScH1RSAokCiO/VqHwvRN9iXL39kUxxjRLudd4r&#10;f35h1iF1C4Wt3v+ckhcS/sW4GnVDq0UM4Gwrr/s/v5D3QdQGwtagsMWBJ9bhV9MGIVTu8uJ7DYo5&#10;JEgh1kYEhTWuPNObcTWKcaHVNeNqBki+Elmy5+8V5cbPL8QW4lFxpURW9Ysib4lQueCNQRESxRsS&#10;ezlShZ9fiFySF3lxUA4qHAUjinXYDEBOL4+3YgobFDcZYZAw1QSAvinvO0eHN3Kjn7nQbBg58g/K&#10;nskD0mcyOTS/phDfE2IXo2rQP09DrIsIE39Ghf+EsvhsakAv/4nD9eg/RSn3awoJ55c4uQb08gq/&#10;jKne++nUZ+4miDp+f98rIMfReh5Vb32SV8j8FxPYIEwRgjLfqvmCS1ru1cfFjiC3R3XDlBlV0wVK&#10;/IRqz6YaBDMhODOj6o3PrT+vLmdTDWJfYcuY6o1PQQcVSo6w52fZah8jiSE/qFePL7PYG5QjK3fq&#10;8wrsjY8YmmIGYgIbRDJS9N9nUxF0/Y5KMvuANLN/N1u8RKLizB8Q1S+TMi5G1Rs/7ZXMkY+k7Hcq&#10;GFVqSAhTvfFJmMNhPX+ryH1/Zh1TeO/GVG/8fy20hKkGMYFJpxSj6o2vv1WD/LfqjZ9YlVHrfDfo&#10;RtyZtDgxqt74qSZhgrqkwtW3Sp6HCc4kT/HnCyMh5MwX36pBvH0QFRMObrIKfk2xak0IfkDJUUd/&#10;c57ApL/8mnpp/8+jGhDKzbxWCVPNFnZZPBukl0XS4X9GRYon92IxqgaRyUjmrXBjIhYeU88vYapB&#10;mMolS0xgb3yCzaRqCFMNQoxOXQZxiCR5rEbFA4GZwAZhilCpWYGz8enaEfnI0blI+vzPDySB6BN7&#10;YgZn5/Om8DQ34ujZxxapRMLWbH2KieQ55zyuQb0yvszKaMLgTSGv/cJWo5i/5B6cx0VcuqYjfdLI&#10;Wj4bWxhla8h/F7OIMmisEZI0cdaFsf9fcpWjm5ZmjL+f+vpNIIiNefxoC8Ma8Rk1tqYBKnqnXqWx&#10;1jBk1xQ3Ut+tmSD1zrgVGmsN4wgjfV6NrcmAsuKkcChrDcPjoBiwOFrQI/V3S4a6cbAXlhTTCHLE&#10;KmlCSFV0p10jX/Z3cWGNsYmrA/qngnHzeqpw8sK080t+11hDzqw0ZQPDGo0hzEyO0JO+eUTXzCoZ&#10;GJcwLhFmB4zUk4VM2TqzuwfG7ZK4l9kBEeP/HBupY8+1Xuy3gf2LfKmZbFKgFBPZN8paw4gH8FCp&#10;ZrJJIYnKFA00Y2sY9OMCHbxc90wSuk34+8zKA8Ma4g01tuGSD87FD+HSIbGrH4kSm1WivluTAlkU&#10;6WllxtawWMuF+MxcyeX+XZMJuH8Z3fLAmEnCWmomh0vIniKPwIytYX6VjP7zFZA1F/dX0eCfKfE7&#10;YBSg7G5CaSJMcB2Y392pDvHzI2Guh3ptfvWr+IF55kr5jR8YrEy2p1mTA/OsnIZyv9aSf2meMOk2&#10;UzB/4iRlvqwl9UGNrWH+NB0taOoAUsJF7ICBEfmj4ph4W0zZgh4b4QYTOFgY1ojIGS5JoZ+eSQpW&#10;qB3QMGaSylLGC0ofwbKWlorquzUMn4tgmRnbaELx8HizMjw5sFgjCVaw8qhCUbryaGB4cmBYQ6Fs&#10;ZnJ0oSwsaoiZmRwYnjl3HGVtuITWfhS5FDsgjUN/Pje3juS4m5lsUkiPJCqZGmsNS40Lajcaa00K&#10;3BbTt9NYaxiROm7CamztYKSxAwUKjLWGcTdllZizO3U2fj4At3w+gfGCBsYtn5LmamxNChRlwDNU&#10;q6RhRAe/afBsvluTQpoFIHE0M9kw4iWk9pixrU6UmirqTTAtsX4/AL+QNwVlreMlSHSURoe+iW2M&#10;Ag9uA6SS7s8i4YGKujpiHgdF3it1/kTsDt94jKXZmzHWqBiDy8USGYkpWSa8GZuL6cJY/wTjjLVh&#10;BKypxIVXBb+f6aePM/VXDG2lK9AvzFsbGNbU0zGXw7ZGGJBqsua7DQxrT3XlSPGW37G9SrYYklyY&#10;n8lhhCR0qYDCqFRJ5yKVzrgJKx5N47pPs90WxhYg0CjW5OpHkTApLUgK69UHSLVItQNWQUpZSepl&#10;ilWyMBLj8EvM2JoUqDyiciZelRBrbT04f812GxEpISdqHZiRjUuSFu4I6s4X/JR6+fmNKcVjxFZc&#10;lgtFgjFNB9U0DiOQ96d0+NdVn+La8VZphjaMgDWmxEzkwvLVlLUlkjRrUtYWlkxI422lpfnPZ+Nj&#10;47oqawuj6rNJNSRaMdYo6GWe995glATjYiq+2wpKCU0qaSjFTPpHYo1/jbV2SfxMjn6V1rQP/F1j&#10;rYkkmflulawWlSg0fbGNteEEvd9Wjar32whLOWsofia226Ao3EBBYOO2pjTrzwZA+JoJOUd4B4Wx&#10;FAU389iUgDH8VmOsUTFGhNcYa0agjhYKXWOsUaTnUsjNsNaoUikJpEq98HfX5N/wK3iZEiMbiSlZ&#10;qdTrEyMbFMae96s5a0Zkil8dccZ5gQwqZUQId5iRNYkgpaGYpTHWqGgkySQwxppDeNvjzmaMNQqx&#10;FPUIzQIZqSkBKpU9D2X0AklZHyMmZgYK9kF0hOR08c0axa3mJa0+ez5p9PXLIE+mUX2zRuV6mOQ0&#10;Yay54CP58+qbNQrXmClRC6S5gGfj3PLENDYql0Oe0czImgvI8VHqxyulaX8n399ER3bKYuSPGNmg&#10;mMZbnKXzNxvhqf5mg/LfbKSnKCbIiDMjGwbRq3HEp0Rz3ZP9oKJ346nTTGNzAXua0IgZWaOInaWM&#10;vzHWXEDjFWryGmONwhixA+MWjAQ1FdSV8mFQGCMGqaaxuYAitkRzzcga9Ydv1lxAOhIhf2OsUQgz&#10;iHeqaWwu+OCbfRqHZ+WrN1pcqwpII0VlAfMbxcgGxXFGFq5h/RGjkjGFQ2GM7UXGHp6jYaXUAipW&#10;Y2wZhILoJj2B+H7xN3F06vwbY43i0kQPaLNAqPP4e1jkiUAxyKC4auHwKGPNBVQJ5PppRtYovCte&#10;0tUCaW+Caib4ScZYo6hSz93TcOPIUtGu8TONsWEQ3l8vRibOI0l9M5TlvGQbY4268bTMEhGsn24b&#10;v66cnsZG6WkkzaCM3ZNeJ6ZxUXqBvIrN/4zsX8eM8zQuSi/9VynkX2OvliDG2DAIJaBV7iqh755G&#10;ec1dlL7mctspYwg4yDZWH61hLOkLIpXzcnzVqP6Zx1hT8YKFxZpK6OflbcYGreJPHN39NxhVANRb&#10;UDqz/W41XvXtTDaMYOUrZf7oglMztK1xsVZu8cJ4ZyeoLQiSV7uxRscUIxtcGOkSHLzG2mpSqSOP&#10;wlp8t4Hx8k0FQuE+0r5rxkZ1c+OLLMzvgNWkotqkcLMZ21AJXc7Qdon9lqZvv/uNlhKPu7I2MDQc&#10;dNI21poUeIqj4Jm4XhO46h+J/E+9c+ExNgw3VwU632DZ3Nwnz/ttNamUPEl9hTOXLAyvP7WchLUm&#10;BRQL9BBU1gaWjttGhM8x2DNJlw1y68zYGsYOYGrVKlku4YHGpKFA3vUj2dl0lBLPQfgTBUOzQ5Kn&#10;GdvA2G0sUhEY4X8ba7RJQ9dyXiUDYz7YOcrakAInDvXxjLWGceLgLJg1uZpUqjvDlMZacwl3jdf1&#10;/LwDVpNK+BcWMtaaS65c2VQQktOsvxttvBicsdYwVol7xiY2OtYormueXxeGL0MqodoBQwrp9u2+&#10;W8Po2pcW1oK5RsrKnYimVObEGVjGRk0ZY61JIZciFULjaKoPwI2dXrbG2psmlZVsilHSiG6svUSR&#10;YmxvmlSKNqrr1MDSLiWw835bTSogNqrYAQNjv9EmXFlrUiAvQXLJSFk9l2yZUzKqaPdoxjZcQiYo&#10;/quZySYF7jgkuCtrDeMdm+ZdytpyCdn+ikvuDcMazwXquzUpsLvpnKPG1rB/vePUfmsHI1kQiDDN&#10;d2sYtEVap9ApcjWpbYoGPB1TjbWGRREAeYlV8qZJzSls9tvAOLufhPyMtfVLqNCiZnK0rOxulOpm&#10;lawqlYAwOT1iJgeGNR5fzA4YMSurH2vmuw0sAVfEa2YmmxTybKDemFlOtbjoIpv+jsZak0KUyyxm&#10;M5MNwzPHV1ZrskmBQ5I3VWVtYBdkSSbxkf1cU8Lqv6uWC++wVFBS361JgfOG5uHigZREr/mR6Fvc&#10;TDYpYC3vIua7LYwSeeahGbdzfiTdnE2a5TuMspBk5pw9hZWlkgORQvnnO84bDMfEvJHiG8zYSA00&#10;JXDeYFyDVbVxsj/bGl3fczUSYxsYDh4VKsxMNinwGyFYE58cFSxPAWw3Za1JIfrqXB/E2AaG4pa6&#10;ImZsSwrsG8hcWBsY2ROQkLE2XELV4bzVCWsDu5Gup7zXqY3K1SgVMI214ZLXu6xh5RG0cnQghlIz&#10;OVxik15QV9QOwNrdNYwZWAJWyWI/c8koU7lAp2WsmMmBcQjfSQY11ppLsEZLIaEfZxHWlOTIdzeq&#10;UaamJbOLGA4MEUQUtGZszSU4TyQHmh2wgtY7IhQVeRppKm4ohaPVdxsuSbkbI+tjX9YH4LLyVAmr&#10;C8O9JyBtPIWpl5pCGjzbmTU5XEIPRwSB5rs1KVwJ6eToODPXVlqldWp6SIn91qRAVJl0dGWtYRw4&#10;rtwKFe37u5FByjOtGNvAsEa9D3PHGYEqTiGPi2YHDIzrOimkylqTwuvaZ0SSPFHUlOSRMHWKzt/t&#10;0Q4GEkFKAJnvNjDcEko3qbEtl5D8rk7Tlba+atmZHTDSVpT4ePhqbMslD1hBjW255PsrWs7zfhtJ&#10;bN5H3FvHVFMlsE882nDJwLjSkjNsfK6pwsqJA5sbT2FgnDjPbyMtoVhmLeWcpu5GNTCsfZFEJ3bA&#10;KFUJ2XJfNN9tYJzd9LIzfslIVb3PNTAI6NXh5Ly7R+HKdf3L3XEGRpSZclbmJXPEqniv+JOGJwfG&#10;cUMHB7O7v5tL8LjY3Oq7Dczqu3k2qzWZW1+eks+7e2E0ICIWYdZkcwmykRRBNNYGBt2BM9bGwYC2&#10;OL6NtYGlJ6spbUG1uJ5JJMaqG8Y7jBIJpkbmbSWrOJShV/HdmoIIs5D8azy8N83q81s1c6JbUU8J&#10;WhauwuK7jdQ1MTwiZGJsA2ObQgpmv43W1UcMB5YrrYvOjNgVeuX+rMY27kyKfSguWd0qVELwycxk&#10;cwnKgTxume82XEJcOTVhzmty6r1yUJFBYKJqW4U1KWAqOjMw/wI9gtfU9OQGYcbWXBLdBl/AzORw&#10;CZJcVbaDx4bab7n28bhirA0pUOsDMjFja1iuD6o0IdGR+pE8UNGUW6yShaUuGG8r57Hdp4Rrmrzl&#10;Uf64JheGDvVJix1jbS4rtA5VSen3rfz6iXLgJu44hBB6Jr21hnGBttaaFAjP0yNWxF7vI5clJfd+&#10;MzFzfLMZ23eA5rs1DGsfKhpKNGyt4U6qVdIwrH2nlsPRe2WfjDU0TyaCsbBU2cRXMNaaFIhWEtcR&#10;u5uml/UjsZa7sLHWpBBrn6avGpy/1uQqGQErXijZ/WZsA2NsRNXMd1vdK6Sg6hvdB8Yqeah7AGUw&#10;akpgLmR/Zr8NLO9oF6NToOTVWqMwkshxXlisZeOcd8AKWAnQ4+SJ3T2wlzVTvIPIw44tjomx1jCs&#10;0SvE7IAVsNKMgxx/Y224BG8yR76YyeUSgjpGiYqKuqaEt130PWpsTQoUvIEn1dgaRn3Bu9IYkptf&#10;PzLldWgvZmayYew32ieJCAaxh7GGCkl9t4F5LhkBK4+v6CfN2Abmz+4p4comTRxbzOTA4iaoEheE&#10;kWcm0XCbmPnC+ImcymYHrO6VWByOkBlbuzNUoSAYYZjrTffKc4zJMCV/taaE9FKSss1+e9O9wkAs&#10;5bP3OjASI4lPqh3QpMDBwX5TM9kwPHNSZMRtkbypmpIcUxGMi7E1jFVCWMfcA0bAyg5glShrwyVf&#10;uBgm0svz6oyNQIhaJQPzt44RsOJwMTbDJQPzHt4IWGFlDkazSgYGK1Obx6ySEbCmwTSNqcUqGRgn&#10;DolVZr+t7hU/gciysTZcQh0slY/DFMwq4XJqyngvjJl8qhyx+whY+W5fxM3N2MYvQbtHrEv4JVuL&#10;FdErzVyNteUSUsFN5IkmRjOTmRS1JhsGc70kpWefa3Wvn9e7UqIS66sfyYmTBoNiJkfACk/y3czY&#10;BpaibgRfjbXRvVK9guQH8d1W95p+hupuOgJWYkGcAWaVDEwrv3kSrA+gtdgLo4QiV2Pjl4yANZoz&#10;9dZB8nL9SK58nMLquw2XkCOPs2a+W8N0NgJvkPUjoR+XtbWwRHoppWXWZJMCT8lUDFZrsmGwFuFJ&#10;9d2aFHiSxKBakwOjdX1SJs5c8laOlZk0eVTEtfoDXNjcaiZX95rONSYbgXYibQ2PiwNVjG0FrPhO&#10;ROPEmlwY+lUqpBhrEy+hvYUqv44bMmOT6uj76l5ZJqotzBvM1vHjCts/kodTVG5mJgcGmbiY+VZk&#10;RW/joqELS4VI5XO9V2TlTV6tkqEgWxCUR6meSR5AkYeamRyYrdFM2dyxhhZY3XEWduO1zyj2Ub2M&#10;NcSapqTZGwzBVabkzFwrYGWJqMpfkGn/SKylrJawNn4JNSmp+yC+2+pe8Xp5tTDWlhQ+QZkTZ3Wv&#10;yJDSmF2MbfwSrqZpP3u+Ca/ulcf8TxVTWAEr8gY8GmPtjUsItquxtYNBtje0oMY2MJwu+qCYmVxS&#10;4Cas/MmRyyYpn2xaY21JgRcZkydMAZfeAVeuKirSuwJWfuLN5HVQT2us5ZFEjW24BDmRKnh9f6vm&#10;mrbrZnevgJX30BQcP++AhV2IYUMK5/22AtY0R1WxoIUhAFDqaIqx9Afg66tmXQvjqv5Q7UV4XGpr&#10;uT2o/TYwopNYUzM5pEAkCJGb+W4N03mLaKFnbKjw1A4YGPdgKvgY73UFrAR1WJRmbE1BEBel0Qxz&#10;rYCV8/7b1MEgU7SmhJswXUTVfhtSwOEi1GvG1jAYOZ3/zH4bLqEE5FPF8Eb3SgSDw9t8txWwUneJ&#10;U0CMbWBk49BOyeyAFbDqF7GBEcHGMTczuQLWT7LJ1YkzMIJjnFPK2nCJfskc3Stvi7z2qe/WpMB7&#10;N1vHvECPXBYfiH7EJqq2AlYeA9yb8MCwxhOV2d1bp1WrkAbGC/TXtzpNv5sUOPDJijW3xYERiKM6&#10;uhpbkwK6IBptihwxnnKbufLd3O5eLok1NbaGvVaJsrYC1tdMmvNtYP9mUujM7yNgxZWhfIZhroHh&#10;TjL/Zr+NgBVrfG/jmQ+MsZH8Y7hkda9UOk9XybOHN7DUPKGFijhxVveqdUEDY5XQZdDsgBGwsgOk&#10;LmhgPP8/2DtmbO1g/MFaw6JOJ0XGWBsu8aukYX+YySaFqMecVm11r681qcbWpJD9pvIWOc6aue5J&#10;/hG5RrgTBSOmw/uniDwt7EokUFXyRDI/1lC4maK5C7tynVPZdlwz1hr6EsFcC4O5OE3F7sbHXWvc&#10;qQRzLeyKhPsL5+l4W+QcXGu4JoK5FoY1XkAFl9D+c63hl4gTZ2HMJC/lgpUppLzW6NAp7gEL02cA&#10;+3KtuffuheEFXVQsiBLdY40yJObEWVisXXhsEqukSYHZR4mq1mTD8q6l2rZQr+RtbCpmvjBWCe3g&#10;hK9MWdi1JplrYJ65RsCa+BFn3NlTwOepH8mT/He6z52/2+peCbRfjX6SD7XWSDZSMzlcQg8zFcOj&#10;mPtY+3qqhkwfq3v1Y2sKYpU8UIuamRwu+aL5rvFeP0Yue6UrEO3ljbXhEuQG5NibVdIw0m8pLis8&#10;BRon1gegIi2ry5xvA0sDKOoym7E1KWANClJjaxhPizxtmu82AlZeqJBPGuYaGA3ziGAoa8Ml1sPj&#10;VbY+QCrUfZhK1VQLKFhiCqqq1MLQBfGYL25U6JPHGtE4o1deGGPj8FYz2aQARxJ9Natk5LKQHdbU&#10;2JoU8oigMi1ICKgpIc6FNFRZWy6hcLHJSCNAstao6GK8oFuTQuo1SWsNY2xYM7t7da/UIeEcFsw1&#10;MM8lq3ulOlRE1cd7N2upZ5LqMSS4CuYaASvMRY6S4ZKBhckfak2OgBVrRD6MrzwwfC7iJWpswyX6&#10;xFndK4pqvC4zk8MllKVIOPr83Vb3itqBNCJjbbhEn90jl6XmCQ93aiabFLyHN3JZ7+GN7pUfyd4x&#10;E9lUkuJQJsr1MapXbCEYN7aaSLCVVMez5zqa19hSl+BBYUupeanN1HRAxqhySAZF4C7Fn8/jehOu&#10;UlLQbOpBoTyCV42tcSuSc2WoeMSu1GhS3eHRyfcckppqEpEXFY/CjavZ49V5VDyl4LHXL/zmRmXi&#10;kZT9LVRsmSIbi8KWW4cfzRw8ZMnv1ajModHJUEWrx0V1OLcOG/Ug70P5BFPZlTpEbn8N6kG+oFsb&#10;fZfhqV8lVnMm12xgK2XjxV5e3uABS63DRmHL3ZpWpEqilAqvDirFAYyyldeqmg3KOqSqw/lwHhSm&#10;lDKA+Efb+sKWcQQGBcurjhVknbatx0cYQIyrURmVWhujaaUe3IeRVxD8rl+ILe65Yh2ONJWEOLeX&#10;B+XnsBkAqYNqG4p2r8bl10Z7DkhNUGmZ79Uoig88EO2c9/KKUomcmOdC3tB6XHG/jA+wSlYowAhZ&#10;SeMfW3hjZlwrSKVUqbqyDIqLTtLSznO4ctQUcjP+4aDID0j7H2FreIOogtpfI2HVvs1IUUnKRFAk&#10;1uGgEr9Q5/LoV9n+RGuMreaN1OU3OmBEX7Wi6LMdtceZDwdFRkc6S4vv1Qxw5Rbs1sag8mCqwt6j&#10;Qb3y8ml06Vwxejpgtm+jkaLEz8CoW6NW/aJyB1PT2CSQUI5ys0e3ekVDlBJI5282AlTcNhXxHhD9&#10;kFmKZj+P/JTZUO7NgNLcTLUrR35YX4y+tcrlGNCVwrCqrwdHVtvCXzbbeUCUzKN6g/pezQIRypiF&#10;OFVar2SauBjmyE6RwKlQwIDI6eKJ2iz60aqSivEwRRx5/aiZZ9EjOjWX5tWcIu4wFVq57Y4xmnby&#10;sC122LBAahubG8QUaKW5A09RoqQc2a79G+FS5eIsilL6KQ96HtkKTqkJpAJ8i0K0lXdmYWwuLHgQ&#10;PLKdD7JRqaJzIVPB2Gry4N5B8Qtjq1F5XlALf7WmVNFXTDUomr1QvdSMq8mD3UJqqBnXoHDRnfe2&#10;QlNe19SD46K4ASu5HAGRXvccSab62RuKDY2myUzjGxGoho88CfRPvEQ/qIwNfVyu+HDmmw1KewNT&#10;k5XKSMmQEptsSOdi/ZzVmFrKf0NZD24lpnkxMSNblPZNV2Fq9/SgtNO9+tJP5ACGqwalLxOrLk3J&#10;LWWr+UNfklZb+o2AQH2wvu7oy99UVL0xLrc4mnP0pXbLsNogxKDoUOSCEKMqpcjNp+lqQf2pIioC&#10;F5CpIMXRlL5sqbXR1GFtUUKnfiGigQg3jjS1KHIPqUV1HtfnylC1rfZWYsvI1KhJUOPi9szNyoyr&#10;Ucg0qW1gxtWXlo8vvroIlFL4rn4htrj6GVvNANhKOTvxvRrFs3O8sKOfyBtd/UKCksyisdUonsPy&#10;tCVsNQMQ2CUIYWw16k5XazLXhK12Hwhz49obW41CXsB7jrHVDICgjRouxtag6A5keAO1aH0v3HrV&#10;rX5R6RLKLzzP4YhOcevJxxPjGtQHa0PN4WhHI2Mw9dPIIarZ4L8+TOIZ70uFIu8y4pPz/hpUxD/m&#10;bkStqLJFkrPSSC6KYEyy2sX3GgaIZM7w/GhN+VhkCxpbywBUtjJrfgSqSG/x8o2tZoCIhfjK4nsN&#10;Kn1GlK1mAM1RU11Vc9SoRTXPD0rz/JRW5Up6N+pZXn179aZgmpDqUs2iUJSMpa+b+F6DohRsaiuc&#10;1/zoRD+4/ZpKUXgY9Qu51l+oaitsNW+kPoLRqfNGP7buiEuNreYNUmrVIxVZ3W2Lrn9GjIC6v1B0&#10;4463fN5fgyKNIfWjxRw2byCzpqC0sdUoChwo4QNVPXpcxAJMbcdF8eapylaivC5b+lweFLlYquT6&#10;5yhDscXkmzlcf4PvZXzR0YXe0VObvrmfg3oluQiZIH2neg6Riqt1OChWL3X+xDocTWi6Y5rKt1Qt&#10;r1+I/8q+NLaGAV4ZfeJ7jY6UrtYUCjS2lgFICjD3lFGRYguNprHVvHEnbmOe+dDBzRw+Sbo1toYB&#10;KALM0/GZo0ZBijxANQplyuoXJklR+TaD0nt5BKTkR/JkZ8Y1bBOOUmt+GCAlqY0/PwJSzb0jBY0w&#10;w32v8Tc4U5iN85kyUlD8qIupfoBL3V85Z6WZw5GCslPUSynh07aVAiVqXM0bJPw91b1yZKf4URST&#10;M3PYvIF/SGETsQ5HQJqW0oqjVkBKxeWEls6beWG5Z6tJbOJAFvdQncy46tYXQ+CiisVzODbqme9s&#10;aGphaadrKHHUoGgScabUNDZ3EKxUqU4shx6Z/2YD09+saYBCQNTfNUw1NVK51Jv8a6J/PbBHlr6x&#10;NTC+mHJ+Rw9K8SZ6RCpbzR48TvEbxY4eQaifxIHpSWz24M0tvCh29KhPoQEVeRhBaEQMKhEU2Vh9&#10;ZyIPztawwIVhmdJSpOK3LQpZme08glAeE3lYUYujKec7gmazNoYDaEurGgggc6hxpQq9GldTAOXi&#10;vkx9A67WberVnuvsCIwe9ElQWj0IDAotDYWJxBSOHvSJokCR76CylVVwdPSg3+kYag7nQfEO7oKj&#10;qwclC82UFacQaX0u8jRIRTZz2LSRsLlRM/Nm27bSRcT4AaMipfoXXqJgqEHxtkehRDOu3v9fyASN&#10;whgxRY2LiwDTYWz1/v/i0qwcty2Aer+pB1KK4tYvJLX0oQIqgyL5WFWr+hwNKZU8ENab79W0QSHx&#10;CFvOvDFi0PSPUv7ooJhC1VGLlLiaQ55HHioANigolEafYlwjBqUWu1IYU+2mfiGldlS9ZsrWFOoT&#10;JZJ6VBkUhf5VVUReh9rWv37N5/vDoAjehgHOa2PEoFzkIkMSttrb4GhQdaF5iOpxEWw3gpFF3Xgg&#10;NVlhlCQsW0RuSDQ042oUNQgS2hdzOLzxhX5U2WoUd2YY0dhqBiB5ShUUw/2p2aC7C0essdX3FLQp&#10;OKNmDhuFTodcb2FrdKCPb3okmHU4KFxlOnAYW80A1DBxD9ojHkUbmHKe57UxpUq/CXIonh/UleCN&#10;elRZGSiP4OohcVBcbkjkNeNqBqBaEI0HxNrY4qa59xqOGhUo5b5pFm9sNdvgirqHjjfpKE6KiiIO&#10;7IuPbPbyakAT8DH1VWiCUJv5g0wXIxh5K0/6JJZlNvPAOPZUMHt1o7w4pWXr+VAZGJUZ1V5eAWie&#10;6UwOBPqGmkNcAuVjr/6ThmNUMhLjGhhxTnWFHfknAiS5NgZm18bIP2nTlyc3M652UyAbkyVAkLcm&#10;Pi04lah4YWQMmgonVJMeW49PHDAzrobRwk4FmEc0imwfFbjZXwNL1XLDvSP//MP3Gt6w36s9B9wh&#10;AjdG1TaqUUhUxQ9HNBrVflq8nXljYB+EiIS/Ab302rikYoOwtTB4w5zLXyMa5SR6kFpwHtfCCNGb&#10;OxEX5BnX9Us5vgtD8WzOL75P2SLOzk80w2qUDC1/TdHSNBo0b2CL+lcd7+zakPRYw3qkLYb6Wo2y&#10;rig1etsWruhNTWGjCLSr6zKncNviWmlYflE8w+R96ej2fk2x0i/a3ZhXh0WRAcntxtjqCwfJjAgt&#10;zDJsFD0JcW6ErVF/UjUujQeODEUSV808xeYuDzOuUX9SvP4TBa2w1ZcbkvBUoTMOxvqFKRrKoSds&#10;NYpOWBdTghu3qW3xhGiqnC3qTpF2U+SB/mRrixuzGVejKKyc0ivnNT/qT3S3juUHxYqn0LKx1QxA&#10;0DFOpfhejaLvqgo5fI36k/47SeEVtpptqAyb/G4xh+1u3FAuuu/VKM5/RBLGVjMAuaBR3YlxNYom&#10;G9RfErZG/YnbSzK5sDWoBzNocgSpwVtrHlsXE3JYFE9LlIQ142oGoFiW8rCpZVa/0Baw4mGtULxw&#10;pg3L+XsNinLgSiPFBxpbt4vJN1sUFdKvpvgSNfXaFn2tYVExrkalE+ZF5DJ/jWaUroMqv3hR3IfS&#10;8+68l0f9SegbXasZV/MGcUCcB2OrGYCrg+oSxhqvmeftC82zsdUMYNNiedNoW7jKan+N+jO1Ts2S&#10;HxBr0NVQIb5bvxCxjXKxB8TrMrWkzRyO+pPWSCZAxF9dPxDZPdUezdoY9SeBSnV8DYgWTDf1xMHW&#10;rZ9IeFO5vQNCDUQXLLO/Rv3JPjGFRvD56wfyvUiHUXPYnsOTqhVqHTaIdUhuplobzQAJLQs1ABt+&#10;xoWbQneEM0eN+jMMZShqQBkX5TmNrWEA5lC80FOVbMd1y7Y8j2vUn68CKmYSB/WE5xX3jvoTgS8X&#10;UsHzg2J7kbZrxjUUwFvFpzkrRzPKkYJo1NgafwNeUx9sNKPYephwL0mw/ZnRwhvpwaKoAqoKFNGB&#10;om2l8rxZ9IPSftRKP7mnmNcUbgv1C7V/uIJR0khuQqRHF4m1xdXXrI32HHA3KMlj1nyjtI89us8r&#10;5GuEc6Rw17iIzaEJEuMa3SdlqAiLiHENitbSKadx5qiRixL6JoXR2Govha9HgUNjq3njhgZGxYhG&#10;LMpFiqokxlbzBs8H/DHjahT6LZKEja3mDVSpaTh1vjuMWJTHFN7ajK3mDSu34R2k1uErHmV8gFGL&#10;ElhCLWbG1byROJuR0FMDsX7hF/mBKqY3qNdGUeNqBsC1uaiY3qhFExc1+dLoUGpc0RG6OWyUjveO&#10;8JOGK8luPa/DQb3i2GYOR/iJol3lBXwNSsfnR/iZN1jTV/hrUPrdYYSfhPQJBpo5bN7g55mUIqK7&#10;tTSueGy0LzW2GpZXIvW5mgAiCc5PFGujYXn9UraaALhJ8YZmfJuRi0o1AL+o55A4G48cZlwNs6+V&#10;oxblFZbIqIkfDgwN7MO4NqP7pGUiQQc1ruYNtEc4RGcXYHSfaSwbIcZ5bQzMHF2j+UxDFoSpxk77&#10;GqmkYYbUngbvw1zzlKmGEX1Vo+qtTxYG2hdl6g2mDpPRiaZ1ucrkJOpfm4SMJVNRj61eIJR2T3Rz&#10;5ms1DGdNBV9HJ5pCgS7sNbBXjRWzNHrrQxjPbxXBnkqjvFIYPSXhxZ5DIp0qu3JhCJZNlxg6fK0t&#10;p+lZWErzm8DGKj6tVokMhfqJVCZVJ9eb4hP9kNF7fQ3MzuEqPlGXquxlguM1LnSiJu2LWgAFIpuF&#10;nuOGNwZ2g6PU92oC4IHo4ry1EYpSMM1oAanS3uNC/ZZadefTZGFRU4i9PILP+NZpvitsjYNibQ1v&#10;IHJ2HtToRF/etRnX8AYvB1znzbgGZsc1vEGdtadJ/CKRsj8zCc/mrBzBJxmcyPPMmTKwdEo2a2ME&#10;n7RK5u3LrMOBWZ4fwSePouh6la3mDeuFrk6UuidpEnFe8wNDW2IKs9AQtj8ytpLRKmw1LBW4TFB5&#10;daJMIGFlY6vpRs/hEACskULvYlwNI/aiHojedKL4NurmNTByYJQfNYJPfFEqtqtxNW+QrG+KBCKv&#10;77VBWJ6MFjOHDeOwMMEhootjCzWVSWhbWNx5wVGP1YnylqhuXgv7JiIqzmWWQo/rCx/bdO1c2JMr&#10;hxrX+BuUmlDRcjzx/on4bOa1l7+7Ufzn1YQ23mCE2G6C6XkvfDOG3u68Et9gl8+nefuiy9MYo7Mu&#10;0qMjdbzBCIkaTqQ3yRhDUWUSfN5gUZiJV9jHqEUpYUInFvF08wa70TlHfbOmAYwhCRIeDg0ze0Jw&#10;BQwFU9ujUQ+SwE0hrjcYCbHG/+VkbWMUyebQFAtkYQk7GgIZxSj1/D94mTbGhne45yC7P8aJSCKe&#10;kcUdEIz/BiPQb/Q9OA1jjLPM1Ah4gyXerkY2DEI3G3VnIWGpfyOhWOOYIuttFJcqlZi1MN73n27p&#10;D4Nwsqu6i3jY9RtvLH0TCntM1dArAaOLuY4tjFLZ0SGJ1ThUgDFk4GbpNwxj3E+FsdGA4keQAW2O&#10;mIWhFFALZKSjECoJf2ZkAyM8/Xk3d2ii2P2psXZBs3M+0AaGCgzFpMiAfIwQNGXR42wKa0M9tO6k&#10;85H5bE0iyB5eFXmEtYZxb8yhZqw1HWDt5XAKaw1DDUq1eHFfQkww3y1NHMTdbGFhcJXegSM21ogS&#10;GG9/YVhL4QAzk30hYTqstYZhjQNbWVtKeNLnQ+2AhtE5/BJp0pm3RhfK2LhGmu82sGiGKS5hrLU3&#10;khzgq8mIpMF7fe5ETvJ+IsY2XELOgspuwtX5b9aaFEik4tlVzWTDYK5LDnsxtiaFpG3FQzvv7pWV&#10;pgy0Ot1GIYo14qGGJwfmd8CUFb2hhYeZzdiagnikRA1s9tuoRLGGNFp9t6agK3XBousV361JAWs8&#10;PKqxNYxH0VdrRGGtSeGWpxsTCYSDewd83CBKsyZHKoo1nhCMWzKwKxc2RKZiJkcsGmu5fZ13wMCw&#10;xkya823koplJPp2xNlxCkWHVyxmlV30Av0oGdsW3Tm7AeZWM0NTvgIGxAxCoqlXSDgbW5O4erSm7&#10;+365mTNgZKOeuQYGc8EJylqTgmfl0ZtydmPNcMkUKKV+9asEndgBwyV3FMI8RYhV0qSANeR3ar81&#10;zM/kyEexRoTK8OTArjQfyZPpeWwrO0VgHxf7PJMD41EnCbnGWpMCqwS/xJw4ozxldyNLNGtyKo5i&#10;DcZTM9kUxCn1StUSM7l+yY1AgVkloz6lRwonjhrbG5e8Cj6K79YwHqCp66mstYOB90qERY2tYVeu&#10;D1Q4MatkuIQCYqqkIpLuOjqwhoRarckmhWRepNKpmMmGUViC1yRlrUmBuCkPL8paw1Ji0kUKR1KK&#10;NWR6Zr8NDGuE5M3YRlTKvZt4idlvA6NNMWJPw8ojK40PSgRFfLeB0eaV65uy1qQQyfzDvB7Cb70m&#10;qVuEVlHsgFGkMraX4PO8Jgf2h7E1KfjozJQw/cN3a1JgJl+ld8TYGsYrBY1rDJeMLhVN4Et0J6wN&#10;lxDPT6W68xkwEtMoEFPWVVgbLqFNDqFoY61JIdaQ+BtrDUPsDJ+be8DITLGG/MNYG1heRnhbFWMb&#10;jSqrhMiTOXEG5lfJVCbFL4e5lLV2Z2iIQKDd7O6pTZqlxUVAfLeB8Y6L86qsjV+C2JfBGWsNY2VR&#10;P0xZGy5JVW63ShqGV0JDUmWtSYFCF4xNzWTDeMBBaaXWZJMCnYfQ4Zv3gFGscn2mRrQaW5MCTRzp&#10;8am+W8OulGCPg3FmrlGt8nyZyiZmlTSX3DjdEtY8WxsBKtcpfHoztoWxjhNoFNY6iIo10gVMBGOU&#10;q1ACcg+zSkaEmsxrVfuOrP/yFAhO8qyoxtYOxu3OrUN5Qate5bpIrUgzk00KN4LfxOjFKnnTr0b3&#10;qqw1KfxhbAMjYMIjvhlbk8IfvtvAEJS4V6ORo97oWJsPcPYUFkbo6W5qP1JBuBcXhyldZ4y1gXGf&#10;pf+cmckhhZTOUPHJUbLecCi5sgtrK0olOJZc0fNMLgxnmUp3xtpwCU+S3BiNtYFFZGPqF9L7tL8b&#10;tIWHYawNDMcEjbQZ23AJ+Sm8IxhrCyORQ53do2lF1P5Mf1jx3YaCbnw3dQ8YVWv6m5OmYqwNl/CW&#10;n7S284kzhUxTYZzGcsbacAnhC1WlGXFprxLe1pXC+g1GJVOq45mxLSmQRqd0CiOJZY/ClCL/7jHq&#10;VoIeSNUNcy0Ma0+eko/fjdp2/2Um32DUxqCXnbH2f6RgVgnvpP0jCWLjZRtrSwq5doj9xl5uazgY&#10;T3NbRHHUMErr3RFTHHf3G4zKH+lVJL7bkAKvP6qzPeLP/pEkGaB0NdaGFLDGY5oZ28CwprJ42Sb9&#10;I3n/VIXs32BkNcmxDZfghtLT3YxtYEiQeBIwMzlcwkR+m5JeZJ73lODLXGh8KlbJ+CWXjw/ll5C+&#10;M9ZgZRMzJ1OgYRe0teY94A1G+xxV8o2A/FijbJYRer/BUJJGKHKeyZW7Pjm73diGSwjgqdJ5nJ41&#10;NhwFTi7DJQOjEdE3jGfGNqRwSclYcXZTg71+JNZoRGC4ZKSrqRb1afTX3wvz3625BGFo7vlid49S&#10;NtU6IS8zk00K0Q3cTU2A79W8Ihx+cFkRa7JJgcJAF7xeM7aGEUJiw4lIL4Uz63MTsOIB1PDkwLBG&#10;dMb4JaNfxRozadbkwLDGVJqxrYCVF8mneeugwFRNCROCObNKVsD6TTE9U83he2BYS50lsUpG96qF&#10;+jwK9thSWsAoUYl2F4xQ+5dqKbmwhNq5CJixtYNxxVFDQC92wFRczdOW0nOhL+ixPTgCzOv6wgi1&#10;p6yxGdtwyQNzpi4R8cH6kVgjrGbOgCmFinqSdyPDJQNjJm8psH1mrimGSiQi3ZTMd2sKijRavS3i&#10;LNWUYI3MKbNKBsbYKDVkxrYCVvIZVF1pnsDqR0Z6z5uYmMkVsJJ3eDfv3TyBrTW8LmWtSYFKeRzd&#10;aiYbxuMuaRZmB6yAlacHKE+skoFhLfd8M5PDJazjdGc/399G98p348QRMQWIsT4AXRLJH1Yz2TCs&#10;cXYra00KxBkpMWvubyuX/eSGY95xuAnN2MhjNY1BFsbY2ADmRrUCVgSlKVoivttyCUkkRhtKYHHG&#10;loQ+M5MDg5XJGTL7bQWsULlSfPCZ6kdijZk0p+noXrmqcBNWY1suycVbja1JgU+N3sBEZ0b3GhFM&#10;HpvOJ84KWCmlz+ktVsnAYi0lD4S14RKEMzSRMNYaljQe1VADB7I+Ny9UkrkGhlQKVlarZLgEVnYx&#10;hdG98oTAgWN29+hekcCQD6LWZFMQ1vhsylqTAsXxn2jGzXdrGNb4Y06cFbASClJltfm763NjjaVs&#10;vtsKWEnR+zDvb9zO21p6cpmXFaJaBaMeBMVCzO4eGO+KUJk530b3Sg05itYpa01Bf7A2dxyoRGWR&#10;fI/ulTs3T8nquzUpEGQhcdScb1N3NQLWb+WZT+FVHlauKSdxPk0HFnkVd2jBkytgJY9QtR+mEF8t&#10;roztoW7CU0Y1QjW0x2ZswyWES6g6ZsbWpKCrAKE83bGxuw1zrYCVfDTVVYkCmWtNrskVsNK1MAXV&#10;zqtkYHw33snV2IZL4l+YWiXUk+uxfSKyNRr67xWw2kpRC4NLcu8Tq2QFrKxJVVOJHiw7tjxbGGvL&#10;JbnSmvNtdK8sf3a38bmmrCrxBM4AwyUDYybt2JoUEPrjwCprDfOn6eheqVFJz1RlbbiEGmSfJuMa&#10;4WN9blQprkrlwuJPptnq2XtdASsRWwyK3T0w772ugJX0GHSXxtr4JfQVuF5NNHR0r8wk2lzjmQ/s&#10;39hMVG0FrCkf56ytXwJxqRvVFFtlB1C0R41tuYRVw48Uq2S5BE9NvYhNcVfPJVNwlRQlV6ON7vO1&#10;cXJwE/kwY2tSwFN4urjy6F7/MLYmBXRS3ylVcD5Np8RreJJbjhnbcAmdFO/Kn1y57KddJSNgxQtC&#10;c2bGNjDupmwB891GwEqYl5uRsrZcYqMzI2C9fvPdFHMNDFE1kSfz3UbAmho86c5zXiUDQ+ZMSXRz&#10;BoyAlZdMV73ne2C8CdMxQ1kbLoF/HCtP5Vay2HiBVqtkSCGZD4onp+QrlYkQRytrzSU0YyQF1LDy&#10;6l61wmp1r5w3KiMNXmyehLryjHA+A1bAmt5Upp4CJDzWeF2/GWsrYEUsqyqKsJTGGlvH5PZRIn5g&#10;7ABTJfkNFlZQt/w33SsBSvWysrAkZZqqljirM7ak45h7wMKIRSDoEqtkda/sGmRIgrkWljNf7e7V&#10;vSJg/VJ3nIWRt8sFzoxtuIQlqTLlaRjXH4Coh/PMV/d6I/dBqSLeYHnKNyfOCljJB0m5z/OJ8wbj&#10;kmkyQHlt2CmhSKhakwPDNf8wbx3P1b1eSEE3KqQ3GKFv0ivPq+S5AlZOHLKUzjP5BkM5E1H1kZVJ&#10;kquZRD1GYFlZa1hywpOELqw1l+ApRFFnxtYwXmh5EBPxEtLdZmxEow1PLgwv6CNCfzG28UsSaTeq&#10;CFIH60fi4UXhYKw1KSTlnbuwmcmG8drHLV+Nrf0SPHMXwyMa02NLBMOox/DoCsYScTG8hXEPsNaa&#10;FLBGNFQwFzrv+pFQCd/b7IDRvV7JbFKvfaT3rjUXnXmO7jVF+6BlsUoG5mdyda/gchE7ngE8HM/Y&#10;oicya3IErNQOzlo21oZL8htNvASdd/3I5JKr6MzCmBH3bvocAStF8FM21IxtuCTOjPEnKTwyY6Nj&#10;hHmBXhjv3QRthc6cYPdYI6Zg7jgL02/5nGdj7U5FWnETXhj6ErIk1ZpsUuDYIEVN7YCGxZpqfozu&#10;tMdGFVta94hVMjDOACL0hrlGwEpmqyoC8BwUxpygEQ1vDQ1blMEwI2sUylBODnOWjnw12fXKBRoU&#10;Eltm0bh3I3ol5ug4clA3pj4S57NPMuLVVGxVNDIohNEXlWyND1jf7Ju+GKY646J0hOs50lUCjPSR&#10;MgukuecPI2sSocEYEh1jrFHkixK7MxwyelciQO7IHhQLhH+MsdGt0nCRVDQztIFpCTbp2LVCkoeW&#10;JtRnB2FgcAiL32zr0a1eubblLV5YWxKBDkx463lvvwLqR1iirDUslVzo5Sk29uhWr1dC7CZdkSyM&#10;+gBY444q5AmowguGO4KvZQ7RgWHNSULxB8YaDKHIf2D/JKFqJpsScOzYpeIBk31ZPxJrnPWGkFfu&#10;ysU5tfrEmhwqecld1djar2Brv24NwlrDGFsGJ9bk6Fa5bBCXNKtkYH+wNlxCTqWShNKSZ78bh5vh&#10;yZW7Ij76Vt9tYH6VjG411eBV8j9JHzs2uSZHt6qfSwlvrDUuG2YHbL1WNLLJljuvyYH9YSaHS5Ip&#10;oXjyTe5qWXl0qwg9aDZldvfAON+4EpndvXJX3j1VkRQeeea78chnWnTQSaJgPN/zLqDG1jA8Bc4A&#10;s0pGt0pFU7xk4ykMDGuvo+PsJo9ulVQVgmlmTQ4sB74qPcwDSs8kxexIBBE7YGBJ6UNGJlh55a5E&#10;rl3wemBYi5zdWGtSYCbJKzaBi5W7cgFTJdr5UT2TXzgYyp8cGKvkFcsRq2S4BCcIWjbfrWFYk5fS&#10;0a3i4HGgqlWyfgnBa/OA+Vy5K9HMiwolDAzmklwyulXKwSMHUjO5XGIDF6NbRVpIUSIzkwPDe2UH&#10;GFYe3ao/TQcWz5ywt9hvo1tNbZuHCjgN7A/W2sEIk6RH9/nsHpWs9/BGt5rOJXdTKItgUZEC1lzi&#10;JzfRguErE89RY2vYH6w1KWCNH6msNcx7QVPm1YfKB8buJqZg7gErd+WVz/klA/vDmmxS4P5GQE0I&#10;9altX5871qLYOJ8Bo1ulrf0rdnreAQPDGieOuXWs3PV1WzQ8OTBWSdxXM7bxS143YWWtYa81adJM&#10;Sc+tD8B3S0cvwSUDizVV3AY9/1jDLzEJuwvju7GU1SppUiAWxL5RY2uY32+jWyXOxcu/srZcYiPz&#10;o1vFdSI6ZphrYHhBhLnUTPZlhfgkVKLG1jB/DxjdKqECCrGZJTlU8oFsVblcI1tNvFZ5k4MiqEz5&#10;F+MnjNiVZmrc38TIBkVsno9mLgEjWiVVO67MmSMHhTFGZjhyNKtMBvciY6zZx2s8RrL6YPLVQ8Cg&#10;MMZNUX2zpgP6ZaiOULwcFtNxZDwo5CXIfwSr9AFWRW2Igo0xyuGZxEH0awWjNS8vU+abNYoStESz&#10;1TQ2F/CaQjTBGGvUH6axuQBmJL5ljDWKKxtv6WafjViVpR/eOe+zQaWsZWb/7PmMxBUiUPU10JPV&#10;l77lBUAdoCNVJWDhXm4GheiakalpbC6gm0pQYhobdaMW49VkxFMurSaEZlWqUcaiEBLy2mROz9Gp&#10;fkJXSrc4KMpNpaW0WSDNBbR4+zalSNER1HwgUuWQUcaaCygSg7zbfLNGYeyWQipi6TcXoCv7UB7P&#10;m7QVulIvDSNtJRac8gBiNQ6D8NFUleHrZaStn5fr1Sh/3mBpFqlSpcA1HdBsBKo7D+4NRsFgp4AG&#10;11eTD3pVmWDkG4zzgrCuWJPgmhLuZOybk+YNRhFfPBixucE1ldwR095ElZI3GDfYZ2bluAnAtWNB&#10;cpYqtv0Gwxw+kxtdEwPBN6WmxVzD0uxW3evBNTXcidIaz+4NRoSKVCvhbYFrSkEFqkKSbzDdUAJc&#10;0wNnB62W1L5rWJq5f5v6AtfLqFVT88XIBd5gtC+nt6KIW4BrVqHnuXotfYMROPqmtqbZCKtX5ZZi&#10;5AmYazLiBOc0duaaVWiCqoqlY65hfzHXrEKARXV1x1zDKMQPO7jRNavQ6YEoo1mZK5Dl3UdVLOFn&#10;Dj0gZTG+3huMRDlq4qkTYbWuKGZNIxfMNRkRKiGZwJlrVrn50TUspRCU3oOfOfRAqUSTqvUGS5FR&#10;nlvNvlvdKmVLmJSjZ4RXPipZv1RWuYp7b4qAYa7JCFeFJE4hsQLX9MDt9utThLHfYDy28kaiTvNV&#10;rxKhpG69mcxhFQiTYIb6dk0PaW5NAQZjrmGsTHaCOhFGwUo7i7jexlyTUUqScztWo2tWSTt5U1eT&#10;bzewlNMxBT7ADT18ktThlsrAGNuXnMyhB9I/TQVifuXA4AZalarJbFbBp1X3SMwNjCJitFEy5kbK&#10;ipKSS4JZKgujxTW3a2Vu6AFzRiHEI8fA4uGYfARwzSocCHduMmIjLIxC3Kr8GOaGHvgGbt8tLBW1&#10;jQAKc0MPLBUj3XyH8bL/YRRQ4IYeSNQzBSPeYYjHqdGvlsrQQ5q2q8vy6GCp66K/3dADojDz+MHo&#10;BvYHc00PROqM4gprjaKxCKWu3Vw2O+CHmRJkWGsU2dqUsVfWRtJKhUfnqAyKJEu+gDpbR9KKpN6U&#10;VYjUvwJvSbIkr8GsypG0UmPTrZJB/cVaE0rKkahzfISw9JYnQKVu5SNpTY94oXBkJoeF7pwh5nE/&#10;j5n1BbiIOKdhUDkeH3KVNJtACqYgTHze+o1Iye4UVVWrpFnhK83qzLEzQlhUMewAt9+aFb5w25Qv&#10;O0JYVDE8ebmxNSvQMtwkFDKTjSLOSk9DNbaRtPIKaMriXS+DorwdXciU4zySVm9tuCSXgpsbW3sn&#10;ek2OEJaZZGyKuUbS+klpf3WcDoqZpAO7WiUjaSX07DyhQeGvEVdxY2suoXCTc/NGCEs7bpKIFE9O&#10;Bdewq5vJ4RKKYTwIC4rA8yhhufYbNQE7oBmIVUKKlLPWXIJriFsvHOYRwiJeJhzvrDUrUGvIPPYw&#10;tkb9gZVH0qqtDQoZch5SzHcbSSuRPcdcg+Lsxi9RMzmSVv3dBoWiFVZQPLmSVhq6qR0wKPxJLixu&#10;bO1hIE01OljuC436i7XmEk5Fx5Orn8VPQEKiVsmwgrY2KCiZm62y1qwQWYfa3SOExS/5oBqBsjZc&#10;QjBdeUEjhH3tbueZr6RVr5LlEtqXmTfxCP/KM+SJx2hP3lDRz6ouj+Daw9A7YFD45TQzUd/trYJr&#10;GEicAYPiNL3zum5WyUpaiXCqEM2gqGdLyQo3tmYFess7T2H1s3S1VXXx+G7NJXC5O7sHheuMCELU&#10;68VaswIr2b1yDgprBA4Vc42k9c7J4VZJMxA/me/mrDWXpDqts9YolMgUZlP+5Chh/e4eLkmTR3fH&#10;WVHr67Yu9tug/uArr6qVJ0F1BgwqORT0ijK7e2Wtemx9M+LEoc2ps9bxkrQvU1wyGtorbdvJmlFj&#10;ay7x1gaF1gItobLWXKLX5Ohh8YLgV2etuUSfOCOI/Yu1ZgXNJaOjTag3xWnFjWoquGqeHBSNUxCR&#10;uJlsVtBRtan7iiIWZYCyNvJWfqE73wZFiuarDKKYydG3EsQ2bU5ReLU3A/9wEVCsPAJX4h6mThHW&#10;hkv+YG24hJl0L2NT+JVYEMzsPtzQQl7G1EPcCGrRSiDjcXPZbIIogYYTxskbcSyjIw/bja7pRD8J&#10;jDqWbl0sFGet6YRS407MNqVfcQzRMqhjYJSuD9ddPnlKdYFgjVBhTV29RyDL1nEhk0FhDWGTmUmk&#10;c/UrbYhyUdDJ/0g7u11ZciM7v0rjvIBOVuVPlTA9F76eS1/Yl622MBpAlgSpbct+en9RyWBmrKza&#10;hwsjCDi9o5JkkFwMBmPxJ+IRA4YZGJ5Ki3tHR5y8mipihryhNVTa2TDAJAwFMWDaTzrGUYW4CO7H&#10;phI27ZRu1IGtqXinAs9krN+KNRkMK+D8n3RkQn2OsfpE5Eq6uCzwxw6spiIcMTS6ieycSiOGMRJ7&#10;qokmNhHGwBnptrMpiaDSWNVKKl50i6vlR0orRmHQf2XBdmqQmG/iXPpIaWfPJHi7sZasqUbX+WxI&#10;OWk56r/WVKwXOc411G91U+zgepE4wklHAMqyY2i4lc2to7Fe7FspjT08Q2th5upTOozrEJtfUxGf&#10;H5u5CeScCosNaEMDoKTCQsfNryOQLBtbo2oDh9XotWJ/2MzOMfih0s6WhPuKhvZpM8BOLcKBww1P&#10;bWC0lV2to/wbjNu5sJURMDS3lXtfY3PDyCIfmuhc2O3JhD9Us7NFgA8em7bL9tk4dTZEPRA0PeuI&#10;mzxktEoqtolyqdhIzcpu1uc6dMEsw/psRWKv9FiflS2wsftm5L7GcJJODRKnQocCMxzuPiVjlA/d&#10;HURp52TMM7FxdgD85QLX2LYxctqb0s7GB9PDNVxDpRV7wGmWkYN/lHZOxq2LQ08ukuxsD3iffOgw&#10;niRb8f6HKFP2pp/6jS0b3MU94myVZESc4mq2kX47W4Qbi9mRW2Go2zkZto69Y0OlnQ0Jx2XHtrgT&#10;sTs1CUuNeNF2oG5lDyt7NpaRo/OxUD6XBvEwtEqEOD4lY4fCY2h9X5PxcN88RCuy8fRcGpgcOldS&#10;k+FXDD1JRZOcjcKNyMzIfVaSjFOlQ6fnSXY2Chy7YCvRyAgoyeK88lD4jsPXp5bkKhkeCRkq7ZyM&#10;u6A55DaEybMtYYtO8BUDS6my6XXe3xUZGQFnW8JeA6buodLOyTDKwGSobmejcF/xo8ZKOyeLm9BZ&#10;8I3U7WwU7g9KG2vJkoznSUZuB2BYno0ChovbQEdasiZ7Qq0Pecll8yql4bgNlXY2QXceZxjrt7J5&#10;NXZtDB0jZnfyeeCs6zZmJ8vmVe5u4qL9obqdTRA+EK+qj6CkbF6FsOONkKHSqgkiNj80AsrmVS6V&#10;HPS5SjI4/DgbNTACyubViMENcQGEfU79RqBq7DQcYDol46ne++AIOCfj7o/REXA2CqN3EjBMz8nY&#10;lbs+x1rybBR43Y79pUMoOSdjsweHa0b6rWxe5e5X7ksbKa0kiysyhshnYoqnfuPYN88DD5V2ToYT&#10;dBsLXZTNqwztoVt0I6B7UnJ6ED0f6reyeZXAPAvaobqdbQl3c45taCc2e1KSFQ47sYdKOycjCDfo&#10;vZbNq0Rqx+4jIGB9UpI7mr9zaHXAlpQtr0GNjIV4SzIaCIZ2qLSzUXhiS4Z2D7PB6VQ3zCsH9Uaq&#10;drYJHIPnoYShbjsnmzdo5KHCzibhyQ2+t6HATNnxypNZIy/Y4/GcnRKCcNxaMYT/ko6rfYZOErLs&#10;PbU+NAnnTkbOZdZ0Eb0YmkrrzlXOkvLu7ki3lXQcFx6LA9Wdq7hpY3Qpa5NTm3Dhy5BPUjeu3olC&#10;M2oGFgEl3SCdiFd80nD4Ttvwpk/pCIEOjev17FpQ2G3obUcKO6dbV4i6gXFdd60yZxNSG2rGsxW5&#10;jW3hYpI4NQd7H2MzylBh53TbOg0ZkbLTFX+NGOiQ11rTgf2hTis7XXHznlzXMlK1mo4HAofGdd2z&#10;SjNyic1QacX6ROxoBCN1z+rME2I48gNDraRbWdsMFXY2BqwY6bYhjNStrixJhworXoVR2DmdLEZ/&#10;98vv//1//Ns/fvvXf/nl97/8if/4XfzXr//8S5PxXz/98pd///nb92/xw9/++o+f/vnzt1//+pe/&#10;/OM/fvvjf2M2+r/Hn//9+zeSkyWpWjZfJaZ7z4knKzHe4znxzUpMr50T363EtOY58WwlxsSeEy9W&#10;YkzmOfFqJcYEnhNvVmJM2jnxw0qMf3RO/LQSB8V8Ts3fFsYUZB7Kgs4tpXs4C1a3JPeQFoxrSe5h&#10;LSjUktxDW3CiJbmHt2A5S3IPccFbluQe5oKJLMk91AW3eE7O3w7qgi0syT3UBf1XknuoCz6vJPdQ&#10;FwRdSe6hLhi3ktxDXTBvJbmHuuDESnIPdUFyleQe6oK1Ksk91AUNdU7O3w7qgo4qyT3UBb9Uknuo&#10;C8KoJPdQF1ROSe6hLiidktxDXZAtJbmHurgxpCT3UBdXgJTkHuriTo+S3ENdEBbn5PztoC6Ii5Lc&#10;Q11QCiW5h7qgFkpyD3XBFZTkHuoiil+Se6iLsHxJ7qEuwvMluYe6CJyX5B7q4vaHktxDXYS2z8n5&#10;20FdhLhLcg91EXwuyT3URRC6JPdQF1HlktxDXcR7S3IPdRHALck91EVEtiT3UBfXCpTkHuoialqS&#10;e6iLMOg5OX87qIt4aEnuoS4ClSW5h7qIPJbkHuoilliSe6iL6GBJ7qEu4n0luYe6iPyV5B7qIpZX&#10;knuoiyhbSe6hLsJm5+T87aAu4mcluYe6CGyV5B7qIlRVknuoi2PWJbmHujg3XZJ7qIuD0CW5h7o4&#10;D12Se6jbBHX8bfW7oI4TzE7yOEx8Vp6/reSCOk4LW8kFdRwatpIL6jjPayUX1PFejZVcUMeJWyu5&#10;oI4jtFZyQR1nYq3kgjoOuVrJBXWcWnWSx7HTM+r420ouqONcqZVcUMdBUSu5oI6Dn1ZyQR0HOa3k&#10;gjoOZlrJBXWctLSSC+o4OmklF9RxFtJKLqjjcKOT/HU88Qy7EHgZCPDiCKKXgUAvThV6GQj44qCg&#10;l4HAL87+eRkIAOM4n5eBQDCO6HkZCAg5G2NmIDCMg3SeBgJE9iV5GVwIC5uxUCRygs2qwoW0QOBl&#10;oEiEx/AyUCTCZHgZKBLhMrwMFImwGV4GikT4DC8DRSKMhpeBIhFOw8pASYw4Z+VloEiE1/AyUJsI&#10;s+FloEiE2/AyUCTCbngZKBLhN7wMFIkwHF4GikQ4Di8DRSIsh5eBIhGew8pAiY04cONloEiE6/Ay&#10;UCTCdngZKBLhO7wMFIkwHl4GikQ4Dy8DRSKsh5eBIhHew8tAkQjz4WWgSIT7sDJQsiNOeXgZKBLh&#10;P7wMFIkwIF4GikQ4EC8DRSIsiJeBIhEexMtAkQgT4mWgSIQL8TJQJMKGeBkoEuFDrAyUAGHnmJmB&#10;IhFOxNNAkQgr4mWgSIQX8TJQJMKMeBkoEuFGvAwUibAjXgaKRPgRLwNFIgyJl4EiEY7EykBJkdhk&#10;7mWgSIQn8TJQJMKUeBkoEuFKvAwUibAlXgaKRPgSLwNFIoyJl4EiEc7Ey0CRCGviZaBIhDexMlCi&#10;hBu7zAwUiXAnngaKRNgTLwNFIvyJl4EiEQbFy0CRCIfiZaBIhEXxMlAkwqN4GSgSTeaE9wxrFDoE&#10;lgZKnvCKsJmBItHkT7hDV6pgMii8x6EZmEiENCmhfG6QNNtAkWjyKDyEoRqYSIzrREtY2ORSePZT&#10;MzBtYlz6WTUwkaiECpeDeL0QV3MWDUxOhfvyNQPTJsb9mVUDE4lxI2bNwERi3HFZMzBtYlxbWTMw&#10;kRg3UdYMTJsYl0vWDEwkxn2RNQMPiVxMUzMIgWNUuQ5KM/BmZ56H1gw8JPKctWbgIZHLxjUDD4kc&#10;fdIMPCTe4qrEczeGwOsFQSJ3WZkZCBJvJsfCsXmtgolE5Vh4Yt6rQlwKWBrR5Fi4RlYzMJGoR0O4&#10;UNKsgiLR5Fh4BEWrYCJRD4jcTI6F+6pUAxOJekjkZnIsvJCmGphIVI6F5wi8brwcFTE5Fm7mkyqY&#10;HAsvO2kGJhIvB0ZMjuV2OTJicizc+qFVMG3i5diIybHcLgdHTI7ldjk6YnIs3L4qbWByLDc9PhIC&#10;a2LRAyQ3k2O56RGSEHgaqE00ORYe6dVGNG2iHiS5mRwLz6SrBqZN1MMknJs2G1Ftosmx3JRjCYHV&#10;jXqkhDuEzAzUJpocC+90Si+YHAvXSWgGpp+oR0tuJsfC3ZOqgWkT9XjJzeRYbnrAJAQeDhSJJsdy&#10;U44lBJYGeszkZnIs3KkjvWByLLzJoxmYNlEPm/ASjtkGahNNjuWmB05C4PWC2kSTY+HGM21EE4l6&#10;7ORmciw35VhCYLWBHj25mRzLTQ+fhMDTQJFociw3PYASAk8DRaLJsXA5nODA5Fi441UzMGdnPYjC&#10;tclmG6hNNDkWLm2XKpgcy02Po4TA6kY9kHIzORbeJNIqmDZRD6XcTI7lpsdSQuC1gSLR5Fi4nVLb&#10;wESiHk65mRzLTTmWEFhtoBzLzeRYbvGAXYnimBwLFxxqBqZNVI7lZp5TuSnHEgKvEdUmmhwLVztr&#10;G5izs3Is3GZqVkFnZ/PEyk05lhBYjagcC5eUmxkoEk2OhQcKpRfMkys35VhC4LWBrljM0yvcGa1V&#10;MG2iciw8VmFWQW2ieYaFx1q0CubsrBwLt+FZVeCB3apBCJxuvCvHEgIvA0Ei7yCbGcjsfDfPsXCh&#10;qLaBZxO5XlEz8JB4V44lBF4jChLvJsdyj/efzlNbCDwNxE+8m+dYeGdVNDA5lrtyLCGwqqAcC88R&#10;mxkoEk2O5a4XcIXAq4Ii0TzHwl3p2gsmEpVj4bkDswqKRJNjuSvHEgKrEZVj4f5IMwOZne8mx3JX&#10;jiUEXhUUieY5Fp6tERyYHAuPm2sGpk1UjuVunmPhEmDVwESicix3k2O5K8cSAqsblWO5mxzLXTmW&#10;EHga6OxscizcECu9YHIs3DCrGZg2UTkWbrU320BtosmxcEG0VsFEonIsd5Nj4eUY1cBEonIsPMfk&#10;NaJyLHeTY+EqcKmCybFwLbhm4K1YuMVcMzCRqBwL7zKYjahINM+x3JVjCYFlD5Rj4VVSMwNFosmx&#10;8J6j9ILJsdyVYwmB1QbKsfCuupmBItE8x8I7LNoGJhL1Sq+7ybHclWMJgdeIahNNjuWuHEsIPA0U&#10;iSbHcleOJQSWBsqx8KCVmYHaRJNjuesVXyHwqqBINDmWu17zFQJPA7WJJsfCfe0ymMxzLHflWELg&#10;VUGRaHIsd+VYQmBpoBzL3eRYeIdBGtHkWO7KsYTAq4Ii0eRY7sqxhMDTQJFocix35VhC4Gmga2eT&#10;Y7krxxICSwPlWHhoxsxA184mx8KrDYJE8xzLXTmWEHhtoEg0ORYe0NIqmEhUjoVXe8wqqE00OZa7&#10;nmMJgdeIahNNjuWuHEsILA30HAuvHZoZKBJNjuWuHEsIvCooEk2OhWdRBYnmHWF35VhC4FVBkWhy&#10;LDyBrVUwkagcy93kWHhMuGoQAqcNZuVYQuBlIEicTY5l1nMsIfA0ECTymoyZgSCRx5jMDGR25hVS&#10;MwNB4mxyLLyBpjjwkMjDtZqBNzvzYLFkYHIss3IsIbBwoBzLbHIsvJqmVTCRqBwL74WaVVAkmhzL&#10;rBxLCLxGVCSaHMus51hC4GmgSDQ5llk5lhBYGug5ltnkWGblWELgaaBINDkW3jYUKJscy6wcSwi8&#10;KqhNNDmWWTmWEHgaqE00ORaeDtdGNG2iciw8MOpVQTkWHpw2M9DZ2eRYeHNO2sDkWHhrUDMwbaJy&#10;LLPJscx6jiUEFpCUY5nNu8J47lvbwLSJyrHwnKtXBeVYeDXVzEDWzrwxamagSDQ5llk5lhBY3agc&#10;y2zeFTYrxxICTwO1iSbHMivHEgJPA0WiybHMl6dSTI5lVo4lBFYVlGOZTY6Fp2dlNJocCy+eawYm&#10;EpVjmc1zLLNyLCHwGlGRaHIssz6dEgJPA0WiybHMeo4lBJYGyrHMJscyK8cSAk8DRaLJsfD+rCDR&#10;5Fh4nFczMGdn5Vh4Vt5sA0WiybHMyrGEwOsFRaLJscz6pEoILA2UY5lNjmVWjiUEngaKRJNjmZVj&#10;CYGngSLR5Fhm5VhC4GmgSDQ5llk5lhB4GigSTY6F169lOJscy6wcSwisKug5ltnkWGblWELgaaA2&#10;0eRYZj3HEgJPA43imOdYZuVYQuBpoFEck2OZlWMJgaeBItHkWGblWEJgaaAcy2xyLLOeYwmBp4Ei&#10;0eRYZr0rLASeBopEk2OZlWMJgaeBItHkWGblWELgaaBINDmWRTmWEDgaLMqxhMDLQGbnxeRYFuVY&#10;QuBpILPzYnIsi55jCYGngczOi8mxLFAq5RhKCDwNZHZezHMsi3IsIbA0UI5lMTmWRTmWEHgaKBJN&#10;jmVRjiUEngaKRJNjWfSusBB4GigSTY5l0XMsIfA0UCSaHMui51hCYGmgHMticiyLciwh8DRQJJoc&#10;y6J3hYXA00CRaHIsi3IsIfA0UCSaHMuiHEsIPA0UiSbHsijHEgJLA+VYFpNjWZRjCYGngSLR5FgW&#10;5VhC4GmgSDTvCluUYwmBp4Ei0eRYFuVYQuBpoEg0z7EsyrGEwNJAOZbF5FgWPccSAk8DRaLJsSzK&#10;sYTA00CRaHIsi3IsIfA0UCSaHMuiHEsIPA0UiSbHsijHEgJLA+VYFpNjWZRjCYGngSLR5FgW5VhC&#10;4GmgSDQ5lkU5lhB4GigSTY5lUY4lBJ4GikSTY1mUYwmBpYFyLIvJsSzKsYTA00CRaHIsi3IsIfA0&#10;UCSa51gW5VhC4GmgSDQ5lkU5lhB4GigSTY5lUY4lBJYGyrEsJseyKMcSAk8DRaLJsSzKsYTA00CR&#10;aHIsi3IsIfA0UCSaHMuiHEsIPA0UiSbHsijHEgJLA+VYFpNjWZRjCYGngSLR5FgWPccSAk8DRaLJ&#10;sSx6jiUEngaKRJNjWfSusBB4GigSTY5l0bvCQmBpoBzLYnIsi3IsIfA0UCSaHMui51hC4GmgSDQ5&#10;lkXPsYTA00CRaHIsi77HEgJPA0WiybEseo4lBI4Gq3IsIfAykP2Jq8mxrPoeSwg8DYTtW02OZdW7&#10;wkLgaSBs32pyLKveFRYCTwPhWFaTY1n1HEsIPA2E7VtNjmVVjiUElgbKsawmx7LqOZYQeBooEk2O&#10;ZdVzLCHwNFAkmhzLqudYQuBpoEg0OZZVz7GEwNNAkWhyLKtyLCGwNFCOZTU5llXPsYTA00CRaHIs&#10;q55jCYGngSLR5FhWvSssBJ4GikSTY1n1rrAQeBooEk2OZVWOJQSWBsqxrCbHskKpFPI+BJ4GikST&#10;Y1n1HEsIPA0UiSbHsuo5lhB4GigSTY5l1XMsIfA0UCSaHMuqHEsILA2UY1lNjmXVu8JC4GmgSDQ5&#10;llXPsYTA00CRaHIsq77HEgJPA0WiybGseldYCDwNFIkmx7IqxxICSwPlWFaTY1n1HEsIPA0UiSbH&#10;suo5lhB4GigSTY5l1bvCQuBpoEg0OZZV7woLgaeBItHkWFblWEJgaaAcy2pyLCuUSp2dTY5lVY4l&#10;BF4VJIqzmhzLqhxLCDwNJIqzmhzLqhxLCDwNJIqzmhzLqhxLCCwNlGNZTY5lVY4lBJ4GikSTY1mV&#10;YwmBp4Ei0eRYVuVYQuBpoEg0OZZVOZYQeBooEk2OZVWOJQSWBsqxrCbHsirHEgJPA0WiybGsyrGE&#10;wNNAkWhyLKtyLCHwNFAkmhzLqhxLCDwNFIkmx7IqxxICSwPlWFaTY1mVYwmBp4Ei0eRYVuVYQuBp&#10;oEg0OZZVOZYQeBooEk2OZVWOJQSeBopEk2NZlWMJgaPBphxLCLwMhGPZTI5lU44lBJ4GsmLZTI5l&#10;U44lBJ4GsmLZTI5lU44lBJ4GsmLZTI5lU44lBJ4GsmLZTI5lU44lBJYGyrFsJseyKccSAk8DRaLJ&#10;sWzKsYTA00CRaHIsm3IsIfA0UCSaHMumHEsIPA0UiSbHsinHEgJLA+VYNpNj2ZRjCYGngSLR5Fg2&#10;5VhC4GmgSDQ5lk05lhB4GigSTY5lU44lBJ4GikSTY9mUYwmBpYFyLJvJsWzKsYTA00CRaHIsm3Is&#10;IfA0UCSaHMumHEsIPA0UiSbHsinHEgJPA0WiybFsyrGEwNJAOZbN5Fg25VhC4GmgSDQ5lk05lhB4&#10;GigSTY5lU44lBJ4GikSTY9mUYwmBp4Ei0eRYNuVYQmBpoBzLZnIsm3IsIfA0UCSaHMumHEsIPA0U&#10;iSbHsinHEgJPA0WiybFsyrGEwNNAkWhyLJtyLCGwNFCOZTM5lk05lhB4GigSTY5l07vCQuBpoEg0&#10;OZYNSqXwTCHwNFAkmhzLBqUiGphIVI5lMzmWTTmWEFhtoBzLZnIsG5RKbQOTY9mUYwmBVwWJJ24m&#10;x7IpxxICTwNFosmxbMqxhMDTQJFociybciwhsDRQjmUzOZZNOZYQeBooEk2OZVOOJQSeBopEk2PZ&#10;lGMJgaeBItHkWDblWELgaaBINDmWTTmWEFgaKMeymRzLphxLCDwNFIkmx7IpxxICTwNFosmxbMqx&#10;hMDTQJFociybciwh8DRQJJocy6YcSwgcDR7KsYTAy0A4lofJsTyUYwmBp4H4iQ+TY3koxxICTwPx&#10;Ex8mx/JQjiUEngbiJz5MjuWhHEsIPA1kxfIwOZaHciwhsDRQjuVhciwP5VhC4GmgSDQ5lodyLCHw&#10;NFAkmhzLQzmWEHgaKBJNjuWhHEsIPA0UiSbH8lCOJQSWBsqxPEyO5aEcSwg8DRSJJsfyUI4lBJ4G&#10;ikSTY3koxxICTwNFosmxPJRjCYGngSLR5FgeyrGEwNJAOZaHybE8lGMJgaeBItHkWB7KsYTA00CR&#10;aHIsD+VYQuBpoEg0OZaHciwh8DRQJJocy0M5lhBYGijH8jA5lodyLCHwNFAkmhzLQzmWEHgaKBJN&#10;juWhHEsIPA0UiSbH8lCOJQSeBopEk2N5KMcSAksD5VgeJsfyUI4lBJ4GikSTY3koxxICTwNFosmx&#10;PJRjCYGngSLR5FgeyrGEwNNAkWhyLA/lWEJgaaAcy8PkWB7KsYTA00CRaHIsD+VYQuBpoEg0OZaH&#10;ciwh8DRQJJocy0M5lhB4GigSTY7loRxLCCwNlGN5mBzLQzmWEHgaKBJNjuUBpVJYnhB4GigSTY7l&#10;AaUiGphIVI7lYXIsDygV0cBEonIsD5NjeSjHEgKrF5RjeZgcywNKpbaBybE8lGMJgVcFRaLJsTyU&#10;YwmBp4Ei0eRYHsqxhMDTQJFociwP5VhCYGmgHMvD5FgeyrGEwNNAkWhyLA/lWELgaaBINDmWh3Is&#10;IfA0UCSaHMtDOZYQeBooEk2O5aEcSwgcDZ7KsYTAy0A4lqfJsTyVYwmBp4HMzk+TY3kqxxICTwOZ&#10;nZ8mx/JUjiUEngbiJz5NjuWpHEsIPA3ET3yaHMtTOZYQWBoox/I0OZanciwh8DRQJJocy1M5lhB4&#10;GigSTY7lqRxLCDwNFIkmx/JUjiUEngaKRJNjeSrHEgJLA+VYnibH8lSOJQSeBopEk2N5KscSAk8D&#10;RaLJsTyVYwmBp4Ei0eRYnsqxhMDTQJFocixP5VhCYGmgHMvT5FieyrGEwNNAkWhyLE/lWELgaaBI&#10;NDmWp3IsIfA0UCSaHMtTOZYQeBooEk2O5akcSwgsDZRjeZocy1M5lhB4GigSTY7lqRxLCDwNFIkm&#10;x/JUjiUEngaKRJNjeSrHEgJPA0WiybE8lWMJgaWBcixPk2N5KscSAk8DRaLJsTyVYwmBp4Ei0eRY&#10;nsqxhMDTQJFocixP5VhC4GmgSDQ5lqdyLCGwNFCO5WlyLE/lWELgaaBINDmWp3IsIfA0UCSaHMtT&#10;OZYQeBooEk2O5akcSwg8DRSJJsfyVI4lBJYGyrE8TY7lqRxLCDwNFIkmx/JUjiUEngaKRJNjeSrH&#10;EgJPA0WiybE8lWMJgaeBItHkWJ7KsYTA0kA5lqfJsTyVYwmBp4Ei0eRYnlAqheUJgaeBItHkWJ5Q&#10;KqKBiUTlWJ4mx/KEUhENTCQqx/I0OZanciwhsHpBOZanybE8oVRqG5gcy1M5lhB4VVAkmhzLUzmW&#10;EHgaKBJNjuWpHEsIPA0UiSbH8lSOJQSOBtN3JVleEjMLoVnIwmP8SCBwfElMLcQ0koWHSBIIJF8S&#10;Uwsxj2ThoZIEAsuXxNRCJmuy8JBJAoHmS2JqIRM2WbjoVOJl+m4yLyS4oNPkXsjigk6TfSGLCzpN&#10;/oUsLug0GRiyuKDT5GDI4oJOk4Uhiws6TR6GLC7oNJkYsrig0+Ripu9Kxrwk3hhROoYsXNuphAxZ&#10;eF4lCS7oNDkZsrig02RlyOKCTpOXIYsLOk1mhiwu6DS5GbK4oNNkZ8jigk6Tn5m+K0HzknjoVIqG&#10;LFx0KklDFi46YWWKr0oW7syuRA1ZeOseElzQaXI1ZHFBp8nWkMUFnSZfQxYXdJqMDVlc0GlyNtN3&#10;JW1eEg+dStuQhYtOJW7IwkUnTI2g0+RuKPNiO032hiwu6DT5G7K4oNNkcMjigk6TwyGLCzpNFocs&#10;Lug0eZzpuxI5L4mHTqVyyMJFp5I5ZOGiE/ZG0GnyOZR5QafJ6JDFBZ0mp0MWF3SarA5ZXNBp8jpk&#10;cUGnyeyQxQWdJrczfVdy5yXx0Kn0Dlm46FSChyxcdMLoCDpNjocyL+g0WR6yuKDT5HnI4oJOk+kh&#10;iws6Ta6HLC7oNNkesrig0+R7pu9K+LwkHjqV8iELF51K+pCFi069vowsXL9TiR+ycP1OvcKMLNyI&#10;kpI/ZOHF3ElwQafJ/5DFBZ0mA0QWF3SaHND0XUmgl8RDp9JAZOGiU4kgsnDRqcdtyMJFp5JBZOGi&#10;U4/ckIWLTiWEyMJFp1JCZOHGO5UUIguPFSLBBZ0mLzR9V2LoJfHQqdQQWbjoVHKILFx0Kj1EFi46&#10;4YPEOTAZIsq8zOwmR0QWl5ndZInI4mI7TZ6ILC6202SKyOKCTpcrIn4vPRISC52EXS9ZmOgkNnbJ&#10;wkQnAYxLFiY6WWVesjBtJ0uBSxam7cRfu2Rh2k4m1UsWpu3E8l2yMG0n8LxkYXJF04UrComHzgtX&#10;NLlc0XThikJianFBp8sVTReuKCSmFhd0ulzRdOGKQmJqcUGnyxVNF64oJKYWF3S6XNF04YpC4mlx&#10;4YomlyuaLlxRSEwtLuh0uaLpwhWFxNTigk6XK5ouXFFITC0u6HS5ounCFYXE1OKCTpcrmi5cUUg8&#10;LS5c0eRyRdOFKwqJqcUFnS5XNF24opCYWlzQ6XJF04UrCompxQWdLlc0XbiikJhaXNDpckXThSsK&#10;iafFhSuaXK5ounBFITG1uKDT5YqmC1cUElOLCzpdrmi6cEUhMbW4oNPliqYLVxQSU4sLOl2uaLpw&#10;RSHxtLhwRZPLFU0XrigkphYXdLpc0XThikJianFBp8sVTReuKCSmFhd0ulzRdOGKQmJqcUGnyxVN&#10;F64oJJ4WF65ocrmi6cIVhcTU4oJOlyuaLlxRSEwtLuh0uaLpwhWFxNTigk6XK5ouXFFITC0u6HS5&#10;ounCFYXE0+LCFU0uVzRduKKQmFpc0OlyRdOFKwrJSYvf/fL7X//5l3/7x2//+i+//P7vf/z1t5/+&#10;/PO3P3/76befv/327ae///zt799++sPP3/4QaX75/d9++e1P7dv4z5/+z8/fbuvMu2h02p/iv6fb&#10;Qjw1Pv2ff/3ff/yvf30l+u2nf/78bZrvHOLeK8RHXBibYanjyz//paa48Ub0Hh28reye6OH3/C7/&#10;/Vsr4cZLPHsoML6f+ybp/O7XP//1H398VeQos6Vd5tutEce35Q4nlH11fPnr//rDf/z6X/74/4qO&#10;Czq2jY6km9f9Lh9aaldpmdal7aLhZ67ZfWV7/MyuymbRb+h7P8IQpay3Jc9cB9eQTtob/2t91BqD&#10;h5nb3kd+XoLl2ruw/UyK5mPwM++F9PDcQMkl7Zus2Qe3WzSypk4vwPU6Bw5aIJ+fzTrT3G1te0p7&#10;ZL0uGbB719rzgwVoIvC+oniOhIE6P+nInvZNPy9Lr9T9vu7+XlfsI7pqz36Bz3Ve7y3CcVtudG0G&#10;uA98Jsob9Nb5nhcAkgLfL1Pkd/lv/36Z2qbI+P7WjX9+91k7LuGKl0aCWAFUNGzGvQ/lakX3Irly&#10;CYORycBgQTBXwEyNCLyhfHvFM5uUyxCmRtDx6zYfjtQP+/IJ3Fu4n6TcnV1GBifLlz6srr8ywA+l&#10;Mm0Y0R8XyztjLSJC+67tlF6vD3dstDga0F34Xxmu2MGt7eXYx1Qazx+XG1vj57bPlLSYoBfss2CY&#10;jzUOcuydB7BrL8BqoFj/+aOhSJA0MLGxNXdGUSZ2Lyed/C7/ze9nNiefbUbWL7+r9eyp1jwRTilM&#10;EK9p/qjZcl97i8+0uLQpfdlYtNDxdCXhD/sSioSSU9+wgJI1L/+2uNNtCXhKk/MqTqO9+BlLlJNN&#10;rWXWvdV2mjiknCZovR1PceR3+W9+f6OU1BFw9Qk3v6ulZSpsd6Nqb8s6t5Bdb1OWofnqGD/TprVm&#10;eJ25456fmeWzH2tZ9a8smYe7e8kbbSpZ02jdWmxTe831UIzpsDc5zX+s737cm9OT8ZaGiKdy94mh&#10;Z007pjd3W7Zl2dc6p5+pZ3NTjp+HbAKBcrLOPnqT9R1tumLMbsVC4my9dN2HLublWDX8uM63aMKe&#10;daY9KvXk564YA7h2xn2iGdIqbKnYpc6JtNbD94l5KxF8TpXf5b/5/Q3D0VuWlsrFRH73Fkf3GBo7&#10;eUh3XYByv6PGvsjgZ8zda17sFb/T5L1HVqzC+7H5vmQcoxbcBP2Z9sh63vJkZPyMQ1Fs/H3pG5VP&#10;P1/a9H3Jy5KbCk5pj5KXxzH3vFEMq99niBi1aa1rWdnq2TvYoJ5qpDdjGniHmcy3lpal8NxOC5LS&#10;Xfip1cbfEfUJmQdVZAq4Myra5iwcbar5gvFgm1KnPvM91nac+mhTxkcHCsZnj9uefr6v3Y/A0zk2&#10;Nfx4bFLJfP+KpRIrjDq73DGy3XfnRqSdkT5KxqnqrhGz1MGwDpRMjdt5PkrOtEfWZwS/+ZkVTm+x&#10;/vNga9+YgNMeYY/3UM5RMq5YX868+Zl9Un1G7U0yVvIt+raXzMxRTd2N1gY2u5HFS9Ofw+/oqbOv&#10;Bku+xTo4s37Z4/MaDVuJL50/J4R6k+AOhNu7K/bA2jhzbSxFs+QreCeMQB/avOkhnhPGnzVjlpyD&#10;bqzOUCQ4nJkWZ7RiG8Gz9/N1uE80Se+Ms82ptqP+1SwJ+83W3lNbrNuL+WWXcj71FfOCuh8cAMm3&#10;yLCwfGtYEvzMx5Tt1T2x3pGcJt4ak487+JrxzzBgzri1LXz8nL7mpbXTimZtOWzdAxqsyPqe1vwu&#10;/92/x7U8Bn6sETJilp+9a1LuPsrdcCxaQKOspHCqEmOsInYCI2v95Ovufcc4yAJrQfWvpivro95e&#10;15UUhqsvJXAgdre3F0t0tpvlcOzGBw2XHB92grhOtcoPGqN7RKC0uvxcGp/3c7BCZnCNo+eBeeqR&#10;B05p1OUbZi+u6diNALNCHU4fF+a1WT+v7GHgAH7rxJkJtO8oPpb2iZAGvJmObUf5bqyqIuICmoFr&#10;fpf/tu9Zb9wydDI/7zGbf/39hi+TGoUJTGcl8611y1JYPaThmJmaZPATmWQRsDfj25/x3PrPGL++&#10;jezHU+rM2YVcX9OUscQ5j+45QpXNNszcYi0LqpkOSHNJa8aDCnvr1FrWv3pPYLGau03aeb9jO0fC&#10;NLMwbZup6KhX6LQohilqu+v5+TVFvi35i5gqSG/7pG7zdsMtb7p/xM7CfQTpuhOliQDmXmb2bf7b&#10;ahjhm5wh8fPu/SqI/O5tuyy4GhlFjFL2zRy9XViQb237OGozHb1WHcfPMxGgtrxgpXB6crti4XO7&#10;bPcJC9bAFuDIZc3ndtkIJ+TCKeZAxXzWt7ULS4t8I/7GmDoezcjvPo/4DTuenlSEjTvgDuXeNSq4&#10;zcc+bjMrjBpuBocRT3xZqRl/YmdCskl5OC3iz/uv5xFdC6p/7TXFrN77VEAwfSq+G+/eRBygGceL&#10;6fxP2OQvjf1loijrvCfeE2ruSsUMlH1Z61f/2muLZxRHiVtSpraaMZY0G/lNgJHO7FF55ttjv0yF&#10;bfmrFXsOiV6C28+VKqRSVycAT6pHMML1G7ec3Cr4SMt4JTi49TDvJSUMEh7L2ayGhe8eKiZ0D2pe&#10;fKa3jQxO+ooyRoA4Nafw8LVYnMS09Qf1MVYs4Y0ku974Uoz5HvzqvdcHEAuivmqLiNL7SSIHfxs6&#10;NG8HRHRM4jA/e9c4eAAwMDmimI4KAmNk91YPZ6T+Ssi+L5i5/qYbsVpQ/avpSqC2eyHdQvTqTzwC&#10;2j0CnWF5vrsHBs0ZdGOYp/2IIPa+PzeLxfI/2wk2JsicfPqvG2lTKUIFuz84BIUNaOcyesYv353F&#10;njEmLzE282VtZGJ6OOV7B0EZnfYilIH9rpHDf8++nQkYVRdpY4glPvG5IkZ88hY+zhq1oC+mHSKD&#10;bfcA4R5qlcuBr6cdwiqY+FbdoN3KavKBqe1uG0MZ63jSmbdrg2bZpx0mfWMFwsO7sZxpSbUx8Hlp&#10;y/yVrq9K3Zgp039gtbcvi4aAgW3J56huM55LXdrgtOT9+bcZQ1xXIC9QZbGxyH5vI2p/7aNvYxrN&#10;FQjxnZa04zGAnl7m9ddP/VoL+gyMhcZK3AVF1uNoXwNjxePIWenO8COacer6ld7O+MYdX2UqwFj5&#10;OoOG95gp0wsVncuI2puK6NA91+rBbddgUYzWPsIwgLtvlQ258nNacXiXdVd5CBh4ObhVDXHMWPsp&#10;gJ4xGOsW46rUuS2wJrTa7nMP1BYop+G9R3SlxGZLF1wbGR84Z4NYfTESh4slYJKzQTgctRkxj0s2&#10;Mp58NOmp5z/CSWr70XuP7R4ZXWVFufW9cwcecwJto4cE7bzfjdUt80SraH6W/+bny5ocyX2mnjot&#10;Xz5/ptN3DxI1ey8/+zyybpyeDPL7ZcWIw936jvRPVWHfAaGVZvdIEeGdvdN6aW/GxI0T7qyTWjkM&#10;5zoobtw/8sjIL9EC1qXnDsND5udWZsxnO8iGhsUNLyPieK8a3iMIV7KeiJz0+OvReDlsiK8Gm9lS&#10;s0Y59jiWWlbk7L044Tlgq1paZoA6NIg1cBK4DdjDqh0lEy3reuNBg+fRwQFieJUt6xw8dBmU/IyD&#10;mIrBjuyz3lEyEZ80YIA1CPLxkol0ZGztGNI9a7ATk93eGTiSQmbyoh8TZ/78isUOl0yMbErTeaeU&#10;PYZ0lExMtbc2d8rWmXHimVwwupc8c90TzTNeMr56aj3Tp3tPHSVjTrsHcrH4oO/OXpBWMtjuo7di&#10;qv7VEEbYgiB2S8soqe4aTCtZt+aEOYn7SKjUoRgjI60kAY3HHjccGlUTsOibNWbWg9U/nTC5Pdo9&#10;X3wySFyOvqRizJF7GHWsZKIxfd6mZcMhPVcKa7wmeRCBszoNTlS4b6KZWQocl038eDxvTG69I1nZ&#10;1Dlnwgc64ocs76u7wbIHvbOfPVeTzSPh5LZ+ZkfGPiJ7R8ZWh96R3Z08fia82AObMTW+YDDY2pzB&#10;7Q4yFZyKlwRHtPZ4Q4R8xMStOMm9zrG1wxhVeEL51iQhOFzt2s+UG/zg7n4zowoMVtblKNN+prMM&#10;64m57Kvi+YHzV4fNStw/p7I3wVyMGqvvVnKsU43WDno67TbhaQllcdiAB0dbnRnN7Zr53s+xh7On&#10;jjtNjNYmaBGLhVd7sQdQqAsisrGbK3+OfWpl0BHZ7RYQH+JT8OGtDYvVbdf6wtWwW+D8Mx1ZAQiR&#10;c2xxBefds6plpW/S7ObMLt120ih22h0X3+R3+W//fln6vuW+M48RlN/lv/k9vk473IBtJzCTPZHf&#10;5b/9e6K12bzn9svvam0yFeGI5AUiCi5DAMKvr9bfdGlEIHMNioIWWmJLTXoI74AIEZ1LqzcwhuzI&#10;06lEpr0RwoLi3mMEVyZlpWO7uXozdBkhqfcRgx6zhCsueZ9Y2JohQ2DFwW3XFQRjEHGf87S08gJ8&#10;Xz+blhB64N5ZmKuRZUNg3xMIrNVEbzeqnOtC1/qzBs2OJObZ4hTd4LBewDA3U/dmWortyhkV+Dzj&#10;JcYbqqEe1lwUwqbiR0RDfh5rBKUOHWN1nfY28307dphRCZg21QkpiCO6Efvq08e7mi15RvBGT9O5&#10;TcdaVv0r6weNxkjdZ6Y3XgQ4ykXDjFUW1x06bk5LdIR/LgjOumeZsYuiMcSkYkX8gzZ9EEtOHQn6&#10;7au1Ux+8rxnvYXVO7RJ8Yjpml1I2+dVlfDCt9pqxTtuD+ZeavS2Zjw+G9I2jy9oz9+QRgMYgl7H5&#10;YBLJbRJscoS8Hu/NgEmuOo6ATR8hrHO7YWed3cjM42c8ys6OEizfbcpgnUFC9+qwEOIfYYL7Jhqi&#10;VyxRap3pq5xxiFbhNY/Xmbem+/ada+RsAt390AFMfnTM2RKyMghf7oX/O3YUnO3ju/asIJgFGw52&#10;S0UX7T7ZCZH6/cw02mwPE8ZjD/uevq+ltXESm8ra2d/bnbVDDSWzoGfh2BB8Z9jvjdZ7k+5lH1TT&#10;EVvpeH7sg8HFaGk5G1OX5AQxWNZkoxHPqFM9c2IM2Jaa4Mmn3vwY0WKh1AcQM9sBxE9hIHiFNfuD&#10;OPjBMWQ/5L97yzIvxcvUr07nc8xR6/T87MsQFY5u83pvmLEejvikG0Etzne05iAFi0QpLUvdldPv&#10;rzSYfB/vTeT2YfI/Hu3O7/Lflj/HL4ijtNq/0+eL2nOby5GWNXc33R9rz408gKWVxtzUObbUKv9N&#10;7fAfciV1I5rb2ze/y3/79/i2DaocKJj7nSD53efa3Nldl4FTEB1r2n3sf6oMizgOFLa6xJI6t0lk&#10;Wfnvrtsd5XMXAZGkyVAtjhL1zX1MAo1Tw2J80i1SxCL/BepXbb4O08b3fQLEf45NC9WzeWeTWAPy&#10;3GiWEvvAijnl57WfzcH0yo5Gfia0laljx8K4nQ8yLi9YJo7JXtEyhfAz4dQcl6xGd9IgrSGnzYBV&#10;W1HybWyM+7GdJxWVTXBxlrvf65Qdnf8mGEv98AWzlPzuQ5sSteitgkEqDoE0OSOi+PK1HzFNRmyB&#10;tI9bMgEsbPl/tMrRaLDpXTFmBLHzHzFaa/l5AJL5Pfc10UGsTX80ACNg1joZfiZ2x1bMZjvv/cHK&#10;h3mhDQmYVUKq9fPPqt3vuLttxiaCchjhY/zVWrYhT+w1XVVWlW1XZTYoy8EIa+5DlGXCfjNh/xUG&#10;O8GG0SQa2LStBdUq4hfM8O17lmjcL+zKz/Lfph99DD+0f84q/QLoWlYmIk22RWwHLvhksmffXssS&#10;fr+OyzsmMMNTFM3+u7eVelcsHiqrr5YxOxv29sjWwqOKQMlek9htUkYFsU18iP3XG48wHBe+/jCw&#10;ShQ3dui+Mo5Dp5UbYr3Sj1ZhhghZR326UuVXQh5GbSNykQYK5NTzurGsO7wO7GotFj8x9+LcCAhN&#10;75HztpFBZPrtLB5xVUp9IG5zvLFOiVP159oS8UiWgnY6PQv340ZmasxxQiA2tiidM6b2OTHHqTDp&#10;2ziylX0LGD9s4KrAJ7oejtfeq7htO+928sD184hs9M9/5LPR7bFNds+d8+B9Xstc899mlz7VID97&#10;21PRKKnSm0ahH/NXdK8nuSIwnOEgs6c4eI3v0qrG0qwGmoDEmovVYMzr4GcF3UP9cYqt07m1fvWv&#10;vYnY6dsdzTsrkH0k5TiDX+hOH0sxtp6c4RMRkmyLO8f9jb3RTMSdYGAzTjwKccJlnKDLZoybFSpq&#10;CUOu6dxA6D131AKxWr/6V6strkWauiNpry0GNoMwd1ii3YXuvzJR5Qg+fh0rli0SuRJ4U1tmqKM+&#10;l0bGN88R7PYtAa70VDn7uNZNo8FVtSvpYWuobTHsnLsnMLPDMejEPbA5VNsIX+WWZVbjhNnOfYt9&#10;yLePmFkATel54v7swclRgEV6/TpW7Ou8XEuKf1Y3KEIKHobmOm5fvdLSMpr22Was2IgipsYw6JVh&#10;Ji7LHqmWcZ8xElJst8b1bb/SyMY0Flx3n3gnVhWlGdn3HbvT29yK71LmE87q9ZtL2NiB7xkdNFRb&#10;lr1YuJYxvbfvrs36hFOWtY0zalOZbQjIbGnhjjXLWLFM2YlkjvDKCa2zUnGgu05jEZJMKwVdcpxj&#10;qQai/tUcskeMgr22b4qN6qS7di2WmFEGlY5l1FBtZ3Y5JdtBUEaWWJwq6Sf03vhNxIHy5AcrGrjp&#10;4b49e3pcifOUkfnagdN6/opkEJWmE/fm9OxVcVFy3m3T83yLkyk7Shk6O1xoovws/22ff6pafvau&#10;C2tr4dCVcfJ1S5cx1lfCQ11IgPQrbOCXZCzlDa4IHqfFdwF7HmJ9FdCHJ1tl0olgCm03//Rf2Uuf&#10;8xtXy0EGDyOHqfSRFABeADbibPFxHDphyezbrpfpxX5aANbe/LyChGxi1/5uk6aIGXZzdiwhEyE7&#10;kCJFrlcjxfUgmX5/i11dO1DZC3L1Ur/SjthXagfPTxy8NetH7VjKpRMZ4Lie36wt0+oULkazvdOT&#10;k3t1zcvOReL3uynD9uLVlRmBn9nRlz+z3DJmItLy1ttuB9ljFnvjz71PpBRvLX9mnq2uKz+jd/4M&#10;UvphhFrL+lfWeY0bHV79gt0naymZWFRbT9N/bFgtY59Nj6TOOp9xU8uqf2XJQL5rjaWvm4Lwp1hL&#10;takBwAR4Tu5tUP0ssxueaLPj5YRiLd+XTJg7aeHYpFcXxrhULEwzawZbdayJJM/4+61k4jT7/H0x&#10;aYJ/An64dJkqQNkwnN/lv611biAsl7MxXPDldwcjv8t/+/cw3W2exdNs28pOE8GHlsCaZCqCCZVx&#10;oiW4VSB/ZvLSLsICpq+CFxZ79UadoNhfR0ivtQfT8X5kIS0ae33BXRokcFkDKuAO65OIZyYwXGv6&#10;ltGSWcee8hoWxtlmU9hLMQbEa6d7wR1h064YC7adPLz0/vvWZnNLczhxN8m62HgxAliwErviZ44P&#10;ZJ3xmGn58daOxWCmJeUevTxauxg+NptJyRwXa5Q/ledbo2TghfXemxM3OU7RnZszLjVJywYG4hBX&#10;+Zn9tllnVlfwLe/r/JGeC5Rho1r5zLHMI3urHXPH274i4Jg77OEBsAi1r9jFkBs4gpyASSh6EzvM&#10;S0aIWzOTfNC72Ko2kvE9c1vGa+5i1VuahM5onm0QxnHvQPkZbbpVZT3UiaJay/pXK5lAAHvQGvQx&#10;fMJLsLBkAsyRwbEVUYwLX/r0SIhttyVjIwPide3zCOEURlipFO3ZFgI4G2RdW5t9BxiMpthzWj8s&#10;PcVixkbn3pCxSzL7KL9730Yr5zU/mwfOlOX1SUzDrwMepSLw4G3WwgLEJuSo52AbRZSpjSQWqxIT&#10;wGUjqJONQCyiruD4GTyn1WPN0MdBrWX9K3EBPd9iL7HohIusvcP+8W4S8VN3vqobF87l58VNfEY7&#10;5wisZdW/smQaqW35YSzQXlLyaSzANa3Tqzl7yZRFtdvYBzZOnZnYw8LGwooBTnRJsj6Pf9YEu0k8&#10;Sv5kdWotv/J5OcKQbR5EZR/Hh91KnGZbcbNRiytM7Bg67t7K7/Lf4/s+XuNs3D4PnjwG/Z4GbOvT&#10;oE4Pzie/+6o2G+faG/pWmBIs1I77z7Uh2tT8n+CU2S3dUvTS3tnOmCHbmyyxzzL2GpThx3adFvuO&#10;4xIt9t17DYIvfRJsPov3V+rL6EwNWjsS6TraHY5yt9ef2zG+bz4XpgIX64Xp0/cVI70UHKLE4xXq&#10;9D0OcTOBfZAdNcO+Nk7mNIIvNXtfMgO4cRjhZ1/cEqbwHKLs028O0VEya5fu87C+2CeNwZJpnOYz&#10;s/gg6zr67zgHCSrO3gaZf+5s4qLJyTFpkDoRVGtZ/8rWZvQn1mPnklg8towx5bxamyOV3LtRFWP3&#10;Uz8GxB432q9ht5ZV/2olxznA5IG/wzPLTEiV++WXtAdzXakzqO6HS5innO3kfMzKuhPWUC91Diae&#10;EZ33ijQRAhHuFHvHxJj8NVT2h9aWsRNzaY9nck3H7sycxsLle275a+EudgDg67SWze/y39aasWOx&#10;14nJp7M6+V3+m99DhDcwE4vDE3s170mft30G+ZtzK345u6ZqyxEupdP2lsMXbi5oHyHchhp+bQvh&#10;EXR/jxbRlHevHwSsW6qYY79uCfZChUe2f8920ss+Ms0/It5JQq6B6B/lT5wta0FgrM+1me/7lsNJ&#10;yujwcSTyaBpOxDH0dqVZPGAATyOcE4hxo177Gceko6eWVf/aexqLECGETAtpJ1mfNywSP677XFgY&#10;EhlsisWZS0zvPp/VsrLuWeZyDF5W03HwY0+V3+W/+T1gzPg3a4J2Av+Exsv3xKfa9gZcy8PTyu/y&#10;38yfQZwxA1bUx/7A/K7WJlNxCCH7DGax+fnZZ7hp+P7ZNBBklbpixmPLcGt3vKrYoDXQclzGBoD3&#10;3orTnX1rRmqa/zYdH7Fe2J1h4nDEXkbmWLwaDMo+iXKchi0bL8z3mjHF9ObilgX+X9DIkS0ivruO&#10;XNPO3ouRmsVipvl5uEixTfFrTOBds0eklXI+hpct8LbP4jRAm//3uw9KMA0ocmy69Rl+V1xkcR5n&#10;TEnsA88yOab13i96XzK3d+ZIud6rwJhFsQaH2AhTGUfQQ5i5/4z3ZpSMJ9h3Z14vXggz3XdUvo54&#10;1iYJn7MrxvXPfXVYa1n/auhjLRsru5fZilMlNabK4SGoxmxONg/vBO0BMwLAbaXGOo34pFFnFoj9&#10;Tu/XUd5aKXbRx1UBL8XgN/FxSz9zEIqYbP7MZDyEYE7t9ksBMTrP7jUnIvPfHJvn48Yx5evY1O85&#10;YJcb//CHCDl/PUK4s4Cx2WoBbTn9YERx30P3XLBnbPv9Qf7Ey5NIZdo4PNrU+y0muNWv34aDKY8N&#10;nuchhrmKhcPeM32vQMdEmW9YC37wKFODtNSPtXsznBSOEMrX801spW/9D+zYVyjfv6sZDjDz8HkW&#10;LphDWcZw6w5C4HHb1ani7NEGPA2St887pN6XjFUiFLS7B5cNCeylCzo2f8Z7kJK5RaDvYgNXfctz&#10;Lav+tbcsriElp9asampvQjhTcioGBCtjys9xE0RTjAiFMcLhAcg60xJDrkOYY4vwxtmFfTtE4gjK&#10;lNtX8+e+YXBsNcYNRhH5ebU2rld06rkjJwCeCI7dttLacJr9CDh7ObmWumGrtm/9q7U2j1v1W0Ni&#10;P+HOTh6Vgt9LgwmDAe1eFcPe5Ax0MKtjdYbDj1to9jrj5gsNweGpflSIM1ochyglEwvoN/0SQY4X&#10;lffxV2tZRy3fQanvPUwzM4KzpfK7/Le1TlnnYmTGRm1ZPMfquI7aIAWbaxiHdzZpU/a45d1QO0mS&#10;Otaa1b9S3zN3A1NVt91A7eBYZZgTB6fOjvzMyjxbJ/bvvC9Z24hdeK0fibuyjvjBupHFT49X0cNH&#10;FD3zfV8zVv09XvGGID7TP2S5Ly47jF8c8D6+cKIjAPEWLe9LZoLI+A4cbds70rNmB0e+5MrcxXCp&#10;QzduX0jE4Tnj+oyXzM34YO41QnBsIAHLvIazScx2H0DEp2JXSxkh57g/vp5z2UDsAMbCt5JZg+0r&#10;4KPO8bTWvn2cLfEwMFIy80Xz7+A10fxDnb9glgj7wTSEbSA2gs+c/fUxpsn1VnlQZlrgKfa2+rie&#10;A7E/+P6LiGuQG22zPccVgkxvffpZO+I7iV6MyA9X/AQgWCO1+qPobhtPtXmL1Fi7tZkT/5ITV2Xd&#10;ze3T5NQGwWszjf6Mf7ZP6aTmMpRs81pW/avZHbYLxNU2e38FeCpSiVJGoK79HI53QWpQgBl/RbHD&#10;ItSy0j60Mkm1sA+kZXrqhfwu//1Sxx+3KadHes1Stz4SgFpsmWlKsHqrNQO7eYIxTh4dXl+t2VdY&#10;4zgOC7dXAbGU6kzCZ6wRRWYVmSkCR195poyEhWnu+H4fzKd20XbE1OYswTG7drbr9H2tW7b+ORU4&#10;3KM6Rzuef4YcEE+WwyYwl01HIrdGNKqM9LiSTXakUBlc+ZY1XJC4Idh+wuP5M7SRMyrY/5N8cZzI&#10;3uMxR51ZECQlzM58dXTZmMEbV3vJsfe2Ry9q+9a/srWJGCcXSmOF23r2J2MvUk4s/FdcV1t/hpNM&#10;ULNNtMfSaln/n7NzTZfcxpXtlFx2264+s7nzn8RdQSBAgmLmpvrzj11pUeILxDMA7nRBnMR7RAfJ&#10;A36kCyrPWT7iKJG12IYihcJDQch1VyIIBCKJfrxy/T7S/strJCBMvotKogsdW8/YOGaHKKpbOTKM&#10;fXmLYncQNjMFrffVf7lnPOEOrqBQJLZn0gWGhjdeScz7nEF9GGND0kXWz2Kde1/9l3te8A+EANmk&#10;Pmes9bTqENyEmztdYG0hNnPOMLaSSr2v/it7xs1Q0Aq8pygzrWdOPCGK+DQnDjVqewwZ+DFMNgb2&#10;mPNGkUA9K7rGR2Wvs8MLRW7tqQqDmzHnJ2ij9V+3O85sxZRQw0K6cKOjdbvwz3YvnDh6xcIJVqC7&#10;5Bh7X/2XdxOrx9ghld/qvjBIdOJowKzJ/dQGtqBwKE424c29r/7LPeN4sLzHgEy7aFIwB9OMDzG9&#10;G0AAIQkXxTo37a731X+5Z9C0JhSkwn+26CEjwdOcn5Y3tWum5JlSFz8fX2saHH5fBCF9j7ltdHQe&#10;KdYUkZpQDdC/9+Vf2TtLuJn8pEhyT0q+DYsIxeJB8eeeiUgbF4bvC9LvGw+YyEwTPY/CDf1xE4ja&#10;n5xt76v/8u7IKZbaEhrfA7q1CESoUxmrjSKXcaPavUL5kpVYwhTHFX6z/mkM4xJpBJ1RxlvPi7xE&#10;WcU38GLOKlSQc/5HlQ22nokpe0lY+L93/WIVM3iv72xuZLqvqoVRD2QF0/nC2TBRraYqzTLGuLQ/&#10;7yZuqYwIKzMBf01fNM41tDMIHHBh1tGbTACvjeHN6LC4Qe7XFHXICfcjDQxpuW4Xt34UKgpn4VZj&#10;DJf5xNoBCFFObKxOn2X/lRS8Qr2ISG1JCHx64vRUhD0U0ZqzSkNZNjecUO+r/3LPC8YP42u761EB&#10;LNfbUhVLogF9SRYEEeHXvBjrjl/gY3X2JpUtsN33T+M+SQJXafJ9zgLz+zHazAdt8TxnAC5WgUm4&#10;VKyj7fOSOnFAgpKfg+YVBIhHbcbFe1/9l1ebiGSiEbSjCNLeM8Rr7e+/CGgO+Dow6iYXaldF73+9&#10;4JEt1UFOuO3TqycLh+wmF7htgUhSzFlRtBjY3T4v/j3iMrzbFQI8FIRZx6cJHTwR6RMSBM8aCLrr&#10;U0UmXpX1kzN307UJoFSiIcPKgvd1qqhNUWXegVpnLbm7OeM6qVwmgBkQSdtIBekdL4Sd0Xl/DFNz&#10;3hi6WV7OdNkz6lxqKsLvA/rZPk2sITaSx/S8PSaklKeKx64gcdkzBaNSOyOugL+1nyqUs5kORfrh&#10;thnYg1X+6y3OCa1P12pJJEh0sN59zgSVnLvOvd/4vrfHDCw4CeSw1OnoJ9jaeJ5kQj4ALLJPKp+V&#10;t9Ht/LfaI6wcd6hgCivrdr23fEuu+PRIErCm4EOfGR79uixr5qwWBa/lcr6UnTn3jIe10EVEMLY1&#10;xWKQEjyWHIhDOihmz3BnR1kQIDM3rPfluXu2yHofCxwTVFLVRi1rtLcHHINiE4PADgkb6Ft7lNLc&#10;aVJxlC///fuETGoNOLARE/zyfV0CnHTIMZuVMDzuPnvPWo6zZIAHMBlO9qrPA2oBUdmoF3NKd0DE&#10;GrB6H2zUc8/oO+Yzz5RaCI4IoI8VeMtNTIpBOJ2LUby5AZJptHeVhLcKuv7Y2clFXcoTTS+I1iML&#10;B7EvfZb9l88hvMk0AI4D7af3TJQ8LTlOzAMTKfvTkXFCkImovOy5cSllzvSeGwOEM29cCjWl8qrZ&#10;lpDflz3jbE1HOLOHw22rzakzCVHbhNPaB8Yapc7CvrDPY9yXPQv7mrSN/GWr+qfR0J22h98n60PP&#10;fcb/CmUEX0c3jcjCZc9E1X12D7DakbyXtE1mz+75aQmDMLewBO56VlTYIAXME0zdNmddrGhhBeQT&#10;E7w/BjuWnn/0HS4+Go8ve4Y6LdxBnW4VNuFIlSYHy3B6QK02yb+cyrHa8CMSXcZeXfZMUBeK1E4R&#10;XCZpfZsUfjY7JYgtJqOunqW+53nGy0bPLyiMgJNu+o2eD6kquFttJgNX2CO0eFjAPcTbDbnfeUf/&#10;lZzkP6y241748mWsrDwMPwMYh/y0/Lb9uEPrSo0b454B3LvV1goay45iuhWJ6jYbB3Y7z8BzjTeB&#10;eQLmebHP1AsRzjhGjbTZ9hl6rWQogGtbRQrMWOzr3CsQNMn1L+eMSW1fAvnLQjW11YYATbzyZwST&#10;mhSGlPRmENJBy9Pblz2vXgGiQNuBlaZjCsPbmcp69UzJGPCSsWJ45pRkcN0zm1zBgIP3ek1oVPLO&#10;xmjw7UGh0TP1ScXi73te/J0IuT1NGDeQMwfw1uuC2LYZLYYELJvzed/z6vXEl7dpvOx7ORmpAgsv&#10;7T1zMpw3OCKfb3rmXNhBSY34h2uUHfCBFUp3I8AWK/yHuNl5n60JJg/BLSyI0ThPnKaJJ3I7/632&#10;SxSUfXlovEdOxZrZisD9ianUz057rOtLOqdqj4Xn/bCmX3AVoI2MQwDJkt4tTt/naDKJXP8J3Lu4&#10;zE+IUvybtE+QwVV7jSj52BjRjqP8EhvnAmLFzsaecQ6mn2/O5rgLRPuc6IMKimDvMnKFIyg6t3Gw&#10;Fcwg5fDDmdrpRVc6eR1BMN/lcOhu7kRhQi/cr9tH2h/jyW+oeWmIhcqYke8Hr91HumAWqA3AhibP&#10;cDv/9UlY24NAeUTNtvZt/Soez6jc7sOe6cDk+RR+oIcO2kcLlFC8v2+pLus58kGPIGcGfTnrADqR&#10;03VbiS+0iUKClE3aJIBUeO9Jm1tvf2MZZLkhqpKBnLY24Hb+63UX3LSoHw5kqeJ2/lvt0StTz8Gh&#10;q1MXssDt/LfaE8pMimXBM3617NOj/YzAELyZkt3tjvsqp2+NipDrr40jLo8PZxEl+7d1kS9n8UPP&#10;c7z4wNgvrUeRDB6EWl406t3Tv4o/ktI+Wb6eu9eU3L3iAqj+eHJ/2ANOcO4Zbt9ZNtXf/TAzZK95&#10;sDhUPysQ2vIYIbRNHPZobQWqT8jvg2uceyZIYaAXNTWSF8w1VfwvBwaJkwbcl/zTmel9fTl1GKau&#10;nQuvJLfcZ2ieuv6t3Bew3raseQ+/Q4/h/fiYKhXJm+bbdyuGb22+C5PeVMfWM7lfv/rxaI9rQW97&#10;XuYMOmlzfbeBoWX1cmu4AJZx17m97RlsSXKuSdVFJeunlcO6Yeq4REtXs4WmBvN4E6td6QM0NzHo&#10;RoBEGeyTx3vNydjJABmUFoTgKoWU6zTVf5nCsAB8Mg5KKyAfO5UADRjsNZdExJxzxtjAe5B8o/fV&#10;f1XPmPJJnSAvCFD2OeMGqcdwss0nzyo4GoBLHl3cJ6r31X+5Z0x+OxsOWA0y8uAvsZETsjvnTHZA&#10;gZGY8xscgpJwDQM5QF+IrQIrjp65sI2Ewr4keCfsyQDoCzbpfrXZ5MLgEoTJW1JrUiteFDwU1Nt6&#10;xgpxzjbxN0F6XvTc38Ui2z4N108SwncgY6eJO9wABkhMFNPdeUakCR43TiSROlhJ/zQOg9pI1fjb&#10;rBr8gyYDtoLo1Is5L7rnxDAtqz3Bu+o4QtPL46kfUxJEoimkcadmy1pTNfA8cy92O+1iVsrt/PdT&#10;e1OT2/Xe6i3G5sOBUNv13eVwTMh0zawdrbf8giCe4YdyOGwl2gA7ulwiGT/Yehs7AdtlXxxpwllI&#10;/I6O2B9drx6cncj2VpYOy7WYIBkkTKuRGVHAquoCm+YasONunlcb7Kp1HjJp9/wrWMg/dlqdJJKM&#10;T9smUhW9w72v/sv7LKPX0qws8rmRfMwihyQw/I19zutjVjuW5HK1l541vw3sCbZl9szqbK4KsvAc&#10;qkAvRW9/s9qLmEWiUMRjm9SUwuzpnhi2yn/g1ZTSerHPi+4A+DdxpMtqL+ojquoGIlu1h6Zd9p39&#10;rJ+SAkzYexC4cvXLczC1U/OEoA7aG1pGe2WQfLMW1DqPD60nhs3f/DIuoNNpRuGYUL2N6GeOq88w&#10;RycVKFgUKRLs2bqLGMv2jONZ22s8gINNhZlkxqy2dUW1hKaUaisWgeMla3x5/+BLwtjrIfosmJI2&#10;IKl78SYp9/N2pD4zr1XOUHDSMOIlHisC5Fb+69Z4eMKFSLY3MNXvu8VoMl2U1s/d2r+9jB74204J&#10;fRYeD4pdsKXDcnxdyGV/gOq+0HPbtusKt7YFOPxTEUAlgJm3hysN4mb0DPvMtlXRBMOe/JfQPVrE&#10;1/MBbjwvyKL11KH9zc/nAziU3B8iLPlvKwfkh/OBaxGuOd4iD7urPSCTicTlQ10j19YC0C0MNd4E&#10;ATYe3p0PIUjzs5ysDu1REiESQp9VAZNt/QmQplcd3vGpGqTXyhyAUE+U5dAof1p/VOnUQGmtYglf&#10;d2uhwXU8HkGnC4+HFY/ZHyYobSQYAGSw1ZwnNCQQyg8r7r6jNyJ2RMXjHVR5onF9Pl/oCc6ZxiDo&#10;+QRgsb+TnraeoNeE14AQQD/Zetpbs7ehRqETCUW+jetU3U22iN9RrQq9Y76q2izJOoW1DcfhfAgA&#10;OVeOQCzTit76/vRfuX6qupN9YidFlLs+iyqYWrZSw7r2AZzK+/yFl5/6VKJsxgi59Eg3hS3zpGKK&#10;K2UisraaZ8SNXWxFBktx4N5L/5VUKTh6zJM4ddqxnifwLZczADmu4Mw6ILyjMEJR5bih6wUfwJWE&#10;Vas3ueJQEZn1s0Sq86gTkibu3B+OYNZ4E2YXTOKO9xB/TO+eAg/bluFlgI/ps6qjgILSOkXXtNUg&#10;4zvevetVBqU/jErH7q5TlUURKyiFYAuT4/WtouSc/wQ+P7rtx4sDoHh5zERqnHfFzY40oDiSx6Ft&#10;7tPnRgVbyEBkBKducxju5dEhgUmRKE8fozx1i1FreAIdbDU8id07jIolx16vnSKN7WQDp6lzet3n&#10;cKXHaAkbdC1M2ShxFFB5yN9trgAW0yET3ssKklfzXD6LYNlK3C5ToTQGJWzaPOciYPdm/PzRp7c2&#10;DjSoGXuxcWFl+h7vuJX/unUBcgRkKyeDWx33TReZBolJ9+hqFFYefqFcYCn6bT4csyROEO6pID/m&#10;c+qT+0AnEeIUizhe8SlsU/t4UA5Se5pP8WTlgFWU6YMd6iknXySgnMWHFG9XRfqgMTfz32xOwQPy&#10;VuLcyQXsrHs38183R9wnqYFmT5jKx10CJ132LPxJUZevg0HSYR1qMAQGAQH+0JpzGLsyOeMylON2&#10;kHibZ5ciTSoYwnhqvbG2UjoCB1Uhz/Zwsvd6eEcCAhXENgK+TGRj9QkM1T4SrCtCqq1TNP8UVXAw&#10;ss68fn1u/ZfpYHm1dqq6XT+M3dbRmGDOBMVOosAMfdMtnhoLDsRyjHh2ywqbYXOQNrGyCh0Vxbpn&#10;yb/aq9iXjQWKvxuYpcTzTU60p7qzOsmuL2v/lYu8iLqTiFlONy07gq5xhncCiK5K7p26XUTpc7aY&#10;6an16vLuKWj7/LZjr3hn7eoi0t2sv2wKXFb9qSWAtcV4Cxp7ahhy+LnDl6oL8Ok0X0860XIYn+rU&#10;osK91NIg5YSUHJQ/YIUZsYEfyzG58hWEQp61t9ro4ph5Krm4fVOcHtRjNNDUQ95q3V+VebmuYtOA&#10;dagWwjpPlWrIh589RSc6IoYsNUqU8jRaSIz7Yu7IxIo3CUK+4Z7E55Ujpj6Z045lYhFS65ZA30Ci&#10;H6zQPrMvViwKZBblxDxVUIBFRM58tGLVPnh1a++T6b9xJokJyVTSvEC9Ky4QX3cr/z22fua3fsTE&#10;YXeg4I5+ONtA8n+YhS6NT5+HHMgoMN/GRWtUlfz6AEB/bQ3mJP3DSDq5Hr+35rRG4RZCA6pl8b01&#10;hcVyniiwJZ+9jn3XY1UB8P2dCcCw4i1TEYAtqcRjaiqeQciI7i0+l/txQRe/wZHjUfLtNFjqWy1H&#10;ElCcR0gPGySVY0NRpxgQZzqyOq70nuXGQV3Y2dVtfNygmOOzSi9rag++GOcPYlmoyFHsQV/N/ivW&#10;FgWf78ZnUSE7iBXsJ1J4PKSs15Y+oHBLJhcAyCRV+tin9zXPh25cCS6hmOUP+irJXIZYYCIqz6ZT&#10;1nk+wmflkCkp2JcJ91Kavwpqd/Vi3IAYJ50FBCx8nM+xT+LYqaQRa1Qm0kKCAlwk71M1q3A3mj4x&#10;EV1GHiBLXoF0RSvLddTjGoU2TxxDNg0PxEs3bJY4Gks16+P0mfV9Azf45oz/wG0+83IUdi6NHWNT&#10;5m/xz8nL+yiTP+A0zDgOb5Ftsq4/N6m6di3Zexij/eEvlbPTWoA/EfTldG62tUC7z9RnTI1kOOyZ&#10;W/lvjk3JBTkj4PdVd8+tjvNBlnoVcHp2PoCgoIBaDFk121vcW2ih9LlSVegNMkgwpNT4YdCUTW3L&#10;hIWcIpNQp/yPC4H/hxKl6cABZpOXcj9o2PPNVVEhhvBZgy6fURa38t9sPW/6ZGh3dU/GTe+5TJS5&#10;DU/APHajluDYdlyoHV+18m8JlBu+xjuGGGG+I8mTjjwP/435wMotzwbuzJFjtzrRBHvJlQtxasny&#10;7VFyQIyQWTyUsBoiuCY7St/EQ91ufDbW3HeOUHw/9oeDD1F9nw/CJ6M9uu8vIHofTwQ+A+trtAbB&#10;98O3cVbl1KjRXx4dj/e4VgQy01KCcFUJZiFXRfqRj4P9PWW34DnJG7mWHcXvxA+OfS4yQCkw7YiA&#10;DnY9fd1wgPWyDmiRAZ/p7dgneI+UprgMVY2rfXbUpwoa3w8AjN+Xn4wTdUMTlBBV8YDxwYszi0qS&#10;KymugEiOlfy2bwgyOeRHD4A++r4hgihSlQ9xjbUFRr91WdbB987zOa0h8R4suvisnHnN+yxwqRf4&#10;yYgpZW2+p8Qqz7D30n8lP1MxmFxJvL39kgHqMZG6EgMaxQvWTQURbfen0kbr7PRevMbZG+mQlibU&#10;cHyczs/SGGSAPNpjLERGBGuKTfwujlXaFokcr41CVesUFOJU6QztMqdUytpCtbq6CKx9PiUWcn8C&#10;IU9Gm6+ieG+OQRi08oVHt+hhjKB1qw0MMkA06RrPmGlf2P4rlpduyVz0h7Gytg9DqXbgjaS71u1v&#10;nGepfbMWb3CWuAYUus9Flh+6f5hE6lRsUCvF8NbZftrXPr8vhEGI3omb6PMMI1brB7qAobpyeb1l&#10;KYV7FYYby8j29CLC3OQAEcdDdidCDQ8Vo48+d0dVSO1LxoTpm4PpUwUoQSJ0v8QvOLoyFQfFMKBQ&#10;iS57pfB8SiCmHGJkzlQJunGqajLLw+PK9rl92RmCIrClMWgObxkxP+yMyrNkeh2etzjnNSQ0ZDh/&#10;fBL1qynQuJFV/W48xICp/rbxHkL9uJiVSRZv4hRq/FyOVpBm8dAEVgOiIoETyihLG9ro3b6o6E86&#10;Fomywr3XU6F64MnQ2ZeNLyFenIfzG+eaKf5inqpWn7RA+KQrovii8W8GjVHqeiNPymC6TCDR+Q8G&#10;dh9BUj2hOkHLRLpP+hOhJ04UraGzSZLf0YfjRU7heZpdvpDKr9rx45gAaI+45kftj0syDL4SBZSn&#10;wt88TQcO6wt0ILfNR6Ekflff0nUvjY5wFvH/Ymy4d18soarZ+bNS3/pnuQTPny25aPLkzi5qKUSf&#10;Jf2uyFOF2VM1fUpGlXlzSAb+gU680C46DCUrok+O4QtdhFiVyqqHWJRq3j6Lremw1kNm4lpG6Yo3&#10;YclImxACfQf7ryBPZcUbqAxDiTx0Lx9FEow4J59NhTOWeVJIgljK6FMH5wN9nvqkIiQh7HxTVNE+&#10;qwJncQoJW2/1TijU4DRwouwTJdV76b9iniqGmoye47sVcFGOgYvpcMzDLPMiCJ7jMimwv6C+KxoC&#10;QCsXrPaTG8Kl2i7Lp+wC35kF/+s0RPoEulm8iYH5Ym2JO6ronfpUlckQAp6K6mdZTWbLOlvF6VDO&#10;GRb5ytbGwelbcOFVWfT/I79RboCtFvSvipB+4zdsm8uPqJh0R6FBrqjvMVnQ553f4CW1f5MKeZ/q&#10;HLjvoBLiu0rbH6sH0Coc2B/nQ5TP4GL46F1FKXJIjTaTC6wjKkiuNeRwRIaaPwn0Cwc0aALffpya&#10;OzpUMcOYFTU+8r4J0wQiBsdKfFYX7zWtDHO/KolBky/4CgzSklZVh3uSAvFs55PG/WjrwWAFBKUb&#10;pwZu/wLLL50+ASm61mWbCpp3Eh+QHzDmrU+oLNVLilYlR7paW/Ro8g1itCLGtmUU0qscUubU0+xw&#10;k5bt9Zs3B3e46xMysWwqA8n7iWxw4UTdydsdsERKfJkWumLaR1d9EgBVpql2BbaPG31dPrnSbXYJ&#10;xN1oSOVDc1dARWSS2V2f2qYgTdWt7rwMzc/mNxWySBxuA2KEfhMnRHl6u2Tov4IDSAZ6tIifXj8b&#10;eJrj0kiw7SY5TEBf4YkuDYpDA3rMs/MbMhKVUTJWVbaGfd5u5b85NphyotVR156+196aOBAEGQyD&#10;0j9VRditvhguci9kphkue1zmMZMfDBeaglEbkwGcFLqnqZKYFCpc7CVioGsSPFRgYLw5YlvHlTvt&#10;FqkzQrDHmzh+GuFhjVDiOB9SHXh/iFiNAeH5eCFh+SzSOtYVY75raQxI/q8YEEp7Oyak8apcSjxE&#10;dx7q1INCjvNkzewp5UqEbSqKQHpAEF7T0hgOEL5ceJj/mSrPfcKmM6ytwuSt0jPnUaDKMZXTwyP9&#10;9F6+0B9Kp2Mcw0d7R3/ohtwQFkNCe2oMAfgbqkfQghIU+r4AiDCsiJDKi1w9co/+88tk7dUtmkeQ&#10;Ga/33DQsWLSSMVpY5gfvYV+x4AJyg1qxKcqdfVIuI2U9xbC6OGIR2NI8Zz4td/SHNe77e5HcncGD&#10;V+eavFx4ufG1XTWgD3vZZ/aFFthSNP3YVbTXsauM+QdeRBLQPxkQLwqqIemKtSy58aQFrD3VJRdL&#10;5nbKUCnv1ghjqQL/5DI1TUBoVjsBVe2srxHLR4PRJyrgC2mFVwCsUu4ovKj3yR2UWHedxGoRVKg9&#10;eRFh2jf5XH/gn0rUJyXg++UVcDxoMgaE7darecBDeDNovvyKd2s7/CTxJsZSP9scXUXOtWPYvl3J&#10;wo3L5OLZK2elKnyn8GTYCK+VqNEuCkTPZvatVil9Q/hKa7maJcUVXZwShQrtY+0TUV72v3wObav/&#10;VTHK2OmXet2qokK03bcynAOx6gddUkUsY2l/jWvskktvJ/vgbiR3R06cofU89Ve8z8nAiHkoO2/h&#10;JqTAOQKpypIfdKw+guCapHzIWTX6pCZgFwCrKwPi6uyN+npCiuhNUCoM7nqeJLQq4DneJA7ZaYiS&#10;Jk6SOvg5OLcZiwAjiE503yfeH3sOnn6OwS9iQGSMdu2E0mBK2B2jhaO/uPsZsILKQY832c8udDCL&#10;dQGiHj4NXsoBGUeL3vKpMoA11thJBQLL6MfD4bVxK//N1oSS0r/1F+nBj4y8R2vC9zFY+EzRl1ud&#10;KItLRMAQjHfIFtlUPtQxeTo1e2q4bB5RjHGzYB3oF7usggvF9nmzcQo4sDRE9YmK+6ioBF/Jh7C1&#10;F9Y1yoRqw47PQpNd1uD/U7nHeMhn+4CIP2O8jYfEeGtV+2r2X7F7KPCK0I83sY56Xgu3xTqww0nb&#10;awIBB/IiEIB8oV/BA7H7ok9EaucUS9rvv4SVulsDV4DgMxotLsy8hvjB+U1LMUPhE1KP/peVKfi+&#10;W/lvtXbe4EyXpge3Oq0hZW3sscc1rRVbGCqczemEh+R5wDPJp5XrHivxmM+xT8InyTOxHHZ9EWiB&#10;Az+EqTZdiNXIA0OC6SfUh+ebq4KWzVe07oSK8gQuq7K1RjWEaYzWaCNh1yytj/NB3LsH6LA7iNGM&#10;nTvJ6v69KUTrQ1blhc23vAl36N5jkgQM2Uf72cIwODt9ybdunS+cTp9Z/5UrueRrggb41Y4xDiDn&#10;JqAdKTVqJSSgQWl8EX7IkMgdrcxciv/i0Y8Vmmpq5W7gNcgCvfNhZYMoVzEI6apPVfgMtgJwW3Ge&#10;ZSaoFakXHzIwcKilFQmZvUpKxSvmADY+pM3fTyzS7iqUdtSpdUCgEqxPws4z7ehqmjjtHDJSEc6+&#10;tASSk1kROMYz1/Yap0ruJpoaCYX3zknF5+Is6qtKqVjWdpkK67cltao4YL6pe76D+B7z7IcZn1ny&#10;GcLU9ivxjlv5b5A3Z4FjpJMPnTE2z8qtTkdiySPlbGfhBVPgkkeK11C5kstkcQjCMqM3XcNxBkK5&#10;7xihHIIZr1Q9dKxUPvhxPjrmQcasJq7B71BHjSdjhLQWTfVvn2Y/D4rQl2zZOsEl7fmQcqisq5gK&#10;0dIsYvjYzVOf0M0/ia7XRdmhLnjFoSk8LmNVdXdxt1dwyursaMkhIJJFcoa9l77ictUmxgte+dM1&#10;zIPvxiLS+t+g7mV/ek/JVAmiEGobAudfFIPue4KzZ3SRY5ZI95rs8pDwWgXMei/9l/ucnyW+2931&#10;OCpqQPwDz8NCtXB23zD+RQAf+/wu16dGgLd+y53E2E1j+4uise2brizKwkmgV/75Tvsq9JZmwL3i&#10;hBTLfeOKDkrYt2WClaVvRX6O8OXWvgkOFgcT/0NWI7+ifeHX0lsr/bIra0MzDeJTKHDTTIehOKiM&#10;e26yesxdn2A2EvxD7G2/FwCbMOEVlEXcQqzyfaTcwpxVGn9wlE4d/VfQJ3F039Kr4vdd4IHCMWJG&#10;GcebdUOcOk1jgkkZyL+bJ1jH1DvhLwx43U9m5rK6eG25IKs9RHA494awWThmrvpk9QzHftp/K7pd&#10;UPWG9wA5pvrN4ho4rkQUt2uL29LaBBlFGWY3aeL1+zPRKQxN8J/l7K8BepnjZ4l12k9SDYz8GVZ+&#10;mwo+Z1cF03VyXXsW7DSdxwKDByVcrS22ifFRykvty4e7xQbpCe9BRmWcz3Fq7ue5wkgwEztPYKkN&#10;WqOsw+7vwUWe0DO5kSJKczdPzMp0MEDwm3cKDyy5W4NMmO/m1xL8KNf2rbsMWW/VQpHWRiYcFeRs&#10;9Pn03xFVzhJjyGK5LG/pFpC64YsE9RQbX0iTpYaHR59PPyX6RfKEt+5PzIbUGPBNK5S49rlEyx/+&#10;WEW4Etwzg9NX+ynHmwFi4qDtrKBRGoXz9DsDsOEojUWg74DvXHX5398EPPJFvD6tR3gLYInYzgMQ&#10;UxDseCiX/f1uopFimEafQ0KuK4vmSBmK4G6KIWwDIh6cglehiTd9whPM4gmqbZ+FwJIyYTSdXWA9&#10;4DULlkAIJsT51dLKeDLBPyM73DJkYB6xgL7VSm8xVONtqInU2/RHwMMhw4VqKZoCL4wto2BnL82F&#10;bYbVl3FbjCBrTZ2nb5oW0tAVKDD7UaPiRLvVl+AdrS1yLb9+CNyh3Au5PFT4TVMmm0nZT3pEeLfv&#10;LYxDMRo9E8QpR9hn1X+lnqxcb0PioO+2kIDgnEkmmujP/stgokP21ZPrXfRf2SEF+52QwUAbvwE8&#10;gHDMGbJzfTQqQvEr7WMiu2+6JHSbAkQLt32WQCmq0Fg5jsz2EC0kTyKYqTf2BxRoiGy9aR1EwS0J&#10;wLGTklFtZf8mODvF3QcY4nlpMc8z2Ed5gK426k5M61MIbhZyPTKCgqSPReQzBnR3+hdcAQZB12N1&#10;vqUxa54jFar3iUsgPZ2o2KFJXPZ5eLPWFjuxPgtSpK8tSAODpsBEvtDvmMr8LDTU6Xb57DPavoIr&#10;jLy4nOeC2UBqddJc0R7K42tr20AHums9OFanmv7Lx5NQvLfsMU8shEqkk07e+wTQkabby7UlA0Wl&#10;8QaZmBJqP3HMIUnjIYbm1icUloZzEdjd2irv09QHq+n7CYyhjj1K5ba2C8OA9Y03L/tEI0iz+HkE&#10;sSCUJjb4kGCffW2Rz8n662Rf9omrK6NWBIQ2oY/DkVDE6PPJGEE24IeKh1JkjzRkGWhpAsB5VX7z&#10;Hbc6UhyOGhsGQ2FuE0cWotv2QRRpICGsJ9Wbd6vCzEiH+PRZUGqVTJATrz7xefsa3c99er65KkRF&#10;yQeM3sgoHCTMON3Kf92ayNFOJUvr4xoyJszI0cNAOLc1VIWwFAuw6H69AvoZ0ZLY5ZdcGH+vioWO&#10;U/vgFEo0THf/E2JEzMs45c9637YqJKerbKt6IwD+Q1K77oO3FkXrAhT5m8c1/M+frGIwGkETWu0W&#10;qZHKThrdw/k2LCAqbvrCPs/n3CfbkfzrqR6jP9jufWLOOGeqGTIGtPj9ey/9l8/oPNe4QTfPKOkG&#10;uBLGZ5+QPTxRVc+ERXjD+ThvuUJPyB4xY91hq6mcHhbPJCk11LO7Mw4807mwRMd/bUyc8ErylTKx&#10;6oxT1AsUfAzIGYiXfU4Z+DTruA6cRITx2adBCF5bJYa1CNKnzSP6DvZfuZ/EXjEZ4k3OYZ8nDiJH&#10;+oQN27QhDIp0clDjsKJBvRefGfeGduqwBhq5x+lW/uvWTDnHJhdehdHczH+zOY2pJzGmoqh5CN6F&#10;9z2bo265ObifTdzszX/BJSPwzZKRgbc17/P2kHBV2OhiTPFSUQpoKC6gihEIEtzzUUGlFbpdWBMH&#10;s3pH+yipIfVPfpJ7IH5cA9UNS0mGoA+baVmy3pcnBcbTch82HRJpTgq0fJqEBIdkAa6mApdPUFgo&#10;powyGFbG3emAq5ZgxfuxuSeoFg4wLj6s+g5dAyKUC0vPp8zzBfPBU0UhxXyV2W4fhjV5PjIr+2zB&#10;NhIpjHdx/4cOfjdboU68M/hbenxZmXHUhI0PY4lsnhFYtGsPMbxXaALMznmRE2k123zwE6Qnnxwa&#10;8eR1b6mmw/bGoGSX+nR3Iuq/kqR03bSPLidmUzTZeHsSiMiL27duVW8uNc1yfF4u8m85sGPEDz8t&#10;Pl9Cefnhh3NYFrLQFmK5BAEzu/OuW2qz23PFpfVbtESVBVxRSNccY9qss0WIuUYRGgeBaD297JbA&#10;hnMmOSI9ZxKsELCi2D3yFzd0I7emY7wFJePZFrrh1O3GjORmmy9BlfmSm/lvEAFiC8RzMGRq6cwY&#10;nJudKAcBhT/dmRRUmG08FA6IVyGGTaEisgfXtVyf4tlD4t9YKXrrD185SUAGG+j7tEjuci6f7shI&#10;1sSWfZ2XQKHGkCgnrCve7AFyPtRNPircQ5/ZuNUgCBslLbnWFZkIGWXnMlrzX9D29mkFbOPTHJ4t&#10;XY23h/6hYwGyC/e85WTfvf4rCQDHkhGdIAWY1NYzFJr4d04NknObs+qZ5pLA/j5Bjb3q7hPrytEY&#10;Mt3Sll9252t7BJhFidv5b30fcFUKZOncYRl8+z76uGehglH2vvi7x5XjuDoDU4CjrG9jmQzHxNhN&#10;TgbuPOXf8hj/rIkJWRMs545akMkUs09KEyE2mfAndCiYxyCHQaf7YyBZSUwYku96JkvF7BnPmND0&#10;C6MkljdqHWTPf276AkB4QkA1MFIrzhztvNqAwRz2gmUp+a71vDwe1ceavBIEXxsQJwQG/oGXfuh5&#10;jnpemDU3crnQTbHz7uanZ/wRSQaUKZm02/vqv5KO8WBqCWPUnK6uGbDaqK/+NLyru495jLbvtwES&#10;vPB78S7E6/VSL9tyLmSgqF6HzPE2JyP3GZ6Rce4Hbft01WwB8uR4VSI1dng5tR/WaBTmGGuky942&#10;iAmM0Wh2XAwDQ9nIBo8yqxpvC0l6psh9pIJ4pRWDug9WTLS4jPTZvi4BVWXYhx3zaK/Ua4+KqzJ2&#10;frS3hy3Xyqm6+g/8se+PvHnb+D+s9Dz7ioX2yPNGMnCJjes0aoS4znL/Q88rofuavnkC12OCLdZV&#10;5O0EQphvem6Hm563c7ByHdhON1Q2rkPP3sc+y/7LpwFzL718QvAp5N8IFyWrNAKZANtq4/2CCpLf&#10;kTzoHe599V/ueX0XOF+PnKAlLp+WRrD3PCyy5FkvV1sH2HzjwO/Wx2Cqwp01yWBdEpSWMFYfXOc8&#10;Z11+6fXCp9iDFmzkshlIz53JrG8LE/y/7rPwrts+Lz1rft0yYWCjyEByv3HfSnCiPsv+y/u8yEQK&#10;aW4gJz49BS7uX11Q0QhwORngL4Xef9HzlIkke2Nobp/G75RkQJaWcJat50XsEfGggNSLnhcuxG1B&#10;G9a7CS5cp78fEnUKE8HH3ulsrGFKNwB2W1wHnW14gsZGEujaIlgokyhWKadAGsoMuV/tRRFVId4e&#10;OePTTKo+DcBufLpOFSVIXDOJgDTgyRf7TM0NpY+MSbHNWQh2flrw4VySfyDAUMqWx2gReSZxish3&#10;fj1nwjEQTvYsYF3zII1MpwSjKDNPCtpKYeMCa/esyqwvuCeZQwX5UB7mxh4xIR2yWO7GnnNuj1m/&#10;V3MWSjnm/K9qHvdjwzEC1pCPgWxt8plIsFOkiSYTU3gzZ4Ie1s2RkbsAXu1mtHCSgvtq89xpHcMP&#10;9aZn1VrPfSbsuPNteLqStQYBoqbtKgvnjDLu+Vj1Gq03dX7ZfyX3FBLVmuPp0xR6gntEz4eBYbJn&#10;xFBQLNwVL2j7p9XGmDUZHDZj8VK83+cRlYlJcbPlvpHCbnkzyKDYSR9LyBYvVWqnr6mvb//l1YZv&#10;Wz5jb2w5LcCMRsx/DEzuxU0bUg1P21G4h/OSpIdmsGnVYJdkUsVHwSOFMPis5dMeMLDbw1fthfF3&#10;zzPDd2AjDsCAwh2NFSncm95sZLAutuqP8d+4T2YW3pvHzM49Yxr51I5F23pGJlnDPC05qa2WSK93&#10;E93B7n30NAA+fVLabM8Zxt9TeHi4jBuowYuoJoSyLCdyYRd2VPjMqnpUyMUt351hUA4mde6wapu9&#10;4BdIfAHygpqQwr36E1sHCsAbSYRq8y0SA2DS8TYcj2Hc8wvYOlww3wWAvk+K6jEOa6iecC/TgMj4&#10;17dqK+YhzMK1FKZA+7+mbaa0QWT4NHPOJaGsJwjzRgYUiHC+CpvC+z5PnZr7r+QXqpxjVsRV21kg&#10;p8QsSqdL2kHjVDXsp4o6Gr7Zm8IrlFo4z9nn2n0iEWoh2eFKYnW780ipEZhrhDMeA3MbCimHrvNI&#10;bGpL1YUnooRmiICDklm1d+cf/uycW+WIb4XDsOKIwsXuKMUHf3bfHWqJJefReUxP4KNnz91rpNMc&#10;ng3eApvgPXU7/832uuugsFCEGx88+LimitOltMA39ddW+u1PUo0qnEM5xC0WpOiGfGU6qTCIUSbu&#10;RPH7SAnO5T2QbAPRamtubue/nlnrBZVp7PsiXc4zW4eOHIwiAUXXfeKEvjsxtdWEb76JE3Bpmi89&#10;RR+m53EmZs+IkvQ5K+eLSrSNWggduNwea8pNk4OYHtRynjMhDRMiqH8Q8f3TUCYxptgudituBZoD&#10;g3c4AIcfkwQmvf3oed8dsLWF3kM7/SmCgD8L/pWDALRftoq/67+5+8SHMEKyPQK+ihm5nf9We9Yg&#10;NFVwLhxNcyS3O64cfiHRfiwNbCT021oaZuVI7LjJfNPX4M+ym8bbSgZ+w/mJpqpySLxLQHdzjJEY&#10;A2AnHxNH2VyJvwgCp9qOpgc01Wejz9JzzzUimoo8yY8Sso7pLCdqb8+6p+HL9AiwmibdrvfmXnTM&#10;cyfw+KU8rDUlK105E2Pio6Bn55rCrbpPaoSRsHZDjcp6yOgnZAZfdg6ER+q/HiOp4llKTO3/Syws&#10;aN7t/Nft26g4qFfUhe2uYmM5VQWo27lUwc9UnzlKz4Vqq69czONKnPeA5Lz0K/Bp8oQ6L8LRYJij&#10;6BDoYh+Y1Lg8q/D6LLv34AjnnqGYBCQRAiFbqMEKYW3YDMmLkDIU7+k9o9Zm3BwhBMt33KD3te8O&#10;6KKsyc9uKhMvV8rt/Ne7iRJr6Uf7mY3kdr23fEuljIxhlSq2acYUY7AqBwSCIjx9swnXuJIoj6Eg&#10;j7H35RG4z3+BLQW8i7e8UZ9PLBPz7fUCaYBs31ai9+Ze/laSStKpqnx2QALeL9/ILH8Taknbsz8o&#10;Y2JJgBDLdPc7agFjWhoWgNPUzopXEAMpDQtLkzr1vWdwN+Y0VOV9UxRF4BhU4JgzXGbL2OMxA0u1&#10;kbTmxKDNgQG/SmQQWc8IXOsyfX37bsK06TM5I8Z9uvM+7ibtwYkm9ARVcubu+rv+630Uidb3qfFq&#10;GnO7Pjq/xX6nkaFK6LmKc6rrQsFnt0gmSaOYjLmOn1fiQ8/Kjcp3YUSsDVzYPTN9Pu3p4F7oblnA&#10;P9Lt8200puLJva/+K+aMIMSk8LtcNtB1NdWS5Hv5aWg/4BRzYKqv7cfygjt7rvfVf7lnsgnSaUBK&#10;PEnxjTOz1nhR6tMY2NuSEOEoOJRypc9eMe+3+8R4zupIVM3CRPou7RQEdrlM2gshfcFFoE9CDSk1&#10;5E3qEXF5C5yXEUiu5nyFELDpvdngxz/oUtvMqE4s58eQsHSORNlGuref0MeReRda13ICj3uGT99o&#10;HN7iupFt6MhI7xlnYStCIPPJkHfeJtRv3aH31X/lzoFvdlbBn1RIgAO2EyKgvZVecj9Yte2xypnF&#10;6uDJ/YQyOPaM5KZUiN8lA7vPeQG24m4CP70PjJpw7hmv8RtAIPXBnWMsNxe2Up8UTCEBNupZ6POV&#10;aRCZtIuVxwxzvH0ljbhznlEnV/gbfT48/HXsKbtnh95xM3QTUq0Ya2Lu29e3/8p9Rhutsgdzp2bP&#10;ONrMKP9GW+vqHJyRt/Ps4ND/5KXfzoLiELVHSknyeN3Ofz1GoVxTmwUSotLBXWc+zwz/gZVcqvwk&#10;RnPODL3XBhgBA5W2arup2y6SpxATVBWq6LP31X/leLnrTpHPwRvEdMPfUD1TRUNx03gMj9sOtTRK&#10;i4ABLTUP7H1ta4TRBhfyR2W/bGu0twfxMHdOo9ja9968E7K9PXQtWlPI8MNTNetBDjVxQNCqH5Lr&#10;InZ2v6YEg/4qhlM0MD8Ng7NifaJTPJRwv+i5yPjybMKD8RnkqE19s2fMGOsK8wgsj5XE5Le9Ypc9&#10;r4fvMGdoy6YWuu92KwZZarJyPGeEw5vVxvFvO4xCmVwEpp2ak1IRVu/zQTgoqcGrjW+5znenqf7L&#10;FDYvbjuyd1wtdahxeXedkLLCDKx6ZuAvJJ5K2dRyngTLKtKeSyLZ4Z4lD1/wC9z4rqKKw8w0Mlcb&#10;m7loG3duhwEzEujTFCZRe+55O/+4/zEJkjpwzaHbdZ66t1/Pn1TYQRE/6S94qfBUZy9ii5uwnhlK&#10;ZNvAg8bQa+IIssmjyF/6oJkd6QiTFS9A9sz6boIL74hLitIzcm3rmSW3ZTluqvFse1/9l7k/0JXa&#10;D9LiokjwnBRbnRXi1PPjMVHzRAoICkEy2pFHbrtD4MiBIt7iv5+4P1rv7AVK8Dnxd48zA6Ei3SI4&#10;If8OSquZ4V4rCwI4CtynMY0lg1DKE1j448zOPRM3tlNSqfo97EihuypJwaeRUZ1d4W9UdCLH7YHd&#10;8WDVzSoF6DApLPRidYfHKBnF/evxXc/LNSZMCgWkkyiMAGspJqUcmB4bxIlAXC7nzBgwce5XG0vQ&#10;eCh61m2kbSOXZFkeM4xtYLAg+3rn48s5zwze46cRgt4MtDcstz4wyMBez/n40bNpPM8rWRK+d0t9&#10;UsI+V8rt/NftuaTSPisVCMIb0znnkYJJbQRHldslZbQv2sgqT0YpPHi4H+toERkv3/TckcfMzj0f&#10;310+zQVWySgnofzw+LZnQmKeFJViQg9YPo2TJbWIyRCWxwS1Un+Zh/qyZ6jfNEguMEpBIxTuo0Uk&#10;7Axh9oz4zqxchcvQsnKH+/r2X0kdZL0LP5i8RsbV1jOxRQvEJwslkjerFVBo4I3F/hdYFUcWwCHm&#10;u3NSWOwl0p6PcXK6IgBz5tC/0BaRnsancRw4lp22geFXIbvT41mUYnn7sc/7KSRGgT6Q67yM1+38&#10;N/dF1Y6KUeuGZfNDtzvu5ipYiO+rYPWqB6M3+QI0ZLmkY3+MFm2pxbZy59I9HcFC5X+I+T1VI90+&#10;V2T2VKzWCkSIZV1HFDyqz7L/ypUipFfOT4n0TbCAb1W56RjY4bGuYLCsrcc/7SYqE8AZf5S9+oEH&#10;i7s7VjfGaF/L993ESV06eq1KnZClogDAZsi4ewRU5qn6hCkEB3/M7LimS32ck7pJLXLlJ8Sa/kY1&#10;6p4lTFtlHudjZLm1u95X/2W6n5eEcbpM9zVngZ1rUjIt+pyXqjXfzuax51WLOB37RU04PV5EPSI2&#10;B3a32kslG0btd+ecMWXmaj/ZFbRVwqG42V3PSHmDWsVF0d8bQ6D24fTjHR5jiBS/qMeXPeNCLP/I&#10;c87AS+ann2RAuHTKS9Bzbyhs1U0OPFLelnKGoYpsfrYhtUz6coP6JHea6r+StlcdF6SYYkmNO68s&#10;FGrbzBUEtS+rwNPAkr3gkaz1lPK60bz3DKbNSHIiDvgCutjghhcnCBGJwTPz4jwjUVTAYPACwtR7&#10;IQSi3mUo4Y1W4sy6JKC0VDs93kbb/fVizgT4jLnFHYFw6nPG8VdQIApCKbOv9bzk6etehrBm7mi7&#10;BcXQIzedCvhLsXVy0ZXZ23rmJJnFUcRGtgmPr3pWNXOXv1NUO7P9zEkAeSFRcjmlU/aAgbB3LFms&#10;NrijV/kZKltCnH/sFKHqxDnOngVM8mMoKIzp+XiFBOAme6FHsrPKIM2eGX8374Du/FE8jHR/eV2X&#10;1aZMMfigfBvmm1k8d6tNpE41Ycec8efqcun2acrpe84q6t1lFZEeoCW5JKAFCI3d7zOwOVTi7Pkv&#10;LnnrPYPrchI6vgd67nMGgyb8QIwbTFuQwd2cIStnuTID7rYdo66NJH7qfCtK1R1gYmAgsmdWL/1r&#10;lz2Dw7XjWo7TiJTNnoUayc1gKwQwXDeDkpvFh5SxEirLo2frY8GxheWCKGKliCupvmacRbfz39ke&#10;iIfb04vPrtv5r9sDyzA6gtB6BnUYldud5Ag4Nq1d9oKHaycsjmJC4vki/oHG+LT5qnMzdh86eaNr&#10;Y3mDtPC7WJrBj+cewK+MMCZjP42W+ZiBewcZmW5hiNXss+y/vFJ4DM0VGcZmm4M5ZElyYHhC5Stt&#10;uw9q0IEeUM6So9c9C7ZtQ5RbwHQD1fppovllLbI8vwOuWXP+BUtNxDwnkYj3m54BG3kjKSckRGLr&#10;GbFW7JrMsu2U/0FMz3gTvMNSaq7njD/Nda/4B+iyfsoHs08CxBTIwmw1Z+QIRz8oDAyFkJH3PSPx&#10;bVlhn6rC4zpnctEKCEMSpKryLY/hODx2z/8FoXPfMygZEAmWI7rRpa02QBg+nRSm2NamnQGMFJp4&#10;nCqoM++6e/CXE20T9RKyMN+FzWx+J5WGm2Ao4vRtSeDfvJ3jhiAyP/GyZ3nu/K5uBmv7DGmDRPHA&#10;nuAf6eX2lxH6E3+93WdikJRS8XKykZ1JRZAoe0aByhR/UxjpjkS7c9wTVHE3Z251BogUqy07N3SN&#10;+jQ6kFZ4bKRM6G21MZfKyycfyQdc0XGfm9VS71bPhGEgQffsT8/Hq5ev3r6bMxrXhEVUZGr5tFiq&#10;e37EtVSnqh7LDHlxqpRm4n2eno/Zs7KRvJFPFwdY/xlFr8eXc4aTzFjewz1Czlldy6Figxsn4VA5&#10;rQcPiDfjrmdqysANvJyPWJ4ieWYV5PDuoT66K7zlfHzZM5ypAt016lptVdqcQUa7hOZjQRx8Ml56&#10;jMASz1P1tG2FQbToP6y2qrFZus/Hd3OG+6HtebUfB5b/gdvTjx+0DSuhyFk+Lsfko2frY6GNIITQ&#10;ff3Rv7kCfkcP7+3lbK32Nu3pxe38199X2S57GXCmlT3kdv7r9uC3rPxOBM/y/SM/QpVxwT/i+Ary&#10;NGEqtlvkUKC4ohYoiRpNuXKFAXus3LlnmaJe9Sd2AchE2WxPYBuRqek6Eobrnh0BbdINAMHcYQDd&#10;MkehxS3jp/qxrge9knTspzDje2mHgC9VDF/1lloOi5ucSMeoKR5KlLRKoxDrCzcuzhVESowYvXzL&#10;pScOKg08NBZEOVx6UaV+A8exNiSRGLbt1e5iUxQTwujaKtnAVmXmRLew9D5bFZzzcYQ/KQx+q1Io&#10;49nBVhVP7u5wvExsWXb7QBP/Rsd1eOKlhwtgAhvoD6sARFtG1N+suIkLgN1r+iqeS98SCHz43Wxh&#10;a5YxE3nsw6lM5rnIcLi+t5yCGnJt0N3esjs+Ik/oMl4fuSKSpHalDnlbIlWwoPABXXULlThbmuMw&#10;+P1Cq0RlQRqbFeEO39RYudusp77FFZPSIRskOcbOE3D/YCgUyxgyrg0MAvcpAhokLPwtOcMm0E49&#10;Kbxc4XvwDisr1Fdf4Q5mSRpl4R+C3OptmMr9QcJGx4rwpJ7cmbykGYMpR3QNDE/rHyb5gcU7z3mX&#10;YKjl9kmBvPkR36W7mQsRtCIk/d2j3JFjqDRZWXHtsCLW+ahZ/FMgIpIrI2FCcK8ImHoOMML0fB1g&#10;l68eW1Lf9SwvHRZlUHBhnmu78EpMVebwGPIuRFDBji971udqOVnsJtg4k7C8eqzlXjmnHss3leP2&#10;48ueZbiV/jQmuB7LoaDXY3+6loSRyk/zP/WsAiyljRLv6JwXoDQ+sJrz8zER+IpGa3nuvUVUoyAO&#10;WKN+fBr1W2XwP5EBqCJudPXjdxRGpM4Vkk56JPdJgtTfP12rPS75+J97rrsk6PmxkXjrCn+FWpzL&#10;OXtuj4l13iuSBMxwXlsuPDHzqsA8OcljYOBXlYWVm/FutVt0XaeznyrkJGpffpqHoUHVnJWPMPks&#10;hH7mzkfuqUqVDmgccmzQoFSPKSZVBsHsGYxqDexlvgmBFDyr/rTcgo1VyGR0XGu6g2bPIFjLySAT&#10;+MU+I0Qrwe0gZoUbtcZDeGIX0uDz0Hpy3HgUXmjRCLgF1wKqszuWiRbwcZMQ5NjjHQQA0Ap96BhX&#10;eDPvuCdlGVUVKTbyYa4wlF8CCsRjjJkNZCQQTXHPct09eracTgsWyFDhVtGh8wYW3nI7/3V74onW&#10;UQQKCTfd0v5IwTI3fGqnMVWE0tyKQFi3o0V5N5wNnjiH+gV3ZjMotex3nw5NJdFaXZPA7oeaopFl&#10;jU0D8rGm5zlzFKeKakqYcwZs7CURa9npCOY0dWdT4WXPVJkp8ODD2qYEIJ82iT7PDjj2yh2dToC7&#10;nuU3K2whCk6PX+C7X6BRh8e6dMyb8ZZfcNOebe4TK5o3zyxJd7UZkmGlOxcLvZyznOYeNdZuN0S5&#10;BglRWY8lGBoLJSLvCs+k7ImV31sqSusppQYjL3ziNSmSd30tGJ9+CKwmpOvx3ZyXu6SOn2YidWDr&#10;03Ngq95Sjy97JiZjC/vgOyP7f2YcPRWTBuitx3c9a3Nsgk8rpCZFXfSZWlEK+3yMFVr++FL373pW&#10;Kcep28rz1kiI0zxZ3LNnBUfruL/tGc1j2m3PnqVomzFL2eq0TZx0sUP8+HLOMgbq2Dxom8AIRfeS&#10;rT/zisXV6kyWqXzZs0Sr2ePzPIP1Ib7pnn1ga5+JWk+d5zNtb1KVt/A2+6NE9+w1cDv/TSnMpYIV&#10;FJ0aIfNzu6NEwjGkLQoFQuTc8zVAXVQQd/CL7bFm44mLzMbjyzVdt6verUWjwtdc8iLRejyM9OpZ&#10;W3vkkZ67ffNQbkkENMBHpZG9PVpGCeRS4H9aU+qEUXvOa/pg70A+CIf5sdX+OTNos2KiL+lUEflS&#10;B0tazk+zpobETDFej+WtmyeEc/pCNx+ODR/78q7NT7OZdXSf6gcJBEsxAnv27ugISB/95XJWpYLZ&#10;M2HlYrJPnYpShPgN/bY1ssue0ceL+nF7dv8C7uTCwsnG7FmEQpObo4wrgu5l/HIxO65UPtw4LNUr&#10;SzGmUKOg8Yu7Ra5e7wPyI+vLX02X0BxXxcRKkZe8BwuoJ2I+ovIWfbZck4KFlO8SUy0LofOk/ivO&#10;LH4Usi/86iOUgD5Z8yk4rDcfJAenz+8y23sjQaVRvbeUCspa0fVhwVn94QdWg1XFaspu36FAqE2u&#10;onSDHU8Aibsl2ZeIiJ/i2m17SwZysR1BrOLp1d5i3U5wCWcoUAXVLY6bCntB5937zR0OvqVC14Ow&#10;WEdOfNpbrMZyjCuLrXsdARFWSFRQ705SqlNs1gwuQfDNW3f++dWaLXRinW5+eD4lVpI7LwzJC58N&#10;NzJR2yp27zAfQmY+Xoe1IFJnuni7yJgQtjmRPBtYCopSpZwguMJK1WyJe1iegF1MurgjKRbHRvYs&#10;NlUfpoR6HS98ZD3gyQGiiqUHhYfpnjlSIomSsn6V+EfTi5lO2WWnRebc1gahHrwgKSIK5kNUVMuy&#10;JDVb5Irl7hPr3U6B/Gn3Yvcfopa26kFKqQbBwuz/gSdbyz885cTXAcLuiXDo1d5i0BdQW072vnu4&#10;rHy5pIquCj2wDgo6r245EREfvOuWqoy2PEjg20CWCJiCbOFFUc7r0q1KBNhHBdxBlWdu2YXAcT5A&#10;XHwgjNT6YYCkplUKXoKeaU+5bMMcWx6W2KCr2arMqzWT+apJioizaxkvtTTnU8HK4xRg/Kpyyv1s&#10;USLzAAkd1Q1LnL+u7Uy3OHpbnAhwVhUblFf5RcgEdzUZATli4onoRp8WGTEfsduarYCTycNksLyg&#10;ZKE9a/eQ8t2ZTboCVxnmoIi0dojK3wLAuluExgu3LhkupQ/prsYejSNzroJx0pV72IBQv2Dkg2O/&#10;xIxL4zM7Z+hQxrrIwC7Kfy6rpENuuJqt0CDUvEu7/oqSdTeWEWVUSlVu6rK3TIa+cj4wyu7C1rW+&#10;FnwE0hHNR0rudttfIICdME91QY07yN/N/DdUTIRxVeEVDqtYkpuddBdxeUtzIovs5zop1M4CgRGB&#10;Bw/TnrLSlhZcYzhN+95R/5VjRZpbFwMPsd1OqKscvZaI+q0qoq70tF36B5b7i3NCBOO3FV6cVhss&#10;mvuAK8LGSmwVL9ugOGNBVw/K8WLnPMn+8eECf4e/9PsWkmjggOsf0hv35se11N01EbYBrY7YainY&#10;kjAZ/6V/ht0Oi+4qzIg4jhokz5kuT93qgsUM7wI3B0/YutVVixmOJM0CrELzuMDplAqmwy9tEt95&#10;LkvvqK8lV9m5InJ/yc36y7EBWD8uacSNEBgWffoUmkiWi8TTDSArfSv+m8wcWcLZOo/y2C0CM7kb&#10;WSQsTjs4iH/XpSIdA/bbu4UwU/fDD0JQ+EW3I+U21nVc19E/jFxImQgsBXh9XwvIKDUaQhnIkzHk&#10;B30fZ8sRTgGjEgO44tZlFNllRoAqcvGrPyUsGYJabtEEMl51C7XX1REqJd4NOuDDxoHTrYCYa7dk&#10;98zZ1pCvusWQt0dEqX6qFLDIAVIHjQdFNpHm2rtVudMQxWwGnPfF3opj1quKOrZucQ95kXF/baVy&#10;WCYXT/lGUj5IeXRQprM+FhSK7rhXedmaI0qyqhPaCBGB79LqT0iRO2gGC4DtYOhrOmyAv+q/ORju&#10;3qMkwmjOonKmvjYnt0ZqWzRHNF3ddgMLcHE+tpjck8bRmFRd+EHiDsxiXX9IzNmoumqBc5jj6+el&#10;T4p71fGOxCgZ4z8/TQogRhZcFRVRAGNbg95XLJyuEklrg/DouLpuoVbdmpw1v+VzxDfWJgX39LkG&#10;igDc52ZSKELpftWFp+hq2yi3NaD5r0AG0BzpPMh6oYPjpNaXUCW6Ig1Pn58ksNUVNUnLdBXgR5Vi&#10;dpzUudtx0eCgKiwE/Gl9tajHHIo0NX9Yue0pAMikSJXbDcvgiuFgRohRjG5B4uSFA//v/3KDiYIl&#10;UgWJi9+8sSNFdBIkSI0wOIiPWZ9f/+UPg/NLIU3c+XdXpAko1GxZ/82Eki+E1Ykh/3/O3q3Hkis5&#10;z/4rDV4akFjnAyHqRobsC8MQIMCQL9vN5pBAk010t2fG/95P5M7c+32zaiaf0ucP4LSqoiLXWrFi&#10;xeGNCIy0N7xhdXoEifdny2lv28hb08FqRHSDqLz5bImfr/URQXre5OnDvp3tWWguP+WA1p16q0gx&#10;OZAH8SRSLyUZ34wTO/0Uw669cl7SFRXDJaf37nbR+jD7X6ejZbbkZroB2KeiN+WYfNUa8WIQDXZ4&#10;/xCnaVspe/KG9ws7ZnXaGGxB/9v6sxhpmz0I6HAHNKCb3+p3gUhkp70IP7G29Wt5nXa1GVzgTZKI&#10;Zu1QKoSH2c9l43GCVvCMuq0zn3U90AvlJilMq9zE6JUfsp/b176R57Ir69ey5lIB00xt+7Pc1JOY&#10;nD+I396+9m3zvzG4NnORp5aIScrQDLjdto9f6w/KH3Lb36CAg5KWdQMZj7csPoixLLvuGxh7K85w&#10;NOIaqHXnedlbXPhBpQRP/g/b/aSqfxemRU9sVxsoydSanyycvpH9HNKVc3X5QSvzx5ddjddw99uY&#10;NqsNNXHEk+qP325Op7s/krUeDXuCA1jroWno+genOr4HiIRkY/9Md9zj9czFWuULE2mddBZf2Oup&#10;3x4008ph+61X13O5qeN8dDOOuG9TYNdPcpwPbtj4a6+t51WeF2kaS3AXSr1cDNys6e8XAoM5Ap/l&#10;pk6nxr8hE6/x5HHYNC81B8Qo68/OvJb1z6LQ0THBk5DXZnlwGlO1+9o6tz0+SQkjlzcjiecQNOxK&#10;s/3W9t/tt7c8IpUcpPf2v/3aeqasfJOM81dtagkP5npbD3e5X3mcmTUdOq7zINRfW89rPDHqN5U/&#10;Xmn7ZlhHW6BkBuPueMYPyQ++hSdHs574ND44Rf7O6+RQ103guk9hT5wbWnULTmj9ETT0Z+Dkd+f2&#10;6q5c+NA3Ft/xb3wEXi8NkOqHl88nRfOW8qsZMHR+lBiLUc5UnATzB3e1V/nDR85zcwR7Zf2vk5Ry&#10;885vOpqiwwWxceT5cHdznTwZ28uMm4bTtu5qc+l/nXhO97X1gC+U2+n//R9yazfT7208eQk2HUNM&#10;YLR9CFX+EIW+66QdlAwgf8PLnH929rnEZCyAdRMAX+zqGYMSdbj2i1AvM4puMzLILPH/5TqDJ0Ht&#10;Xbp4MvzbG8gdud7emT7B1nFj45y612JOcY83Lbr91vbf9dwvp3e52PHuNaeVhljtWVOwnFLi+IDn&#10;H54V0FmQ4ocMVDu9DW4PL5SEJPejRi/b9PJpRVNs8snukhvxdyIpeeVL6cWduDwl53VebhMZmNXV&#10;deu83GBu93SAiDuB87SZRGMdniIWZ57EmtZ7SBibaK5eZ6iUqeps44N43VrlMQ3Wdu22iA9vry/Y&#10;LP7Oqzxb4tC/26vI7FIa/600229t/z3JGo8Ne7DYIZRmjgt6ekO333pNPsc/WOWTNrtTPRB7GC/2&#10;FcCBjqTHuwt2b01PqnPjzdkeyGnGdbqp56NZVNTJmKJ90y4QG7KCMvgbVs9r60zJvuFoap2hOvBG&#10;6fyUmxCXFDNrjZiodSYlmKddvuCiP4nS7XMY8cOzHeV4BuULQxUTaHPvXppKqXlHG27S07vZ/1p1&#10;XOhsrtpunReebOyKhTof9uVrqeOktmCV2ObS/3rJ84UHhzCuGTfSFviFy5/deBLF2kIhzGxcW0m6&#10;vb2sk+dwV6Qff5ZA+UCT4iLlD8/uuuKZlBO/KLnNH060pdYZ0jd90M4Y7d7N/teLN+tCuW1f3JVX&#10;fnh5BS4/VOvkrdk0Mm7KLsMSSvfuRcQs9BBxuulMedJ6vbL+12md4XO8jPyGK/My8BuaFmjTW5KI&#10;k+VYzaaXgd1wB0G0D6AoZCjiJOiLix/dK+t/ndZ56VE6HtBM5Io/O/m51QQi/zAlYPFDVra9WVPO&#10;R3b/tb3d3pcTNwKY62w8LDmM3O2d235r++/625z1mgB79bdfWw+Rxk2NEdAD5JWfDL5rmySJSw0A&#10;tC4FafOtlQYxMn7sX/6JuG2vOzplNaS3a4GPvJXecSsHU1wfNdmLc0KUnPy2Kb28/tdpg2gavuFx&#10;Bvmyw6AQG9+qZWA7gMliG6HmR17AU0xY3Uey/5u/MSDAjgRi0m8pJOK/e0D1JbLLPF7icq/KzGtL&#10;5b3acuSDD+wITISaGZa+x46jd7btPX/Qi3W25AHHXGfcIgVk8zefc/ut7b+nY0CSN78dU/wCi9l+&#10;67X1RGyNYVnrvPpNYCJkh6HIO5gHF1GsKYp/g04LFQJqZNdTeNz51dgDuo7ZkTxD4WFyrJiSF3v4&#10;2jrD7KUac8AXoUJCdwNS20XOwgdfcEded4crSA/byd0Hz/whrujOnrvYkJccl1pnPH2876vXsJ1n&#10;2FaA5GZQXnxQ+MM0AbikT3s3+1/r9b9YKyDd15kdG0+ynluEkBdpirGTJ9GYLUrBl7/hHqJUtjfq&#10;ZbIIn2v7q4TJT1bi9j24llv8Z1SEP81/QLWtngvysutD9A+DvDu5NVM60CzjW6lQvnjwvZf9r02x&#10;brMZcAExTPudWJIfu5Dutswwu1AdM3KFbVcSNFbjukPEU5CKOrDFajzxRDJP4dkzT35/o3yblzyB&#10;r83XfeEIc1u3P/vSYw0LklKW6QJm1xk3BXtjD2u5GInop13+M0IFuNerSKu9DYefdh7zesVlwOVj&#10;s0+uMd5BJ/nTH51edsupKJ4Xn57i+d2c2oulR/BmxDs+56KliTq/5Vm+GIEYPhNtjT+KA4WmO60R&#10;9dQhmMvXXE928JS8e7HG7TU73ZD5yvXiTas9Kj5P57/91vbf9beXXOywp33eTAPqX37tCuZqlqYg&#10;sRqQMGBhlj8HmryTVpeEC2jadQzBi7W8xpCHbQ1akgjbmYaXtB/YRsy73NrLY/2MJJ3AmIrhxWxg&#10;7Dy5/vyjXKnVnqQlz84AwJdbEylTCfGGePiUSZ70BJGj1aHedMjFhOKBQu7yYy72Hjgveu2sp9eb&#10;2AdOFGU11wZYeJBNCrN8SpPO0YXtTzajVUNfjHViXzTdyg8OuxgFwzf3D8/WOOp5MGknYWwu/a/t&#10;VTjDgWi6fnOaU7ht4ALaOdmZuE30+Sie47ZuPyQF+waeWHirQ0NBxGODM4CBUD2yXIQZI7DjCWx6&#10;LR0hNLAOCFSCiSc4OJu5XwRH13mM53WSgV6XguG673lLQnd1DWiKPPMW9d6CCFwrq7hDLxCl/NnT&#10;Ouk8v4N1kAWf6pX5WtI9k0a0PAkSbjBWHtx1Cvq2TsxRUlGnP4vOOplI5x9i0RFgXHiia09JMrW3&#10;vFpbuQ9abdoshV6bKRTrtaFSadUlZ56EJLZ1gvp6g3c6wILVJ6ObHsdXPC/IZSLzeMD1w/k/rZtA&#10;LPx0y9w6kaHVMqPJJMZf/Vl2do1dTxvJtmaQ8m0YOuC3FdbheF6w3yCaiJIUT9TtaoESltmVGNBR&#10;bdNXJN3fMqklQOoIExZL8RyP5/RKYn2u6P7zeQ6e/rS3RJjeUgi6PDPrnyX03kNHQdcTpV5Ec1yC&#10;nTWDV7DadFM6d3Is1d4Cf0Wnn/4sQnTKNmxLAeS8IQ6mjUa/HiC/AG6vlCjj13XfputPmhYGG/Z2&#10;+mBTSXO609tvbf9df5vQx/oi0oNunTTAqrbfek2XT2J+1XGM21gxBef14E1t2zRfX6YUZVwIy2k9&#10;FBC8IfcGBo/IxUrJXa47QTP6qS8flTJwg7YJGThFz6z1h6BaXvcqtvWuuzLg/9O+T7zwHCfYfmv7&#10;7/m3AVesHCYRt9vxV/cQR27VSItuKr2CrbHF0unns9bUbRs8qfG10oKEPzGblVtz6X+dvnOa0K+G&#10;JyCCGWcf+pOT3DJWYBrXQRlnnkjp+nBhY6zZOSX7uDdjMS9HQ/z+hNo+/1kEaVV0vLFrEd/5h4Ow&#10;XneVqMl5V3tl/a91nZeaN5T3zkvKSjtkpX17JHeLNhI4H4i+fQ+5uueubI/U6JR8UlGJt7hsAhp6&#10;N/Jg4lBrMBgnbX29X+xtSxzPHyHl0x/kVA/ks2o0KZbeVrX9zdf2kITcpIzn3Ij60NgiZQXIwtyj&#10;5YccTdtORMW3og4IwbfrPURbjUpY/ixPW5uec623uAu+bb97tNvbppVOfbFC200NyKoXeJ6p412/&#10;c9uV7b8nmZo07eYFPk17391vv7aHyA+isKwHPB+3NveQKUE4IOsPWVtdRkKouEOnHxLpP93UFzLx&#10;Kk/i9lsdFs9yyyFtHHHD1z+LAbfURGz3DSv74X7NWKAd/oaNtNsVqhG31DhBfN7Ov/fWTEx7O8JB&#10;15s95EGeZMLIBLs+Y7VCZy0NvE8/JPvTthmlGltVy2JcrF/We9aroagPwV540Ubl/Nhuv7T99yQQ&#10;zBObXNF8GAiJ8/zb7Zeaz4kEo2FexBPNzGDPtfBDEJ+rvuPuVb6I2ALv7EkgiMG42hKOY6uYGcdw&#10;/yptX7p9G9HA1W1GT58d1e23Xl/P9P44bRgLa0wRjy6v2OmHjyy21sqTumH1qW3ebl7z6H+tX0n+&#10;+RG5mV2nHWhdKK4wOvF0Itsf3WQbZnirJ7pISTSL/tfKkH2bJ3YYUtNcxswEAMc/fv1nvAGbmc7W&#10;COmjoyYm8OmMicxsZsp2ANt/1+9CGZ47LlywE9svvboUQncD1Fw+d9308/5Q+ITVf9rX9XMvPwO+&#10;sppe20EqVTSQysmFDEPM+5b2afO/aQ4gOHWtAdFCuOopZFHt3jLdcw1FoucOpJ0VgXBePo3gwwvd&#10;//r+/d1P5oat4BuOo5Q5XjfW60kwH7DYXpWF1znSSWhVmC8kmmefu7CsAAu3oqBAmqE7nTTu/SZJ&#10;zaL/dZaqF4QXMbj8UU6zrnPw+xux7E+fv348PQ1/vP/2yxLVn//xP75+WyP8X7/9t4+ff/vnf3r/&#10;w9fPn3796V9//fRp+ceHXz7+9vFfPn159+f3n3787v2HDx9//3b73fzo/ac/fnl/+j8TxjjhQpDL&#10;rxvF8ofrj336/d1fFlHk4D+8/+PH737+9P7b8rd+/zwMTy/Ll6/f/uv7r7+c/vJCf1rrb79++/hl&#10;e97443/54+sPX//4ty///E/zv/7P55/+3799effl26d/+cyHsvnvf//wy+cvP3734duX5cTnt/7y&#10;9Y/Tr/M/3v31t0+/83/64+uP3/3y7dsfP3z//fLt77/+42+/fvjy+evnn7/944fPv33/+eeff/3w&#10;8fu/fP7y0/eYDFfL//rjy+cPH79+/fX3P/37L+//+Mgq5u9/+J9/5iN+/Yk3iavw+/vfPv743b9+&#10;+fjx589ffvvh3fKb706ysv72v7MA1jT/Oq3l/Q9//fnLb+++fP42Dy4m7ezsu58//frHf+f/cPpf&#10;/2v+1xwBX/bur/Ai5rkhB+inQTfSVTF//Ou3dx/mF6j4Gg3yAU0wiYlzmn54zR/68H8v5//+z0jF&#10;chR/+mmRj/c//OmndS0fPv/++1fO4T/mm3779P7H7/7L9+8mAIy1+O4v77BEaWu1PjUviP53EpHp&#10;Bpp8/+4XiCbtvWqnF0T/MWu+cOL1ub465pREIGpxDh6POXFixYmlHHNKouHEu3DMiUfmwmlKMx/E&#10;7iURMLbpK3jMidcxOF3RB/TpeE1JRL6QrhZi97jTF07Tvu1enFMSTWYSE/94TdjIwQnZexa7l0R6&#10;Taj34ETs80pwSiLOiXSxWBOP7YWTlYgk0hKB+XvhRLtTHP9jiUgiXAjCZNfH5zRoxGTFOHUhEkUF&#10;L8J1hlfeeGIlE7c9XtYU6Z+/cHgRHRDryjvPqE8KNwWrJFo6BSJLx8ovLz2V0yh3wSqJBoZMuZVg&#10;lbceTwRjW7BKIlhRMPosWOW1x7UipG2WlVRcYbSSULWMprscMRY7b6XhlVRaMV3n1YfXhOPFHiYV&#10;vBiTcCf2MC8/vS/I75vzSiq/h3n9SS1N50exrqSadVEYfbyuyReer+QYQFROHPMqKirE0LricbzJ&#10;60/elRm3QmkUFYk/ugc9iXXl/R/oOB6xWFdSDS+eVcErFQBxAA7M8EoqeGGfGV6pAYjC84TfiHUl&#10;FWk6zsvwSg3AFvKFRjaSCl4zzFTsYWoADFQgDULmpxz6LL2TkSSkJ3ilBpipD7T8E3uYVPCaSaqC&#10;V2qAmU9BZFzwSirPKzUADUVQbOa8kgpe6Hlxv8a9Oe88jz91AULmi2qS+LTVON5DGs8kLyI3d8Kq&#10;LqrhRXha8EoNMIOwia4fn9d4n+fdON1lwys1ALwI6BleSaVlY+J25y8kuIpsCJkvKs8rNQBhPjAu&#10;Qg4ndnr+Qvymmesjzis1ALyIPBleSYU3PI6/4JUagPMiAmv2MKnghd4QOmpg6Ofd4H7hvBteSeV5&#10;pQbA6cJwMHuYVBNRAEJ3vIek7mJdVNnj2xzfr6KCF2EJsYd3pTcwN8YwP4yaFNXASKlXFOtKDQCS&#10;Axi64ZVU8OJ9MHuYGgA7CsyD4ZVU+i6T5IjzIocGjFDsYVKhDzFuxF2e1MpF5gnEgXsQvJJquhXQ&#10;LUicV2oAclFXpJsEr6QaXvRHF7xSA2D00qFDsEoi7CES5UY0UgGQ3KO5lmCVRLjli5136CtPc5nz&#10;aZ0GNghWSTSRDayv4w2c2P6ZFaUnhFSPWRUREQCyc0IGp5TnwkoGG4pIBxsm03FmRXaDyyVUYVEB&#10;IqGoS5hQgywLXlP/9Sy2MKngNQ22xGnl5aeWAoESV2vaQ56/cKqsgSsIXnn5ef4pAjR7mFRTz0ZJ&#10;jOCVlx8TivS+uMcDMch18TAIlTHlOGeqKQkkCiDOK6nmvAB9i3Xl9QcyhRslzOvJV56/cOSQvoWC&#10;V95/XskrCv7FupLqBqwWMYBjXpPdP38h+UHQBoJXUcGLB0/I4UOqDUKo+PLivIqKPSRIIWRjAIWx&#10;rknTm3UlFesCq2vWlRpg6pWokj0+r0FunL8QXoBHhUsJrOpCRd0SoXKhN4qKkCjWkLjLA1U4fyFw&#10;STLy4qEsqtFRaEQhh6kBqOkFkC22MInGTAYYJFilAgDfNPmdQ4N34EbnvdDacODIZyr7JheRfpOp&#10;obmwAnxPiF2sKolOloaQiwEmnleF/QSy+JhVES32E4/rof00SLkLKyCcD+LlKqLFKnwwrPLuz6Q+&#10;45sA6rh83xKQ42k9XlVefYpXqPwXG5hEsCIEZc4q9QVO2vjVh8IOIDdXdQMrs6pUFyDxJ1R7zCqJ&#10;0EwAzsyq8uLj9U/W5ZhVEnGv4GVY5cWnoYMKJQ+w5yy22saYwpAz1TLjywh7Es2TNT71sQTmxQcM&#10;TTMDsYFJRDHS4L+PWQ2g67IqqdmLSGv2p9QWC0hUvPlFRPfLKRkXq8qLP+OVzJMPpOyyFaxqekgI&#10;VnnxKZjDYD0+q4H7nncdVljvhlVe/NMILcEqidjAKacUq8qLr88qifxZ5cWfWJVB6zwl0Q1xZ/Bk&#10;YlV58aebhAnqUgoXZzV1HiY4M3WK5xMGQsibL84qich9EBUTBu5UFVxYIbUmBF9EU6MO/uZ4A6f8&#10;5cJqwf4fr6qIQG5OtkqwSm1hxeI5ibRYTDn8eVWUeOIXi1UlEZWMVN4KM2bAwsXq+UGwSiJYjZMl&#10;NjAvPsFmSjUEqyQCjE5fBvGITPFYrIoEgdnAJIIVoVIjgXXxmdox8JFD42LK588fSAHRPfzEDtbN&#10;J6fwbDziwbMXL0qJBK+6+jQTmXTO8bqKaqn4MpKRCoOcwmT7Ba+kYv+m9uB4XcSlYztmThpVy8fM&#10;moy2NdS/i10EGVTcCEmaOGuTcf8XuMqhmTbDGC9Hff1EIIiLeXhoTQY34jNqbakG6Og9/SoNtySj&#10;aonmRurcUhNMvzO8QsMtyXjCKJ9Xa0tlQFtxSjgUtyTD4qAZsHhawCPluU2FujGwm2xKTAeQI6Qk&#10;FcJ0RXfYNeplL8IFN9YmXAfwT0GG5/WswslNpo1f6ruKG3BmhSkrMrgxGMLsZAE9mZtHdM1ISZHh&#10;hOFEmBtQUE8EmbZ15nYXGd4lcS9zA6Zi6fxsTB973Hpx34rsFPlSO5lKgVZMVN8obklGPIBEpdrJ&#10;VApTqEzTQLO2JEP9uEAHmevcSUK3E/4+1spFBjfAG2ptpUvueBfvhEkHxC4+EiQ2UqLOLZUCVRQz&#10;08qsLcmG2zjEx5prarkvMjkB9weDWy4ydpKwltrJ0iVUT1FHYNaWZF5KCv+5BGSN4740DT5vib8B&#10;hQDldhNKE2GC6yLzt3u6Q5w/Es31qLLNy7yKM5nXXNN+40yGVqba08hkkXmtPAPlLtym/tKkMJk2&#10;E2T+xZmS+eA2pQ9qbUnmX9PCgk4fQFq4iBtQZET+6DgmcovTtiDXRrjBBA6aDG5E5IwumUY/uZM0&#10;rFA3IMnYSTpLGSto5ggGtxmpqM4tybC5CJaZtRUmFAuPnJXRk0U23CiCFVq5UKEgXUkaGD1ZZHAD&#10;oWx2snChCBY9xMxOFhmWOT6O4la6hNF+NLkUN2AGh56PG69jatzNTqZSmBlJlEEabkk2PS7o3Wi4&#10;pVLAW5y5nYZbkhGpwxNWa0sDYwY70KDAcEsyfFOkxLzd02fjfAB4+RyBsYKKDC+fluZqbakUaMqA&#10;ZaikJMmIDj4x4NmcWyqFGRYAxNHsZJIRL6G0x6ytcaL0VFE5wRmJdTkAvpCcguKW8RIgOgqjw9zE&#10;ZEaDB3cBppPuWUhIUNFXR+xjUVH3Sp8/EbvDNi5mM+zNMEuqYYYuFyJSEFOqTMgZG8e0yZB/gnGG&#10;W2kEuKnChaWD33n7meNM/xWjtmYq0IXMcysyuKnUMc5hciMMSDdZc25FBrdn5XJM85bL2paWLUZJ&#10;NpnfydIIU9ClAgqFUqWci1I6YyY0eHQG192b69ZkXAECjUImGz8KhElhQaaxXhzAdItUN6ARpLSV&#10;pF+mkJImozAOu8SsLZUCnUdUzcTSCTFk65H311y3ApEScqLXgVlZmSQzwh1A3bGDP61ezt84rXgM&#10;2ApnOagoMGbooNrG0gjU/Skc/nWjTzHtyFWapZVGgBtbYjayyebUFLdWJDOsSXFrsqmENNbWjDQ/&#10;HxuHjemquDUZXZ9NqSHRiuJGQy+T3tuR0RIMx1ScWwNKCU0qaCgNc/Mj4cb/b7ilSeJ3svCrjKZ9&#10;xN413FKRTGW+k5LGohKFZi624VY6Qd+3RqPq+1bAUt4amp+J61ZUNG6gIbAxW6c16/kCAHydDTmO&#10;8BYVzKYpuNnHVAkww241zJJqmBHhNcxSI9BHC4SuYZZUlOfSyM1orUKl0l9UtXrhb8fm32BXkJkS&#10;KyuIKVWp9OsTKysqmD3fXpu3pkCm2NUDzjgWkKKaNiKEO8zKUokApaGZpWGWVIORpJLAMEsdQm4P&#10;n80wSyrAUvQjNAJSUFMCVKp6HpWRAjJtfQyYmB0IsjuiIxSnizNLKryaBVp9bPnMoK+LBnlmG9WZ&#10;JdW4h1OcJpilLrib+nl1ZkmFacyWKAFJXUDaeLw8sY1JNc4haTSzstQF1Pgo9OM1rWkvm+890YKd&#10;Ioz8P7GyomIbb8ZYOj6zAp7qMysqf2YFPQUxQUWcWVlpEC2NBT4lmutS9kU1eDdSnWYbUxdwpwmN&#10;mJUlFbGzaeNvmKUuYPAKPXkNs6SCGbEDYxYUBHU6qCvkQ1HBjBik2sbUBTSxJZprVpZUbziz1AWU&#10;IxHyN8ySCmAG8U61jakL7jize2PwNHz1hhHXqgNSQVERYL5RrKyoeM6owjVav8CoVExhUBhm7cjY&#10;x7MwrLRaAMVqmLUGoSG6KU8gvh/6mzg6ff4Ns6TCaWIGtBEQ+jxeHotJESgNUlS4Whg8ilnqAroE&#10;4n6alSUV1hWZdCUgaU3QzQQ7yTBLKrrU43sa3ViwVLBrfKZhVhqE/OuVgYmTJIkzA1lOJtswS6ob&#10;UsuIiND6M23jYsrpbUwqvY2UGQSz2ymvE9vYVFpAlmbz55WdJmYcb2NTadFfWiFfmC0jQQyz0iC0&#10;gFa1q4S+cxulm9tU2s3F2wlmADioNlaHlmSI9BUglWNxXHpUn/dxuKl4QZMNN1XQT+at1oZaxZ44&#10;NPd3ZHQBULmgmcx2uWpk9e1OJhnByqVk/tAEp2docsOxVmZxk5FnJ6gtFCRZu+LGxBQDG2wyyiV4&#10;eA23xqTSRx6EtTi3IiPzTQdCYT4yvqvWRndzY4s0mb8BjUkFtUnjZrO2UiVMOQPbJe7bDH273DdG&#10;SjzeKm5FBoaDSdqGWyoFUnE0PBPuNYGr/EjgfyrPhcWYZJi5KtC5I5vLjT95fN8ak0rLk+mvcKxL&#10;mgyrf3o5CW6pFEAsMENQcSuymbhtQPg8g7mTTNmgts6sLcm4AWytkpLWJSRoTBkKyjs+kpvNRCmR&#10;DsKeCDIwOxR5mrUVGbcNIRWBEX6tuDEmDVzLsZQUGfvBzVHcSinw4tAfz3BLMl4cjAUjk41Jpbsz&#10;mtJwS12Cr7G458c3oDGphH/RQoZb6pJrXDYVhOQ1y3NjjBeLM9ySDClxaWxio8WN5rom/dpk2DKU&#10;EqobUEphpn27c0sypvbNCGuhuQrKik/EUCrz4hTZrI2eMoZbKoVxilQIjacpDgCPnVm2htsOk4ok&#10;m2aUDKIrbgsoUqxth0mlaaNyp4psxqUM2fF9a0wqRFxUcQOKjPvGmHDFLZUCdQlSlxSU1euSbnNK&#10;RRXjHs3aSpdQCYr9anYylQI+DgXuiluSkcdmeJfi1rqEan+lS26TDG6kC9S5pVLgdjM5R60tyU6z&#10;49R9SwNjqiAAYZpzSzLUFmWdAqeIaxLXFAz4TEw13JJsEAEoLyElO0zqvMLmvhUZb/czIT/Dre0S&#10;OrSonSwsK7cbpLqRkkalEhCmpkfsZJHBjeSLuQEFZkX64WbOrcgm4Ap4zexkKoVJG6gcM+IUwsUU&#10;2ZnvaLilUhjkMsJsdjLJsMyxlZVMplLgkSSnqrgV2RWwJFP4yH2OLUH6b9XIhT3ZdFBS55ZKgfeG&#10;4eEiQUqhV30k+Ba3k6kU4DZ5EXNuTUaLPJNoxuysj2Sasymz3JPRFpLKnGNLoWGp1EBMo/xjH2dH&#10;hmFicqTYBrU2SgNNC5wdGW6w6jZO9WdyY+r7uEZibUWGgUeHCrOTqRT4RhSsiU8WCpZUANdNcUul&#10;MPjqcR/E2ooMxC19RczaWilwb1DmgluRUT2BEjLcSpfQdXhydYJbkd1Qrqes1+qNims0HTANt9Il&#10;S17WaOUCtPJ0AIZSO1m6xBa9gK6IGwC3WzcwpsgmYDVV7Me6pJCpONAzMlbsZJHxCN9SDGq4pS6B&#10;GyOFBH4cIYwtmSffeVSFTJ2RzC5iWGSAIAZBa9aWugTjieJAcwMa0HoLCEVFngqaihlK42h1bqVL&#10;pt2NgfVxL+MAcFaeVcFqk2HeE5A2lkL1S51GGqTtjEyWLmGGI4BAc26pFK4J6czTcay5utMqo1Nn&#10;hpS4b6kUiCpTjq64JRkPjmu3Qkf7PDcqSEnTirUVGdzo92F8nAKoYhSSXDQ3oMhw1ykhVdxSKSxu&#10;nwFJkqKILZkk4fQpOj63xzQwgAjSAsicW5FhltC6Sa2tdQnF7+o1bWjr0svO3ICCtoLEx8JXa2td&#10;8ohWUGtrXfL0MFjO4/tWkNjJj7hcR3VTJbBPPNrokiLDpaVm2Nhc1YWVFwdtbiyFIuPFeX4y0BKa&#10;ZYYoz2vqPKoig9sDRXTiBhRSlZAt/qI5tyLj7WaWnbFLCqrqba4iQwEtE06Ob3chXHHXH5yPU2RE&#10;mWlnZTKZBVbFesWeNHqyyHhumOBgbvdT6hIsLi63Orcis/hu0mYhk+P1TSr5+HY3GQOIiEUYmUxd&#10;AmxkmiAabkWGuoPOcCsDA7XF8224FdnMZDWtLegWlzsJxFhNw9iT0SLB9Mi8acgqBuWoV3FuqYII&#10;s1D8ayy8HWb1+UkNc2JaUW4JWBZcYXFuBXWdGB4RMrG2IuOaohTMfSusq48YFtm4tC46U2BX1Cv+&#10;s1pbmTPT7EPpksatokoIPpmdTF0CcmCSW+bcSpcQV56eMMcyWf1eeaioIDBRte7COiVgKjpTZD4D&#10;XYDX6emJB2HWlrpkcBucgNnJ0iVAclXbDpINcd/G7SO5YriVUqDXB8rErC3Jxn1QrQmJjsRHkqBi&#10;KLeQkiabvmDkVo7XdlstXGfI2yTlD2WyycChPjNix3ArZ4XRoaoo/bY7v96DHLgRPg4hhNxJzy3J&#10;cKAtt1QKhOeZEStir7cFl6Uk9/bGxMyxzWptT0Nozi3J4HanoqFEw5ob5qSSkiSD29P0cji0Xrkn&#10;xQ3Mk4lgNNl02cRWMNxSKRCtJK4jbjdDL+Mj4Ta+sOGWSmG43Zu5auj85ialpACsWKFU95u1FRlr&#10;I6pmzq1xrygF1d/otsiQkkflB9AGI7YEzQXsz9y3Ips82pXBKdDyqrnRGEnUODfZcJuLc3wDGsBK&#10;gB4jT9zuIlu4meYdRB56bWOYGG5JBjdmhZgb0ABWhnFQ42+4lS7BmpwnX+xk6xKCOgaJCoo6toTc&#10;LvgetbZUCjS8QU+qtSUZ/QVvFcaQ2vz4yGmvw3gxs5NJxn1jfJKIYBB7KG6gkNS5FZnXJQVgJfkK&#10;ftKsrcj8210tXLmkE8cWO1lkYyaoFheEkWsnwXCbmHmT8Ym8yuYGNO6VWByGkFlbmjN0oSAYYTTX&#10;DvdKOsZUmFK/GltCeSlF2ea+7XCvaCBE+dh6LTIKI4lPqhuQSoGHg/umdjLJsMwpkRHeInVTsSXz&#10;TA1gXKwtyZASwjrGDygAKzcAKVHcSpc8YGKYSC/p1VobgRAlJUXmvY4CsGJwsTajS4rMW3gFYEUr&#10;8zAaKSkytDK9eYyUFIB1BkwzmFpISZHx4lBYZe5b416xE4gsG26lS+iDpepx2IKSEpxT08a7ydjJ&#10;Z1UjdlsAVs7tgbi5WVvZJWD3iHUJu6R7sQJ6ZZir4da6hFJwE3liiFHt5GyKkskkQ3MtkNJjm6tx&#10;r/fXtwqJSqwvPpIXZwYMip0sACt6knMzayuyaepG8NVwK9wr3SsofhDn1rjXmWeofNMCsBIL4g0w&#10;UlJkGvlNSjAOQGOxm4wWirjGxi4pAOtgzlSug+Ll+EhcPl5hdW6lS6iRx1gz55ZkuhqBHGR8JOrH&#10;VW012UR6aaVlZDKVAqlkOgYrmUwytBbhSXVuqRRIScJQyWSRMbp+SiaOdcmuHSs7aeqoiGvlAVxx&#10;udVONu51JteYagTGiSQ3LC4eVLG2BrBiOxGNEzLZZOBX6ZBiuFW8hPEWqv06ZkitTaKjbxv3ipio&#10;sTA7MtvHDxc2P5LEKSg3s5NFhjJxMfPuyArexkVDm2w6RCqba9+RlZy8kpJSQbYhKEmp3EkSoMBD&#10;zU4Wme3RTNvc4gYWWPk4TXZDts8g9kG9FDfAmqal2Y4MwNVsybHmagArIqI6f6FM8yPhNm21BLey&#10;S+hJSd8HcW6Ne8XqJWthuLVSuIfKvDiNewWGNIPZxdrKLsE1nfGzx55w415J5t+rmEIDWIE3YNEY&#10;bjtdQrBdrS0NDKq9UQtqbUWG0cUcFLOTrRTwhJU9WXDZKcqnmtZwa6VARsbUCdPAJW/ANa6KivQ2&#10;gJVPvDF1HfTTKm6TJFFrK10CnEg1vL7ddXOdsevmdjeAlXzoNBw/vgFNdkUMG6VwfN8awDrDUVUs&#10;qMkAACh0NM1Y8gA4fTWsq8lw1R/VeBGSS8ltvAd134qM6CTc1E6WUiASBMjNnFuS6bpFsNC1NlB4&#10;6gYUGX4wHXyM9doAVoI6CKVZW6ogFBet0YzmagAr7/2T6YNBpWhsCZ4wU0TVfSulgMFFqNesLcnQ&#10;yDP5z9y30iW0gHxWMbzCvRLB4PE259YAVvou8QqItRUZ1TiMUzI3oAGsOiNWZESwMczNTjaA9Z5q&#10;cvXiFBnBMd4pxa10ic5kFu6V3CLZPnVuqRTId3N1TAa64LLYQMwjNlG1BrCSDHA54SKDGykqc7u7&#10;T6tGIRUZGeiHJ/WaPqVS4MGnKtZ4i0VGII7u6GptqRTABTFoU9SIkcpNzTXn5m5365LhptaWZIuU&#10;KG4NYF120rxvRXbaSYEzvy0AK6YM7TOM5ioyzEn239y3ArDCjfM2lnmRsTaKf4wuadwrnc5nquSx&#10;hVdk0/OEESrixWncq8YFFRlSwpRBcwMKwMoNkLigIiP9/8jdMWtLA+MN3JJs0OmUyBhupUu8lCTZ&#10;G3YylcKgxxxWrXGvi0yqtaVSmPum6hZ5zlJz3U7xj6g1wpwIMmI65D9F5KnJrokEqk6eQOaLGwg3&#10;0zS3ya5x51S1HW5GcwNfIjRXk6G5eE3F7cbGbW74VEJzNdk1EO4HjKdDb5F3sLlhmgjN1WRwIwMq&#10;dAnjP5sbdol4cZqMnSRTLrQyjZSbGxM6hR/QZPoN4F42N5fvbjKsoCsVC6JFd3GjDYl5cZpsuF2R&#10;bBJSkkqB3QeJqmQyySavpca20K9ktzYVM28ypIRxcMJWpi1sc5Oaq8i85ioA68SPeOOOLQVsnvhI&#10;UvJPM33u+Nwa90qg/drgJzmo5kaxkdrJ0iXMMFMxPJq5F7eHZzWQ6a5xr35tqYKQkkfQomYnS5c8&#10;MHzXWK93BZe9ZioQ4+UNt9IlwA2osTdSkmSU39JcVlgKDE6MA6AjLdJl3rcimwFQ9GU2a0ulADdU&#10;kFpbkpFaJLVpzq0ArGSogE8azVVkDMwjgqG4lS6xFh5Z2TiA6VB3ZzpV0y0gyCamoLpKNRm4IJL5&#10;wqMCn1zciMYZvHKTsTYeb7WTqRTQkURfjZQUXBZlBze1tlQKk0RQlRYUBMSWEOcCGqq4tS6hcbGp&#10;SCNA0tzo6GKsoJtUCtOvSXJLMtYGN3O7G/dKHxLeYaG5iszrksa90h1qQNWHfjeylDtJ9xgKXIXm&#10;KgArmosaJaNLimw0+aOSyQKwwo3Ih7GViwybi3iJWlvpEv3iNO4VRDVWl9nJ0iW0pZhw9PG5Ne4V&#10;tANlRIZb6RL9dhdclp4nJO7UTqZS8BZewWW9hVe4Vz6Su2M2MlXJNIcyUa67Qr3CC8C44ZWKBF5T&#10;6nhsuRbmdXgpJ7io4KXQvPRmSnVAxagySIqKwN00fz5e1w64SktBc6mLCuQRetXwKrNiaq6MKi6w&#10;Kz2a1HR4cPK5h5SmmkLkphqLwq0rtccyeVSkUrDY4wuf8KhMPJK2v0E1vEyTjaaCl5PDu9QcJLLk&#10;eSXV7KHBydBFK9dFdzgnh0n1SN2Hsgmqsyt9iNz9KqpH6gWdbKQvQ6pfFVbzJsduwGvaxou73HqD&#10;BJaSw6SCl/OaGqRKoZQKrxbVNAcwyFayVbEbtHWYrg7Hj3NRwUohA4h/JK8HeBlDoKjQ8mpiBVWn&#10;yevxbjSAWFdSzaqUbBSmlX5wdwZeQfA7vhBe+LlCDguaSkGcu8tF5fcwNQBQBzU2FOxerMvLRloO&#10;QE1AaZnzSiqaDzwC2jm+yw1KJXJi0oXk0HJdY34ZG6CRrKgAA2SljL94YY2ZdTUglValymUpKhyd&#10;KUs73sOGo04jN2MfFhX1ATP+R/AqvUFUQd2vgrBq26agqBRlAigSclhUE79Q73LhV7n+RGsMr9Qb&#10;05ff4IABfYVEMWd70B7H+rCoqOiYydLivFIDXOMFO9koqkmYqrB3YVCvyXwaXDouRm4Hmu3JYKRo&#10;8VNk9K1RUt9U44OpbUwlMKEcZWYXbvUaDNG0QDo+swKgYrapiHcRMQ8ZUTT3ueCn7IYyb4pohpup&#10;ceXAD+PEmFurTI4iuqYxrJrrwZOVvLCXzXUuIlrm0b1BnVdqgQHKGEGsLq3XVJq4GGbBToHAqVBA&#10;EVHTRYraCH1hVSnFeDRNHMl+xM4j9IBOjdPcmFPAHaZDK95uMWNoJ4ltccNKC0xvY+NBVINWhjuQ&#10;ihIt5ah2zW9ElyoTp6lopT/tQY9X1oBTegKpAF9TAdqaPLNgVg4LFgRJtuOHrFCq4FyoVDC8Unng&#10;d9D8wvBKqkkvKMFvrCld9JWmKiqGvdC91KwrlQe3hdJQs66iwkR31lsDTcmuqYRjU+EBK7gcAZGU&#10;e54k0/1sR8WFBtNktnGnCNTAR1IC+YlXgx9UzEp9XF1jw5kzKyptDVRPVjojTYWUuGSldK6sndMY&#10;U6vyd1TWgmuI6WRMzMqaStumjTC1d7qotNHd+NJ74ABGVxWVdiYaXTottxSv1B/aSWps6RMAAnVg&#10;6e5o5686qt6wLiccqXO0U9ttWG0QoqiYUOSCEIUqpcnNvZlqQf+pUFQELlCmQikWpnThpWQjVYfl&#10;RQud+EJAAwPcOFRTTUXtIb2ojtd13zBUzSutleFlYGr0JIh14T3jWZl1JRUwTXobmHWl03L3wKmL&#10;QCmN7+IL4YXrZ3ilBoDXtLMT55VUpJ3HCju0E8nRxRcSlGQXDa+kIh02qS3BKzUAgV2CEIZXUt0y&#10;1ZrKNcErzQfC3Jj2hldSAS8gn2N4pQYA0EYPF8OrqJgOZPQGaNE4L8x6Na2+qWZKKF94vIcFOsWs&#10;px5PrKuo7pANtYeFHR0Yg+mfRg1R7Ab/ujOFZ+SXgoq6ywGfHN+vohrwj/GN6BUVvChyVhjJpiIY&#10;M1Xt4rxKAwxkzuj5wppyWFQLGl6tAehsZWS+AKpAb7HyDa/UAAMW4pTFeRXVzBlRvFIDaB1V3VW1&#10;jiq0qNbzRaX1fLVWxSW9NehZsr4pvdMwTUB16WYRVLSMZa6bOK+iohXs9FY4lvnCid7h/ZpOUVgY&#10;8YW49Vd0tRW8Um9MfwSDUydHX7xuAZcaXqk3KKlVSSqqupMXU/8MGAF0f1AxjXus5eP7VVSUMUz/&#10;aLGHqTeAWdNQ2vBKKhocKOADXT1yXcQCTG/HpiLnqdpWgrwOXvpdLipqsVTL9ftChsKLzTd72PYG&#10;52Vs0cKF3oKnNnNz74tqKXIRMEHmTuUeAhVXclhUSC99/oQcFiZ0pmOazrd0LY8vxH7lXhpepQGW&#10;ij5xXoUjZao1jQINr9YAFAUYP6VQpPACo2l4pd64JW5j0nzg4GoPnym6NbxKA9AEmNTxsY4qBCnw&#10;ADUolC2LL5wiRWXbFJW+ywUgpT6SlJ1ZV2mb0VFK5ksDTEtqY88XgFTr3oKCDjDDnVfZG7wp7Mbx&#10;m1JQUOyoK9P9AJM6T3neSrOHBQXlpqhMKeHT5DUNStS6Um9Q8Pes/MqCnWJH0UzO7GHqDexDGpsI&#10;OSwA6YyUVjqqAaR0XJ7Q0vFlbrLxs9UmpuIAFveoJpnh6saJAXBRzeJ5HJPqec7ZqKkmm3G6RiUW&#10;GhRMIsaU2sbUHQQrVakT4pAr82dWZPrMUg3QCIj+u0ZTVY9UnHpTf030Lxf2OKJveBUZJ6aM38KD&#10;0ryJGZGKV2oPklN8o7jRBQj1m1hkehNTe5BzG70obnShT1EDKvJQgNABMahCUGBjcc5EHhyv0gJX&#10;LMu0lqIUP3nRyMpc5wKEkkwksaKEI1XO0wCajWyUDmAsrRogAMwh1jVd6NW6UgXQLu7B9DfAtU5W&#10;y3iuY0Og8KDPBKVVQqCowNLQmEhsYeFBn0EUKOVbVHOVVXC08KBPMzHUPM5FRR7cBUcbD0oVmmkr&#10;TiPSOC7qNChFNnuYamPC5gbNTM42ec0UEWMHFIqU7l9YiUJDFRW5PRolmnXl/X8AJmgQxoApYl04&#10;AmyH4ZX3/wGnWRlu3QD19kYlSGmKG19IaemjCqgUFcXHqlvVfWFI6eQBsN6cV6oNGokPsOVYbxQY&#10;dOZHKXu0qNhCNVGLkrjYQ9IjjyoAVlSoUAZ9inUVGJRe7AphTLeb+EJa7ah+zbStCap7kEgqqVJU&#10;NPpXXRHJDiWv07zmY/+hqAjejgY4lo0Cg+LIDQxJ8Eprg6dB9YUmEZXrIthuACNNdUOC1FSF0ZIw&#10;eBG5odDQrCup6EEwoX2xh6U3HsCPKl5Jhc+MRjS8UgNQPKUaimH+xG4w3YUn1vBKPwVsCsao2cOk&#10;AqdDrbfgVTjQxydmJBg5LCpMZSZwGF6pAehh4hLaBR4FGzjtPI9lo1qVPhHkUHq+qK4J3qikSsNA&#10;SYKrRGJR4dxQyGvWlRqAbkEMHhCy0c1Nx+81OqpQoLT7Zli84ZXaBlPUJTp20FGMFBVFLLIHDtnc&#10;5caATsDH9FdhCEJc5jsqXQxgZNee9JlYlrnMRcazp4LZjRsl4zQjW48flSKjM6O6yw0AnTSdqYEA&#10;3xB7iEmgbOzGfzJwjE5GYl1FRpxTubAF/wSAJGWjyKxsFPyTMX2TcjPrSjMFZWOqBAjyxsbPCE4F&#10;Km4yKgZNhxO6SRevx3sMMLOuJGOEnQowF2gU2D4ocHO/imy6lhvdW/DPN5xX6Q17Xmk5YA4RuDGo&#10;tkKNokRV/LBAo4PanxFvx3qjyO4IEQl7A/WSsnE1HRsEryZDb5h3+aFAo7xEj5QWHK+ryQjRG58I&#10;B7nWdf2gDN8mA/Fs3i/OJ3gRZ+cTzbKSSoaWH6pp6QwaNDmwpjp1xzs2bSh6jGU9zlgMdVpJZU1R&#10;evQmL0zRG7WFSUWgXbnLvMLJC7fSaPmmIg0z+aVDs/ehmpU+MO7GZB2aigpIvBvDKx0OihkBWhgx&#10;TCpmEmLcCF6F/qRr3AweONRQFHHFztNs7urRrKvQnzSvvwdBK3ilc0MRnmp0xsMYXzhNQ3n0BK+k&#10;YhLWlWnBjdmUvEghmi5nTXVLk3bT5IH5ZM0Lj9msK6lorDytV45lvtCf4G6dli8qJJ5Gy4ZXagCC&#10;jmNUivNKKuauqpDDQ6E/mb8zJbyCV2obOsNOfbfYwzQ3bkAuuvNKKt5/QBKGV2oAakEHdSfWlVQM&#10;2aD/kuBV6E/MXorJBa+iemQHTY0gPXhD5uF1ZUIOTUVqiZawZl2pAWiWpSxsepnFF9oGViTWgooM&#10;54xhOT6voqIduMJIcUDF6+bK1Js1FR3Sr03zJXrqJS/mWqNFxbqSaiZhXola5ofCjDJ1UNUXNxX+&#10;0My8O77Lhf4k9A2u1awr9QZxQIwHwys1AK6DmhKGjMfOk/sC82x4pQawZbHkNJIXprK6X4X+nF6n&#10;RuSLCBl0PVSI78YXArZRJnYRkV2ml7TZw0J/MhrJBIj40/GBwO7p9mhko9CfBCrV81VEjGC6USkO&#10;rm58IuFNZfYWEWggpmCZ+1XoT+6JaTSCzR8fyHlRDqP2MC2HZ7pWKDlMIuSQ2kwlG6kBJrQs0ABc&#10;+FoXZgrTEY51VKE/R0MZFVVEsy7acxpepQHYQ5GhpytZr+tmruXxugr9uTRQMZtYVM/oeaV7C/0J&#10;wBeHVOj5ouJ6UbZr1lUqgFzFvXkrCzPKkwJo1PAqewO9pg6sMKPwejThXopg85jBwhvoQVPRBVQ1&#10;KGICRfKazvNG6ItK21EN/cRPMdkUvIX4Qm0fNmCUMpIbAdJjikTzwvU1spGWA+YGLXmMzCeVtrEL&#10;93mN8jXAOUq4Y13E5sAEiXUV7pM2VIRFxLqKitHS007jWEcVXJTQNyWMhldaKZweDQ4Nr9QbN2Bg&#10;VIyowKI4UnQlMbxSb5A+4P+ZdSUV+C2KhA2v1BugUmfg1LHvUGBRkink2gyv1BsWbkMeJORwiUcZ&#10;G6DQogSWQIuZdaXemDibgdDTAzG+8IH6QBXTK6rloqh1pQbAtLlSMb1Ci05c1NRLg0OJdQ2O0O1h&#10;Uul4bwE/Gbgy1a3HclhUSxzb7GEBP0G0q7qAh6LS8fkCfk4O1swVfigqnXco4CchfYKBZg9Tb/B5&#10;pqSI6G6IxjUWG+NLDa8kmyyROq5UAAMJnk8UspFkk/1SvFIB4EmRQzO2TcFFJRqAL8o9JM5GksOs&#10;K8lstrLQomRhiYya+GGRgYF9NKZN4T4ZmUjQQa0r9QbYIwyiYxOgcJ8zWHaAGMeyUWTm6SrM5wxk&#10;AZhq+KStMZ00zJLS0iA/jJunWCUZ0Ve1qrz6VGGAfVGsdmTqMSmc6IwuV5WcRP3jklCxZDrqcdWD&#10;CKTdM7g5c1pJhrGmgq+FE51GgS7sVWRLjxUjGnn1URjPTyqCXZ1GyVIYPCXhxdxDIp2qurLJACyb&#10;KTFM+GpeDtPTZNOa3wQ2GvFpsUpUKMQn0plUvVw7xCf4IYP3eigyu4eN+ARdqqqXCY7HusCJmrIv&#10;egEEEdUszBw3eqPIbtBR6rxSAZAgunLWWgFFaZhmsIB0ac91gX6bXnXHr0mTDZpC3OUCfI5tPcN3&#10;Ba8yUCyv0huAnJ0FVTjRxbo26yq9QeYAd96sq8jsukpv0Gft2RR+UUiZx0zBs3krC/BJBSfwPPOm&#10;FNlMSjayUYBPRiWT+zJyWGRWzxfgk6QouF7FK/WGtUIbJ0rfkxkScSzzRQa2xDRmYSBsHjK8pqJV&#10;8Eqy6cBlgsqNE2UDCSsbXqlu9B6WAkBrTKN3sa4kI/aiEkQ7nCi2jfK8iowaGGVHFeATW5SO7Wpd&#10;qTco1jdNAoHXp2wQlqeixexhkvFYmOAQ0cXiBZrKFLQ12ZjzQkc9Nk6UXKLyvJrsiYioeJcRhVzX&#10;Aza2mdrZZM+4HGpdZW/QakJFy7HE8xOx2Uy2l7+dVPzz2oQ2dmSE2G6EpidfuGMG3u5YEndkV/fP&#10;JvfFlKdixmRdoEeHqmNHRkjU6ERmkxQzEFWmwGdHNggzkYV9LLQoLUyYxCJSNzuyGybnqDNLNQAz&#10;IEHCwmFgZm4IpoBRwfT2SKpHisBNI64dGQWxxv7lZU1mNMnm0RQC0mQTdjQKpBCj9PO/IzNtmJXe&#10;wc8Bdn8YJ6KIuFY25oDQ+DsyAv0G34PRUMx4y0yPgB3ZxNvVykqDMM1G+SwULOU3Eoo1himw3qTC&#10;qVKFWU1Gfv/ZiX5pEF521XcRCzu+8QbRN6Gwx+oaek3A6Mq4Y01Gq+zBIQlpLFUAM2DgRvSTDGb4&#10;p4JZYUCxI6iANk9Mk4EUUAJS0FEUKgV/ZmVFRnj6/tb40ESx86jhdgVm5/hBKzJQYCAmRQXkYwFB&#10;py36GJuCW6keRncy+cgcWyoRYA9LRx7BLcnwG+dRM9xSHcBtMTgFtyQDDUq3eOEvASaoc5shDsI3&#10;a7LR4Kq8A0OsuBElMNZ+k8FtGgeYnUyHhO2w3JIMbjzYilurhGfmfKgbkGRMDr8aaNKx3ipcKGvD&#10;jTTnVmSDGaa5hOGW1sjUAF+bikgGvMdxT+Rk8idibaVLqFlQ1U2YOv85bqkUKKQi7ap2MsnQXFfz&#10;2Iu1pVKYsq2x0I5vd8NKpw20et0KIQo34qFGTxaZvwHVVvQGLDya2awtVRBJStDA5r4VShRuQKPV&#10;uaUKuqYv2OB6xbmlUoAbiUe1tiQjKbqMRhTcUincTOrGRALRwXkD7m5QlEYmCyoKN1IIxiwpsmsc&#10;NkCmYicLLDrcxvs6vgFFBjd20rxvBRedneToDLfSJTQZVrOcQXrFAXgpKbJrbOupDTiWkgKa+htQ&#10;ZNwAAKpKStLAgJu83YU15XbfXt2YN6Bgo15zFRmaC52guKVS8Fq58Ka83XAzuqQalNK/emlBJ25A&#10;6ZJbEMKkIoSUpFKAG/A7dd+SzO9kwUfhRoTK6Mkiu2b4yKRMj9fWsFMA9mNiH+9kkZHUmYJcwy2V&#10;AlKCXWJenEKecruBJRqZrI6jcEPjqZ1MFcQrtZRqiZ1su+SGQIGRkkKfMiOFF0etbadLloaP4tyS&#10;jAQ0fT0VtzQwsF6JsKi1Jdk17gMdToyUlC6hgZhqqQikO54OuAGhVjKZSmEqL6bTqdjJJKOxBNkk&#10;xS2VAnFTEi+KW5JNi0kXKSxIKdyA6Zn7VmRwIyRv1lagUvxu4iXmvhUZY4oBexqtXLDSsUGJoIhz&#10;KzLGvOK+KW6pFAYy/2iyh+i3lEn6FoFVFDegEKmsbQF8Hstkkb1hbakUfHSmWpi+4dxSKbCTS+sd&#10;sbYkI0vB4BqjSwqXCiZwAd0JbqVLiOdPp7rjN6AgpoNAnLauglvpEsbkEIo23FIpDDcg/oZbkgF2&#10;Rp8bP6BgpnAD/mG4FdlkRsitirUVRhUpIfJkXpwi81JSnUmxy9FciluaMwxEINBubnf1Jh3RwhEQ&#10;51Zk5HExXhW3sksA+7I4wy3JkCz6hylupUumK7eTkiTDKmEgqeKWSoFGF6xN7WSSkcABaaVkMpUC&#10;k4fA4Zt8QCFWcZ/pEa3WlkqBIY7M+FTnlmTXtGAfA+NYcxVqlfTldDYxUpK65IbXbcKax9wKgIo7&#10;hU1v1tZkyPEEGgW3DKLCjXIBE8Eo5CoqAbiHkZICoU7ltep9R9V/WAoEJ0krqrWlgXFzi9ehrKBG&#10;r+Iu0ivS7GQqhRuC38TohZTs8KuDe1XcUim8YW1FRsCEJL5ZWyqFN5xbkQEocVmjgqPeMLF2DuDY&#10;UmgyQk+3pvcjHYRTuHhMmTpjuBUZ/izz58xOllKY1hkqPllI1hsMSlx2wa1BqQTHplb0eCebDGOZ&#10;TneGW+kSUpJ4jIZbkQ3IxvQvZPZpnhtqCwvDcCsyDBMw0mZtpUuoTyGPYLg1GYUc6u0uTCug9ueZ&#10;DyvOrVTQDeem/IBCtc58c8pUDLfSJeTyp6zt+MWpRqbTYZzBcoZb6RLCF6pLM+DSlBJy6wphvSOj&#10;kynd8czaWilQRqdwCgWJ5Y6iKUX93WOhWwl6AFU3mqvJ4PZMKvnw3Oht95/ZyR0ZvTGYZWe4vVAK&#10;RkrIk+ZHEsTGyjbcWimM2yHuG3c5uWFgPBtvEcRRktFa7xYwxeHt3pHR+WNmFYlzK6VA9kdNtgf8&#10;mR9JkQFIV8OtlALcSKaZtRUZ3FQVL9ckP5L8p2pkvyOjqkmurXQJZigz3c3aigwIEikBs5OlS9jI&#10;J9PSi8rz3BJsmSsGnwopKbvk6u5O2SWU7xQ3tLKJmVMpkGRXYGtNPmBHxvgc1fKNgHxxo22WAXrv&#10;yECSDlDkeCcb7vrM2+3WVrqEAJ5qncfrGWvDUODlMrqkyBhE9ITGM2srpXA1LWPF200P9vhIuDGI&#10;wOiSgq5Ot6h7g79+ajJ/bqlL/j9p57MszY1b+VdRfC/QN/9nKiwvZu3lLOylWla4HdEjdbQ0M+15&#10;+vmhKplFnLxXhRO2F+oPt0CCzEOQxAFJEkNjn18Y3SlTNm7rxHlVerJ3CpE3MFXuBNhzziuJwxub&#10;lQIme6fAxUAfrHorbevVCCEx4AqRXi7O7D43ASsI0IqfTGrURnSmsi5J+avURk9WMJnUqI2urLQt&#10;J7DCSB4VroMLprouoUOoroKSnMC6c5le5TaHPalRW9yzVEBJynstJ+pDCvZti6sFKpmoRLs7NULt&#10;a+lJyawWoXY2ApW29QuMgYUaCfSFEZBuXA1qq5TPRX5B37aNKaDCrmc1Qu1xrXGlbcmXbFRXuZeI&#10;+GBnJLURVqvMAekqVLIn4Y0qviSp0ZNjXLD93nOly1CJRMRrSpXv1rugSI0ucYsslrouoTZOTlVQ&#10;ktRoG1cNVdqWE1g5z1C6VxoKrDMyUu/hxAo9mRNYOXc4VfhuKLBcG6uuUm29U+CmPKbuUk/2apC7&#10;HLOojICcwAr1gMsroCSpUVvs8ys9mXwJOI7X2d/v31LeK9+NGacQU8Axdh+AVxI5P1zqyV6N2pi7&#10;S7X1ToE4I1fMVvZvOV12YYdT4XHYCaW2cY618jBIVqNtDIDKjionsJJQGpeWFL5b9iUcIqnkhhJY&#10;TG2LA32VnkxqeGXODFXGW05gxZWXMj74TJ2R1EZPVmbTlPfKVoWdcKlt2ZfExrvUtt4p8KnJN6hE&#10;Z1LeayTBBNn0fsbJCaxcpc/sXUBJUova4sqDQm3Jl5A4wyMSldp6tTjGU3pQgwVk97lhqIqeK6mR&#10;KoVXLqEk+RK8ci2mkPJeoRCYcCqjO+W9kgLDeZASJnsXRG18tlJtvVPgcvyDnPHKd+vVqI3/r8w4&#10;OYGVUFDpWm3K7j43tQHlynfLCawc0Zsr/Bu78762eJOrwqwQ1erUuA+Cy0IqozupwSviyirzW8p7&#10;5Q45Lq0r1da7IKO2tMfBlZROkewp75U9N1Ry6bv1ToEgCwdHK/Nbunc1Elj30so8XbwKsTLEdRLv&#10;Z9OkFulV7KELfjInsHKOsPT8MBfxdeCKtm2lnXC6RjUS1cg9rrQt+RLCJdw6Vmlb7xTKtwCReZrb&#10;xuiueK6cwMp5tNKrSlyQmWsrYjInsPJqYVyo9h4lSY3vBk9ealvyJbG+qNxVwn1yfdsWkmwrOfR7&#10;TmCt3hSV1fAlse8roCQnsILJ0p1KvMGS2xa0RaW27EtiS1uZ31LeK/BndFfWXOlaVeIJzAEVX5LU&#10;6Mlq23qnQKI/C9hSbb1afTZNea/cUcmbqaXaki/hDrKlcuKaxMfuc5OVUrulMqvFejIeW32/es0J&#10;rERsqbAwupNaffWaE1g5HkPeZaW2tC7hXYFhqERDU94rPUlubmVlntSebatE1XICa1wfV6str0tw&#10;XKUdVbpslRHApT2ltmVfAmowsoCS7EtYqZUYsXS5a92XpAtXOaJUu6ON1+e7gRMTN5GPStt6p8BK&#10;4ajFlVPeq9G23imQJ7XHVQXvZ9N0xWv4SXY5lbYlX8JLilNpPZnTZZcqSlICK6sgcs4qbUtq7E0Z&#10;ApXvlhJYCfOyMyrVln1JNTqTEliHne9W8lxJjaRqIk+V75YSWOMOnnid5z1KkhppzlyJXpkDUgIr&#10;TGbt9p49qcEJ82JGqbbkS/A/Na+cbm7lFBsMdAklySnEyYeSn0xXvnIzEcnRpdp6X8JjjBwBrXjl&#10;nPdazrDKea/MN6UTafjF3k/iuoJGeD8H5ATWeJuqcp8CTjjVBrs+VmrLCawky5ZuFAFKqTaGTuVs&#10;H1fEJzVGQOWWZFELr1Da5UveKwHKErOS1eJQZuVWSxarqW1xHKeyD8hqxCJI6CqgJOe9MmpIQyp4&#10;rqwWc35pdOe8VxJY19IeJ6txbpcNXKVtyZcAydJJeR6M6z8AUY/ayjznvY6cfShlRYhaUPmVGScn&#10;sHIeJK77fD/jiBqbzMoJUNiG3CVcElrCZFJjaT5XuI4j571+cAS9koUkaoS+OV75HiVHTmBlxuGU&#10;0vueFDUyZyKp+q1X5pBc15NkjxFYLtXWq8WZ8DiEXqit9yWsFCKjrtK2Xg2GFkKsEC/huFtqG9Ho&#10;ip/MaqyC5kj0L7QtrUsi0l7JiuDoYGckK7zIcKjU1juFOPLOXrjSk70abB+7/FLb+nUJK/NaDI9o&#10;TN+2iGBUssdY0XVqQKQWw8tq7AOqtfVOgdqIhhY8F3nenZG4Er53ZQSkvNeBk00lto/jvbm2WnTm&#10;SHmvcWkfbrmAkqRW78mc94pebMTezgEQx6ltkU9UwWRKYOXu4MBypbbkS8LGSryEPO/OyDhLXorO&#10;ZDV6pMabHimBlUvw49rQStuSL4nFTGU9ycUjqW28GFFhoLMafDdB20KeOcHuVBsxhcoeJ6uVuXzm&#10;s1TbxI20hZ1wViO/hFOSJUz2ToFpgyNqpRHQq0VtpcePyTvt28YttjzdU0BJUmMOIEJf8VwpgZWT&#10;raVLAI6kRWW1hEZyeLumURfXYFRa1muRGcrMUZlLU/pqnK4vLYGSFim29GJleZeSXok51nxk0hrp&#10;+khxfr8mScmrcWNryY0kLRKjP0qHrVkDdt9s512Myu2MWasc4TpS6ioBRt6RqgCk9z1Gy3onwgNj&#10;pOhUKuu1OC9K7K7iQ1K+KxGg2pSdtAAI/1epLOWt8uAiR9EqTUtq5RRsjmN3CIlzaPEI9fsFQlLD&#10;hwD+yrBOeasD27bg4gu1ZSeCO6iEt46pX1fg+kksKdXWq8VNLrzlWRjYKW91GAixV44rcgqj+wDU&#10;xh61kJ5AVninxnKEtVZlEk1q1FZLCWU9kGrDQ5Scf1J7poSWerJ3CSzsGKUFApNx2RlJbcz1FYec&#10;013ZOMddfQVMJlfySHctta1fVzC0H7uGQm29Gm2LxhUwmfJW2WwQl6ygJKkZtSVfwpnKUkooT/Lk&#10;78bkVvGTOd2V5KO99N2SWh0lKW81boMvHf7n0EduWxGTKW+1TJcS3si1sdmojIB8Xys5snFa7j0m&#10;k5rRk8mXxEmJkp+UdNeqV055qyR68NhUZXQnNeY3tkSV0Z3TXeE9S5ekQPKk7wbJV3mig5ckOjXo&#10;e3iBUtt6NVYKzAEVlKS8VW40ZZVcWSkkNWp7TB3vl8kpb5WjKgTTKphMajHhl64ehkDpe5LL7DgI&#10;UhgBSS2O9JFGVvDKOd2VyHUteJ3UqC3S2Su19U6BnuRccSVwkdNd2YCVrmjHqL4nVxYYpfVkUgMl&#10;j1hOASXJl7AIwi1XvluvRm3FTWnKW2WBx4RaQklelxC8rhCYR053JZr5UQolJDU8V9GXpLxVroMn&#10;HajUk9mXVAMXKW+V1EIuJar0ZFJj9coIqHjllLdan02TWqzMCXsXxlvKW427bbZSwCmpGbX1C4zw&#10;JPFG9/u5O2XJ1ld4KW81Xi6ZKhdlESzqnAK11Q5+shPt1FgrE88pta1XM2rrnQK1YWSptl6tvgpK&#10;17zWQ+VJjdFNTKGyD8jprrB8tXVJUjMw2TsF9m8E1AqJ+txt333uqC0yNt7PASlvlWftH7HT9yMg&#10;qVEbM05l15HTXR+7xYqfTGqgJJavlbaldcljJ1yqrVd7YLJyzJTjud0H4LvFi14FX5LUorbS5Tbk&#10;86faWJdUDuxmNb4bUC6hpHcKxIIYN6W29Wr18ZbyVolzwfyXasu+pBqZT3mrLJ2IjlU8V1JjFUSY&#10;q9ST/WaF+CSupNS2Xq2+D0h5q4QKuIitAsnkSmbSVktLrpS2GvHa0moyaRFU5vqXyjohJbvymBr7&#10;t0LLkhaxeT5aZROQklY5qh1Lmfc+MmlRGS2r+MiUs0pnsC+qVNZ7n3qOR0pZ3ej8EhGQtKiMnWLp&#10;m/XugPcySi9CwRx2no4pY+Mir4LzTwmrvANcutSGKFiqjOvwKgcHyV/r1HiaF2aq8s16La6gJZpd&#10;6sbeF8CmEE2oVNZrGd3Y+wI8I/GtSmW9Fls2uPTKOEvJqkA//M77cZa04lrL6P33K5+U4oojKN2v&#10;QT5Z96XHYABKE2hKVSVgUWNukhZJ17Ss1I29L+A1ldAqdGOvNXIX41A5Ec91aV2H8FhV6aGMrEUi&#10;IWxTZfZMeaoL7qqUt5i0uG4qnpSuAKT3BTzxtleuIiWPoOsPklSZZEqV9b6AS2JI7658s16Lysa4&#10;SKUA/d4XkFc2l1Y8ktqKuyoxDSm1lVhwXA9QQGPyIHy00i3Dw0dKbV0+hqGS+SNq8Vhk6agUer07&#10;4LERXN37xokaFwbXMqDR67cmM29VVYKRosZ8QVi3gEn0epcwcWK/MtOIGpf4soIpDG70elcykUw7&#10;Fm4pETV2sEf0yttBgF6/sOBwVumybVGjOtZMtdb1joHgWymblup6tXjstrSvR693DRNR2srKTtSI&#10;UHHUqrDaQq93KWSBlkKSolZ+UAK93j0wd/DUUmnc9WrxmPteuV9g+EjZqnHnSyVdQNR4vpy3FQtx&#10;C/R6r8Kb5yW2VNQIHO3crVkZCDlflV1KJT2B6npnxAzObFyrrvcqPIJauiyd6no1p7reqxBgKb3q&#10;TnW9Ghfx4x1qreu9Ci89EGWsIDMnyML7lG4swczkHkhlqaz1RI2DctyJV5oRcq4rGbOVh1yorndG&#10;hEo4TFCrrvcqY711vVpchVDK98DM5B64KrFyVEvU4pJR6NbKuMt5q1xbQqe8XRmxKk9ZsnWo5MxV&#10;lveVS8CorndGLFU4xFlIsUKvdw/sbtelEMYWNchWOJLSbJ6zV4lQcm99pTOTV8FhEswofbvePcTj&#10;1lzAUKmuVwOZjITSjJAyWHnOIpbelep6ZxRXkrM7LrWu9yrxnHzlXk2+XVKL63QqF3ygl9zDwqGO&#10;GlSSGm1bi52Z3APHPys3EGNlUsM38FRpqTN7r8KatrSPpLqkxiViPKNUqS6lspJJySahApWsxhPX&#10;7K5L1SX3QHWVDCFIjqQWK5zKeQT0eq/ChDCxkykMhKzGRdyl68eoLrkHvkFt3GW1uFG7kgBFdck9&#10;AJVK6qaqwezPlQwo9JJ74KBe5cIIVSN5nDv6S1BJ7iEebS9tllMeLPe6lL9dcg8khVXID1qX1Izq&#10;evdApK6ScUVtvRYPi3DVda0ve+/AOqxyBRm19Vqc1uYa+1JtKaWVGx5rC5WkxSFLvkBpbk0praTU&#10;V65ViFT/LvAWhyw511BBZUpp5Y7NGkqSllNb71DiOpLSPJ4SYXlbngBVaVeeUlrjjfhChiM9mbzQ&#10;xBxSIfeDzOy+ABuR2qIhacX0uBVR0nsTnELlQphY83Y2kko2calqCSW9V1jjsbrKtJMSYcmKYQTU&#10;xlvvFVaWbaW1bEqEJSsGyqvWtt4r8GR45UAhPdlrEWflTcNS21JKKyxg5Vq84SNpcb0dr5CVFs4p&#10;pbVeW/IlsSkYa23rVydlTKZEWHqStpU8V0ppXbjavzSdJi16khfYSyhJKa2EnmsroaTFeo24Sq1t&#10;vS/h4qbaMi8lwvIcN4eISn4y3eAa3rXWk8mXcBnGRliwEHhOmbBs+yvZBIyA3gOBEo5I1WrrfQlL&#10;Q5b1hQVzSoQleZlwfK223itw11CF7KFtvZbhlVNKa7m2pEUachAple+WUlqJ7NU8V9Ji7mZdUurJ&#10;lNJa/m5Ji4xWvELJT+aUVh50K42ApMV6kg1LrW39CoPU1EoeLPuFXsuprfclzIo1P5nzZ1knkEJS&#10;QknyCuXakhYumZ1tqbbeK0RaR2l0p0RY1iUztxGUaku+hGB6aRWUEmEfo7u2Ms8prWWUZF/C82UV&#10;TjwS/7qVIRRPJfdEtCJ/tvTKI3r9CqM8ApIW63IeMyl9N7nBNTxQYQ5IWsymE+x6BSU5pZUIZylE&#10;k7S4z5YrK2pt670Cb8vXVgo5f5ZXbUv34vHdel+CL6/N3UmLpTNJEIX7eqmt9wogucZyJi1qI3BY&#10;8lwppXVi5qihpPdAmMx3q9XW+5K4nbZWW69FJjIXs5XWkykTtj66ky+JRx5re5yc1PrYrRfGW9Iy&#10;1so5qxVKsDQHJK04Q8FbUZXRndNay23rd0bMODxzWqutj5fE82UlX5JyaAeebefUTKltvS+p15a0&#10;yLUgl7BUW+9LyphM+bCsgvCvtdp6X1KecVJCrFNb7xXKviTl0UaoNy6nLeyo0g2uZT+ZtHg4hSSS&#10;Wk/2XqEcVUv3vpIRS2ZAqbaU3oqFtfktaXFE83ENYqEnU34rQezKM6dkePWrGfwPG4GSV04JrsQ9&#10;KvcUUVvyJUZtyZfQkzVmLF38SiwIz1z7cMktBDNWIuJSQi25EqTx1Pqy9yYkJfDgRGWRl5JjaR3n&#10;sGut691JmRJI2bG81gVQarX17oSrxmvJbOnqVxaG5DKUpoGU6brVXpePc0rdBgKMcMNaaeudEmQZ&#10;OrWQSdKiNhKbKj1J6lxnZTVEmbVwJxGPKDhmYNjVFveOVhZ5WStihryhVaqtdwwwCaUgBkx7Z2Mc&#10;VYiL4N67Sti0Tq+6gM1avFPByqT23ZI3KYYVWPx3NjKhHjVWn4hc0ovLAt8vYFWLcERpdBPZ6Woj&#10;hlGJPWWlgSTCGDiVz9a7kggq1ZqWtHjRLa6Wr9SWnEJx/cqGreuQmG/iXHqltn5lErxdrSezVnWf&#10;T0JKZ2V1/Zq12C9ynKv03XJSbHG/SByhsxGAsu0oDbeU3FqN9eLfUm3k8JT2wszVnR7OtcTmZy3i&#10;87WZm0BOV1kkoJUGQNLCQ8fNrxVIpsTWaFrhsBpfLfkfktk5Bl+qrfck3FdUytNmgHU9woHDjZVa&#10;YbSlrNYq/wbj1le2MgJKc1u69zWSGyqbfGiivrLxYMIvtaz3CPDBtWk7pc/GqbMS9UDQtLeRZXLJ&#10;aSUt0kS5VKzSspTNeqylC2YZ1r0XiVzp2jdLKbCRfVO5rzEWSV2HxKnQUmCGw92dGqO8dHcQtfVq&#10;zDOROFsAf7rANdI2Kqe9qa13PrgeruEq1Zb8AadZKgf/qK1X49bF0pOLqPX+gPfJS4fxRG1l9V+i&#10;TMlN774bKRvcxV1ZbCU1Ik5xNVvlu/UeYWQzW7kVhrb1avg6csdKtfWOhOOytRR3InZdl7DViBdt&#10;C21LOazkbCyVo/OxUe5rg3go7RIhjjs1MhT20v4+q/Fw31yiFUk87WsDk6VzJVmNdUXpSSq6pHcK&#10;I5GZyn1Wosap0tLpedR6p8CxC1KJKiMgqcV55VL4jsPXXU9ylQyPhJRq69W4C5pDbiVM9r6EFJ3g&#10;KwpbqZT0Oj/fFamMgN6XkGvA1F2qrVfDKQOTUtt6pzCtrKNqtfVqcRM6G75K23qnMO3UVuvJpMbz&#10;JJXbARiWvVPAcXEbaKUns9oBtV5aJafkVWpj4VaqrXdBE48z1L5bSl6NrI3SMWKyk/uBs65bzU+m&#10;5FXubuKi/VLbehfEGohX1SsoScmrEHa8EVKqLbsgYvOlEZCSV7lUsrjmSmpw+HE2qjACUvJqxOBK&#10;XABhn+67EaiqnYYDTJ0aT/VOxRHQq3H3R3UE9E6heicBw7RXIyt3PWo92TsFXrcjv7SEkl6NZA8O&#10;11S+W0pe5e5X7kur1JbU4oqMEvlMTLH7bhz75nngUm29GougsRa6SMmrDO3SLboR0O2MHHai56Xv&#10;lpJXCcyzoS21rfcl3M1ZS2gnNtsZyQ6HTOxSbb0aQbji6jUlrxKprd1HQMC6M5I7mj84tFrwJSnl&#10;NaiRWog3qdFBMLSl2nqncOBLStnDJDh1bcO9clCv0rTeJ3AMnocSSp+tV5s3aORSZb1LOLjBdywF&#10;ZlLGK09mVV6wZ8XTL0oIwnFrRQn/SY+rfUonCdn2dr0PTcK5k8q5zKwX0YvSVJozVzlLyru7lc+W&#10;9DguXIsD5cxVlmk1upS9SdcnXPhSWpPkxNWJKDSjprAJSHpFOpFVcWdh+U7bWE13eoRAS+N67ZcW&#10;VDaW3naksl5vXSHqCuM6Z60yZxNSK3Vj70XGWgoXk0TXHeQ+RjJKqbJeb1uHkhNJma6s14iBllat&#10;WQ/slz5aynRlmXdwXUulaVmPBwJL4zrnrNKNXGJTqi15n4gdVTCSc1ZnnhBjIV8YaklvZW9Tqqx3&#10;BuwY+WwljORUV7akpcrSqsKorNeTzeiffvz+P/79X377/Z//6cfvf/wL/+NP8b9++scvp4z/9d2P&#10;v/zHD98+vsUf/vbrb9/944dvP/36yy+//efvP/8rs9F/vf75bx/fUKdItM5i/kiZz9srD5Yyq8de&#10;ebSU+Wq98mQp05u98mwp42J75cVSxmX2yquljAvslTdLGZfWK++WMuujXvmwlINi7rX5t4UxBZmH&#10;sqBzU+0ezoLVTeoe0oJxTeoe1oJCTeoe2oITTeoe3oLlTOoe4oK3TOoe5oKJTOoe6oJb7NX5t4O6&#10;YAuTuoe6oP+Suoe64POSuoe6IOiSuoe6YNySuoe6YN6Suoe64MSSuoe6ILmSuoe6YK2Suoe6oKF6&#10;df7toC7oqKTuoS74paTuoS4Io6TuoS6onKTuoS4onaTuoS7IlqTuoS5uDEnqHuriCpCk7qEu7vRI&#10;6h7qgrDo1fm3g7ogLpK6h7qgFJK6h7qgFpK6h7rgCpK6h7qI4id1D3URlk/qHuoiPJ/UPdRF4Dyp&#10;e6iL2x+Suoe6CG336vzbQV2EuJO6h7oIPid1D3URhE7qHuoiqpzUPdRFvDepe6iLAG5S91AXEdmk&#10;7qEurhVI6h7qImqa1D3URRi0V+ffDuoiHprUPdRFoDKpe6iLyGNS91AXscSk7qEuooNJ3UNdxPuS&#10;uoe6iPwldQ91EctL6h7qIsqW1D3URdisV+ffDuoifpbUPdRFYCupe6iLUFVS91AXx6yTuoe6ODed&#10;1D3UxUHopO6hLs5DJ3UPdZugjn9b311QxwlmRz0OE/fG829LXVDHaWFLXVDHoWFLXVDHeV5LXVDH&#10;ezWWuqCOE7eWuqCOI7SWuqCOM7GWuqCOQ66WuqCOU6uOehw77VHHvy11QR3nSi11QR0HRS11QR0H&#10;Py11QR0HOS11QR0HMy11QR0nLS11QR1HJy11QR1nIS11QR2HGx31x/HEHnYh8AoQ4MURRK8AgV6c&#10;KvQKEPDFQUGvAIFfnP3zChAAxnE+rwCBYBzR8woQEHI2xixAYBgH6TwLBIjkJXkF3AgLm7FQJHKC&#10;zWrCjbRA4BWgSITH8ApQJMJkeAUoEuEyvAIUibAZXgGKRPgMrwBFIoyGV4AiEU7DKkBJjDhn5RWg&#10;SITX8ApQnwiz4RWgSITb8ApQJMJueAUoEuE3vAIUiTAcXgGKRDgOrwBFIiyHV4AiEZ7DKkCJjThw&#10;4xWgSITr8ApQJMJ2eAUoEuE7vAIUiTAeXgGKRDgPrwBFIqyHV4AiEd7DK0CRCPPhFaBIhPuwClCy&#10;I055eAUoEuE/vAIUiTAgXgGKRDgQrwBFIiyIV4AiER7EK0CRCBPiFaBIhAvxClAkwoZ4BSgS4UOs&#10;ApQAIXPMLECRCCfiWaBIhBXxClAkwot4BSgSYUa8AhSJcCNeAYpE2BGvAEUi/IhXgCIRhsQrQJEI&#10;R2IVoKRIJJl7BSgS4Um8AhSJMCVeAYpEuBKvAEUibIlXgCIRvsQrQJEIY+IVoEiEM/EKUCTCmngF&#10;KBLhTawClCjhxi6zAEUi3IlngSIR9sQrQJEIf+IVoEiEQfEKUCTCoXgFKBJhUbwCFInwKF4BikST&#10;OeE9wxyFDoFlgZInvCJsFqBINPkT7tCVJpgMCu9xaAEmEiFNUiifGyTNPlAkmjwKD2GoBSYS4zrR&#10;FBY2uRSe/dQCTJ8Yl35mC0wkKqHC5SDeV4irOZMFJqfCfflagOkT4/7MbIGJxLgRMxdgIjHuuMwF&#10;mD4xrq3MBZhIjJsocwGmT4zLJXMBJhLjvshcgIdELqbJBYTAcapcB6UFeLMzz0NrAR4Sec5aC/CQ&#10;yGXjWoCHRI4+aQEeEse4KrH/jCHwvoIgkbuszAIEiaPJsXBsXptgIlE5Fp6Y95oQlwKmTjQ5Fq6R&#10;1QJMJOrREC6UNJugSDQ5Fh5B0SaYSNQDIqPJsXBflVpgIlEPiYwmx8ILaWqBiUTlWHiOwPuMt6Mi&#10;JsfCzXzSBJNj4WUnLcBE4u3AiMmxjLcjIybHwq0f2gTTJ96OjZgcy3g7OGJyLOPt6IjJsXD7qvSB&#10;ybGMenwkBNbEogdIRpNjGfUISQg8C9QnmhwLj/RqJ5o+UQ+SjCbHwjPpaoHpE/UwCeemzU5Un2hy&#10;LKNyLCGwPqMeKeEOIbMA9Ykmx8I7nfIVTI6F6yS0AHOdqEdLRpNj4e5JtcD0iXq8ZDQ5llEPmITA&#10;w4Ei0eRYRuVYQmBZoMdMRpNj4U4d+Qomx8KbPFqA6RP1sAkv4Zh9oD7R5FhGPXASAu8rqE80ORZu&#10;PNNONJGox05Gk2MZlWMJgdUHevRkNDmWUQ+fhMCzQJFociyjHkAJgWeBItHkWLgcTnBgcizc8aoF&#10;mLOzHkTh2mSzD9QnmhwLl7ZLE0yOZdTjKCGwPqMeSBlNjoU3ibQJpk/UQymjybGMeiwlBF4fKBJN&#10;joXbKbUPTCTq4ZTR5FhG5VhCYPWBciyjybGM8YBdiuKYHAsXHGoBpk9UjmU0z6mMyrGEwOtE9Ykm&#10;x8LVztoH5uysHAu3mZpN0NnZPLEyKscSAqsTlWPhknKzAEWiybHwQKF8BfPkyqgcSwi8PtAdi3l6&#10;hTujtQmmT1SOhccqzCaoTzTPsPBYizbBnJ2VY+E2PKsJPLCbLQiB8xkn5VhC4BUgSOQdZLMAmZ0n&#10;8xwLF4pqH3g+kesVtQAPiZNyLCHwOlGQOJkcyxTvP/VTWwg8C2SdOJnnWHhnVSwwOZZJOZYQWE1Q&#10;joXniM0CFIkmxzLpBVwh8JqgSDTPsXBXun4FE4nKsfDcgdkERaLJsUzKsYTA6kTlWLg/0ixAZufJ&#10;5Fgm5VhC4DVBkWieY+HZGsGBybHwuLkWYPpE5Vgm8xwLlwCrBSYSlWOZTI5lUo4lBNZnVI5lMjmW&#10;STmWEHgW6OxscizcECtfweRYuGFWCzB9onIs3Gpv9oH6RJNj4YJobYKJROVYJpNj4eUYtcBEonIs&#10;PMfkdaJyLJPJsXAVuDTB5Fi4FlwL8HYs3GKuBZhIVI6FdxnMTlQkmudYJuVYQmD5A+VYeJXULECR&#10;aHIsvOcoX8HkWCblWEJg9YFyLLyrbhagSDTPsfAOi/aBiUS90msyOZZJOZYQeJ2oPtHkWCblWELg&#10;WaBINDmWSTmWEFgWKMfCg1ZmAeoTTY5l0iu+QuA1QZFociyTXvMVAs8C9Ykmx8J97TKYzHMsk3Is&#10;IfCaoEg0OZZJOZYQWBYoxzKZHAvvMEgnmhzLpBxLCLwmKBJNjmVSjiUEngWKRJNjmZRjCYFnge6d&#10;TY5lUo4lBJYFyrHw0IxZgO6dTY6FVxsEieY5lkk5lhB4faBINDkWHtDSJphIVI6FV3vMJqhPNDmW&#10;Sc+xhMDrRPWJJscyKccSAssCPcfCa4dmAYpEk2OZlGMJgdcERaLJsfAsqiDRvCNsUo4lBF4TFIkm&#10;x8IT2NoEE4nKsUwmx8JjwtmCEDh9MCvHEgKvAEHibHIss55jCYFngSCR12TMAgSJPMZkFiCzM6+Q&#10;mgUIEmeTY+ENNMWBh0QertUCvNmZB4ulAJNjmZVjCYGFA+VYZpNj4dU0bYKJROVYeC/UbIIi0eRY&#10;ZuVYQuB1oiLR5FhmPccSAs8CRaLJsczKsYTAskDPscwmxzIrxxICzwJFosmx8LahQNnkWGblWELg&#10;NUF9osmxzMqxhMCzQH2iybHwdLh2oukTlWPhgVGvCcqx8OC0WYDOzibHwptz0gcmx8Jbg1qA6ROV&#10;Y5lNjmXWcywhsICkHMts3hXGc9/aB6ZPVI6F51y9JijHwqupZgGyd+aNUbMARaLJsczKsYTA+ozK&#10;sczmXWGzciwh8CxQn2hyLLNyLCHwLFAkmhzLfHsqxeRYZuVYQmA1QTmW2eRYeHpWRqPJsfDiuRZg&#10;IlE5ltk8xzIrxxICrxMViSbHMuvTKSHwLFAkmhzLrOdYQmBZoBzLbHIss3IsIfAsUCSaHAvvzwoS&#10;TY6Fx3m1AHN2Vo6FZ+XNPlAkmhzLrBxLCLyvoEg0OZZZn1QJgWWBciyzybHMyrGEwLNAkWhyLLNy&#10;LCHwLFAkmhzLrBxLCDwLFIkmxzIrxxICzwJFosmx8Pq1DGeTY5mVYwmB1QQ9xzKbHMusHEsIPAvU&#10;J5ocy6znWELgWaBRHPMcy6wcSwg8CzSKY3Iss3IsIfAsUCSaHMusHEsILAuUY5lNjmXWcywh8CxQ&#10;JJocy6x3hYXAs0CRaHIss3IsIfAsUCSaHMusHEsIPAsUiSbHsijHEgLHgkU5lhB4BcjsvJgcy6Ic&#10;Swg8C2R2XkyOZdFzLCHwLJDZeTE5lgVKJR1DCYFngczOi3mOZVGOJQSWBcqxLCbHsijHEgLPAkWi&#10;ybEsyrGEwLNAkWhyLIveFRYCzwJFosmxLHqOJQSeBYpEk2NZ9BxLCCwLlGNZTI5lUY4lBJ4FikST&#10;Y1n0rrAQeBYoEk2OZVGOJQSeBYpEk2NZlGMJgWeBItHkWBblWEJgWaAcy2JyLItyLCHwLFAkmhzL&#10;ohxLCDwLFInmXWGLciwh8CxQJJocy6IcSwg8CxSJ5jmWRTmWEFgWKMeymBzLoudYQuBZoEg0OZZF&#10;OZYQeBYoEk2OZVGOJQSeBYpEk2NZlGMJgWeBItHkWBblWEJgWaAcy2JyLItyLCHwLFAkmhzLohxL&#10;CDwLFIkmx7IoxxICzwJFosmxLMqxhMCzQJFociyLciwhsCxQjmUxOZZFOZYQeBYoEk2OZVGOJQSe&#10;BYpE8xzLohxLCDwLFIkmx7IoxxICzwJFosmxLMqxhMCyQDmWxeRYFuVYQuBZoEg0OZZFOZYQeBYo&#10;Ek2OZVGOJQSeBYpEk2NZlGMJgWeBItHkWBblWEJgWaAcy2JyLItyLCHwLFAkmhzLoudYQuBZoEg0&#10;OZZFz7GEwLNAkWhyLIveFRYCzwJFosmxLHpXWAgsC5RjWUyOZVGOJQSeBYpEk2NZ9BxLCDwLFIkm&#10;x7LoOZYQeBYoEk2OZdH3WELgWaBINDmWRc+xhMCxYFWOJQReAZKfuJocy6rvsYTAs0DYvtXkWFa9&#10;KywEngXC9q0mx7LqXWEh8CwQjmU1OZZVz7GEwLNA2L7V5FhW5VhCYFmgHMtqciyrnmMJgWeBItHk&#10;WFY9xxICzwJFosmxrHqOJQSeBYpEk2NZ9RxLCDwLFIkmx7IqxxICywLlWFaTY1n1HEsIPAsUiSbH&#10;suo5lhB4FigSTY5l1bvCQuBZoEg0OZZV7woLgWeBItHkWFblWEJgWaAcy2pyLCuUSiLvQ+BZoEg0&#10;OZZVz7GEwLNAkWhyLKueYwmBZ4Ei0eRYVj3HEgLPAkWiybGsyrGEwLJAOZbV5FhWvSssBJ4FikST&#10;Y1n1HEsIPAsUiSbHsup7LCHwLFAkmhzLqneFhcCzQJFociyrciwhsCxQjmU1OZZVz7GEwLNAkWhy&#10;LKueYwmBZ4Ei0eRYVr0rLASeBYpEk2NZ9a6wEHgWKBJNjmVVjiUElgXKsawmx7JCqeTZ2eRYVuVY&#10;QuA1QaI4q8mxrMqxhMCzQKI4q8mxrMqxhMCzQKI4q8mxrMqxhMCyQDmW1eRYVuVYQuBZoEg0OZZV&#10;OZYQeBYoEk2OZVWOJQSeBYpEk2NZlWMJgWeBItHkWFblWEJgWaAcy2pyLKtyLCHwLFAkmhzLqhxL&#10;CDwLFIkmx7IqxxICzwJFosmxrMqxhMCzQJFociyrciwhsCxQjmU1OZZVOZYQeBYoEk2OZVWOJQSe&#10;BYpEk2NZlWMJgWeBItHkWFblWELgWaBINDmWVTmWEDgWbMqxhMArQDiWzeRYNuVYQuBZIDuWzeRY&#10;NuVYQuBZIDuWzeRYNuVYQuBZIDuWzeRYNuVYQuBZIDuWzeRYNuVYQmBZoBzLZnIsm3IsIfAsUCSa&#10;HMumHEsIPAsUiSbHsinHEgLPAkWiybFsyrGEwLNAkWhyLJtyLCGwLFCOZTM5lk05lhB4FigSTY5l&#10;U44lBJ4FikSTY9mUYwmBZ4Ei0eRYNuVYQuBZoEg0OZZNOZYQWBYox7KZHMumHEsIPAsUiSbHsinH&#10;EgLPAkWiybFsyrGEwLNAkWhyLJtyLCHwLFAkmhzLphxLCCwLlGPZTI5lU44lBJ4FikSTY9mUYwmB&#10;Z4Ei0eRYNuVYQuBZoEg0OZZNOZYQeBYoEk2OZVOOJQSWBcqxbCbHsinHEgLPAkWiybFsyrGEwLNA&#10;kWhyLJtyLCHwLFAkmhzLphxLCDwLFIkmx7IpxxICywLlWDaTY9mUYwmBZ4Ei0eRYNr0rLASeBYpE&#10;k2PZoFQSzxQCzwJFosmxbFAqYoGJROVYNpNj2ZRjCYHVB8qxbCbHskGp5D4wOZZNOZYQeE2QeOJm&#10;ciybciwh8CxQJJocy6YcSwg8CxSJJseyKccSAssC5Vg2k2PZlGMJgWeBItHkWDblWELgWaBINDmW&#10;TTmWEHgWKBJNjmVTjiUEngWKRJNj2ZRjCYFlgXIsm8mxbMqxhMCzQJFociybciwh8CxQJJocy6Yc&#10;Swg8CxSJJseyKccSAs8CRaLJsWzKsYTAsWBXjiUEXgHCsewmx7IrxxICzwJZJ+4mx7IrxxICzwJZ&#10;J+4mx7IrxxICzwJZJ+4mx7IrxxICzwLZsewmx7IrxxICywLlWHaTY9mVYwmBZ4Ei0eRYduVYQuBZ&#10;oEg0OZZdOZYQeBYoEk2OZVeOJQSeBYpEk2PZlWMJgWWBciy7ybHsyrGEwLNAkWhyLLtyLCHwLFAk&#10;mhzLrhxLCDwLFIkmx7IrxxICzwJFosmx7MqxhMCyQDmW3eRYduVYQuBZoEg0OZZdOZYQeBYoEk2O&#10;ZVeOJQSeBYpEk2PZlWMJgWeBItHkWHblWEJgWaAcy25yLLtyLCHwLFAkmhzLrhxLCDwLFIkmx7Ir&#10;xxICzwJFosmx7MqxhMCzQJFociy7ciwhsCxQjmU3OZZdOZYQeBYoEk2OZVeOJQSeBYpEk2PZlWMJ&#10;gWeBItHkWHblWELgWaBINDmWXTmWEFgWKMeymxzLrhxLCDwLFIkmx7IrxxICzwJFosmx7MqxhMCz&#10;QJFociy7ciwh8CxQJJocy64cSwgsC5Rj2U2OZVeOJQSeBYpEk2PZoVQSyxMCzwJFosmx7FAqYoGJ&#10;ROVYdpNj2aFUxAITicqx7CbHsivHEgLrKyjHspscyw6lkvvA5Fh25VhC4DVBkWhyLLtyLCHwLFAk&#10;mhzLrhxLCDwLFIkmx7IrxxICywLlWHaTY9mVYwmBZ4Ei0eRYduVYQuBZoEg0OZZdOZYQeBYoEk2O&#10;ZVeOJQSeBYpEk2PZlWMJgWPBoRxLCLwChGM5TI7lUI4lBJ4FMjsfJsdyKMcSAs8CmZ0Pk2M5lGMJ&#10;gWeBrBMPk2M5lGMJgWeBrBMPk2M5lGMJgWWBciyHybEcyrGEwLNAkWhyLIdyLCHwLFAkmhzLoRxL&#10;CDwLFIkmx3IoxxICzwJFosmxHMqxhMCyQDmWw+RYDuVYQuBZoEg0OZZDOZYQeBYoEk2O5VCOJQSe&#10;BYpEk2M5lGMJgWeBItHkWA7lWEJgWaAcy2FyLIdyLCHwLFAkmhzLoRxLCDwLFIkmx3IoxxICzwJF&#10;osmxHMqxhMCzQJFociyHciwhsCxQjuUwOZZDOZYQeBYoEk2O5VCOJQSeBYpEk2M5lGMJgWeBItHk&#10;WA7lWELgWaBINDmWQzmWEFgWKMdymBzLoRxLCDwLFIkmx3IoxxICzwJFosmxHMqxhMCzQJFociyH&#10;ciwh8CxQJJocy6EcSwgsC5RjOUyO5VCOJQSeBYpEk2M5lGMJgWeBItHkWA7lWELgWaBINDmWQzmW&#10;EHgWKBJNjuVQjiUElgXKsRwmx3IoxxICzwJFosmxHMqxhMCzQJFociyHciwh8CxQJJocy6EcSwg8&#10;CxSJJsdyKMcSAssC5VgOk2M5lGMJgWeBItHkWA4olcTyhMCzQJFociwHlIpYYCJROZbD5FgOKBWx&#10;wESiciyHybEcyrGEwPoKyrEcJsdyQKnkPjA5lkM5lhB4TVAkmhzLoRxLCDwLFIkmx3IoxxICzwJF&#10;osmxHMqxhMCxYPhQkuUhMYsQmoUiPMYPBYHjQ2JaIa6RIjxEoiCQfEhMK8Q9UoSHShQElg+JaYVM&#10;1hThIRMFgeZDYlohEzZFuOhU4mX4MJkXFG7oNLkXirih02RfKOKGTpN/oYgbOk0GhiJu6DQ5GIq4&#10;odNkYSjihk6Th6GIGzpNJoYibug0uZjhQ8mYh8QbI0rHUITrO5WQoQhvVYnCDZ0mJ0MRN3SarAxF&#10;3NBp8jIUcUOnycxQxA2dJjdDETd0muwMRdzQafIzw4cSNA+Jh06laCjCRaeSNBThohNWJq1VKcKd&#10;2ZWooQhv34PCDZ0mV0MRN3SabA1F3NBp8jUUcUOnydhQxA2dJmczfChp85B46FTahiJcdCpxQxEu&#10;OmFqBJ0md0OdN99psjcUcUOnyd9QxA2dJoNDETd0mhwORdzQabI4FHFDp8njDB9K5DwkHjqVyqEI&#10;F51K5lCEi07YG0GnyedQ5w2dJqNDETd0mpwORdzQabI6FHFDp8nrUMQNnSazQxE3dJrczvCh5M5D&#10;4qFT6R2KcNGpBA9FuOiE0RF0mhwPdd7QabI8FHFDp8nzUMQNnSbTQxE3dJpcD0Xc0GmyPRRxQ6fJ&#10;9wwfSvg8JB46lfKhCBedSvpQhItOvb6MItx1pxI/FOGuO/UKM4pwI0pK/lCEF3NH4YZOk/+hiBs6&#10;TQaIIm7oNDmg4UNJoIfEQ6fSQBTholOJIIpw0anHbSjCRaeSQRTholOP3FCEi04lhCjCRadSQhTh&#10;xjuVFKIIjxVC4YZOkxcaPpQYekg8dCo1RBEuOpUcoggXnUoPUYSLTvggWRyYDBF13mZ2kyOiiNvM&#10;brJEFHHznSZPRBE332kyRRRxQ6fLFRG/ly8SEgudhF1vRZjoJDZ2K8JEJwGMWxEmOtll3oowfSdb&#10;gVsRpu9kvXYrwvSdTKq3Ikzfiee7FWH6TuB5K8LkioYbVxQSD503rmhwuaLhxhWFxLTihk6XKxpu&#10;XFFITCtu6HS5ouHGFYXEtOKGTpcrGm5cUUhMK27odLmi4cYVhcSz4sYVDS5XNNy4opCYVtzQ6XJF&#10;w40rColpxQ2dLlc03LiikJhW3NDpckXDjSsKiWnFDZ0uVzTcuKKQeFbcuKLB5YqGG1cUEtOKGzpd&#10;rmi4cUUhMa24odPlioYbVxQS04obOl2uaLhxRSExrbih0+WKhhtXFBLPihtXNLhc0XDjikJiWnFD&#10;p8sVDTeuKCSmFTd0ulzRcOOKQmJacUOnyxUNN64oJKYVN3S6XNFw44pC4llx44oGlysablxRSEwr&#10;buh0uaLhxhWFxLTihk6XKxpuXFFITCtu6HS5ouHGFYXEtOKGTpcrGm5cUUg8K25c0eByRcONKwqJ&#10;acUNnS5XNNy4opCYVtzQ6XJFw40rColpxQ2dLlc03LiikJhW3NDpckXDjSsKiWfFjSsaXK5ouHFF&#10;ITGtuKHT5YqGG1cUks6KP/34/U//+OVffvv9n//px+///vNPv3/31x++/fXbd7//8O33b9/9/Ydv&#10;f//23Z9/+Pbn0Pnx+7/9+Ptfzt/G//zu//7wbVxn3kXjo/0l/vcwLsRT46f/69f/8/P//PWh9Pt3&#10;//jh2zBPHOJ+NogfcWFsC0u9fvnXX7LGyBvRz+jguJI9cYXf2+/af/921jDyEs8zFBi/n68k6fa7&#10;n/76628/PxryqvPUXeZxPInjcZnghNq3ev3yp//95//86X/8/P+SjQs2nomO6M3r8y4feupp0jKs&#10;y5lFw5+5ZvdR7OvPZFWeHn3E3ukVhkh1fVrzzHVwJ9LRHfm/8xudncHDzGfuI39eguV6fsLzz2ic&#10;awz+zHshV3iuUHPS/aRo8uCeHo2iadMDcFebAwdnIJ8/m22mu8+9baf7KnpdWsDus96edzagDYHT&#10;iuFtJBTafPAhL91PvvOyXI2apvW53rsM+xJd+cv+AT7XeZ3OCMe4jHzaFuB+4bOh/ITeOk/tAkA0&#10;WPs1jfa79t/r98twJkXG78fL+bfffW0dl3DFSyNBrAAqOrbFvV/G5YY+q+TKJRxGUwODCcFcATOc&#10;ROCI8ecrnq1LuQxhOAk6/rrNr4XU2295APcz3I8qd2enkcHJ8uUaVve/MsBfRjXdcKLvq+WdsTMi&#10;Qv+u5ym9qz3csXHG0YDuwv+l4Yof3M5cjueYas7zfb2RGj+feabo4oIesG8Vw3yscZDj+fEAdv4K&#10;sBoYdv35S0fRQHKCicTWlhlFnfi9Num037X/tt/PJCf3PqO1r/0ut/PSWtuJcGphgnhM86+WLdN6&#10;9fhMj0uf8i1PFi1s7K4kfPstoUioudkbHlCK5uXfM+40LgFP6XJexTlpL/6MJ2qTTW5la/vZ2mHg&#10;kHJzQev4eoqj/a79t/1+pJZmI+C6Jtz2u1xb08J3n1TtuKzzGbK7+pRtaHt1jD/Tp7llrDpbxj1/&#10;ZpZv3zHXlf/Vaubh7qvmjT6Voum0y1tsw/ma68swpsOry+n+1/7u/dccDsZbc0Q8lfucGK6i6ce2&#10;mhuXbVmee53uz7TzXKa8/lzyCQTKKbp9o0+KnrDmMozZLXlIFlsPW59DF/fy2jW8b/MYXXgV3XRf&#10;jTr482UYAzh/jGmgG5pX2JphtzY3pJ1feBqYtxqCe632u/bf9vsRx3H1LD3VNhPtd5/iaIqh8SQP&#10;+Vw3oEwTZjw3GfwZd/eYF6+GT3T59UVWvMLnY/PzmlkYncFN0N90X0XPWzsZGX9mQZF8/LRcicrd&#10;n299+nnNy9KSCjrdV83L/pp7PjEMr3/NEDFqm7fOdbVeb18HH3RpVb5mTAOfYaaVm2trtfDczhkk&#10;5XOxTs0+fkJ0Tcg8qCJTwMSoOJOzWGjTzAeMi31Km66Zb1/P49SvPmV8XEDB+Tzjtt2fp/VaR7DS&#10;eSU1vB+bNLK9f8VWiR1Gnl0mnOy1dudGpCcj/aqZRdW1NGKWejGshZpp8Xmej5qb7qvoHsGf/Jkd&#10;ztVj15+LvT0yATd/hD9+hnJeNbMUu7Yzn/yZPKlrRr26pFbzGN/2qpmZI7u6kd4GNk8nyypN/xzr&#10;jku7fatizWPsg1vRD3/c79Hwlayl258bhK4uYTkQy96nYTvexplrYyvaar6Dd8AJXEObNz1k5YTz&#10;Z8/Yam6DrtZmKBIWnE2XxWjGNoLj+s734T7QJdfH6H1O9h35X6cnId9svb7UFvv25H7JUm5PfcW8&#10;oMsPDoC0t8jwsPzW8CSsM/eh9de1Ers+JKeJt5PJZzn4mPF7GDBnjGcKH39ua81bbzcv2lrLYesr&#10;oMGO7Mppbb9r/33+nqXla+DHHqFFzNrPPutS7j5q2XBsWkCj7KRYVDWMsYt4Ehit1Qe/vlbfMQ5a&#10;hbmi/K/TVvZHV3/dd1I4rmsrwQLiuey9qiU6e7nlWNjVBw2XHL/8BHGd7JV3OuNaEYHSvOTn0vh2&#10;Pwc7ZAZXHT077umKPHBKI2/fcHtxTcfTCTAr5OH05cY8d+vXO3sYOIB/fsSZCfTKKH5t7RtCTuDN&#10;fNjzKN/IrioiLqAZuLbftf+ev2e/MbbQyXxMMZv/8e831jLNonCBbbHSys1ta7Wwe2iOY2ZqksFP&#10;ZJJNwLMbP/0zK7frzzi/K43s/ZQ6c3ah7a/pytji9KN7jlDl6RtmbrGWDdXMB2jukt6MBxWevZNb&#10;mf91fQk81rncRnd+3rHdRsIwszE9k6n4UI/QaTIMV3Rm1/PnxxT5ac1/EFMF6Wee1DhvI8vy0/Yv&#10;sbNwH0FbuhOliQDms872bdt/zxZG+KbNkKzzpusqiPa7T/tlYanRoohRyzOZ4+oXNuTbmT6O2UxH&#10;j13H688zEaBze8FOoXtyO2Ph637ZpgEPdoItwNG2NV/3y0Y4oW2cYg5UzLf2nv3C1qK9ET8ypl6P&#10;ZrTffT3iN/x4W0lF2PgC3Mu4zzoV3LbHPsaZHUYON4PDiCc+vNTMeuLJhLQu5eG0iD8//9qP6FxR&#10;/tezpbjV6ZoKCKYPae3GuzcRBzid4811/jd88h86+9tEkfZ5B6snzHwaFTNQ+5a5fflfz9ayMoqj&#10;xKcqU1suGE/aOvmTACMf84rKM9++8mUybNO/zmr7kOgtuH2sNKEZdV8EsJK6Ihix9Kt7Tm4V3Jtn&#10;vBMc3HrY7iUlDBIrlt6thoe/Vqi40GdQ87Zm+rSTwcm1o4wRIIuaLjx8r5ZFYvP1L+qjVi3hjUZ2&#10;fbKWYsxfwa/r610DiA3RtWuLiNLnk0Qb/OfQoXsvQMSHaThsP/usc1gBwMC0EcV0lBAYI/vq9ViM&#10;5L8Ssr82zFx/czmxXFH+12krgdprFXJ5iKv5A4+AXisCnWF5vvsKDJoz6MYwb/4jgtjP/NxWLZ7/&#10;OE+wMUG2yef664ZuM4pQwXM9WILCBrTbNnpmXf5cLF4F4/IaxmZ+mTuZmB6L8ucHgjLqchHSwP6s&#10;k2P93r7tTMAoL5E2hljDJ2uuiBF3q4UvZ41c0R9MO0QGz+wBwj20qm0H/njaIayCiz+bG7Rb2k3u&#10;uNpr2cZQxjt2NvN2bdAsz2mHSd/YgfDwbmxnTlXtDNa89GX7K58+GzUyU7b1A7u957aoBAx8S3uO&#10;apxZueStDYuWdn/+OOOI8w7kAapWbWyyP/cR+Xs9R9/GNNp2IMR3TtULjwH0tsq8//Wr75or+hoY&#10;C53VcBcU2RVH+2NgrKw42qw0MfyIZnSffuVrt/jGxFplSMBY+XULGk4xU7ZVqNicRtSzq4gOTW2v&#10;Htx2DhbFaL1GGA7wubZqHbny5+bF4V3Wp8klYLDKYVl1Io4Z63kK4CoYjF0e425U3xd4E3rtueYu&#10;tBYoN8c7RXQlxWbTJ7h3MmvgNhvE7ouRWK6WgEmbDWLBkbsR97i0TmYlH13affkv4SSt/XL1Huke&#10;LbrKjnK7cudeeGwT6Dl6UDjP+43sbpknzoa2n7X/tp8va+NIppl26rR8+/nRFn1TkKjt67WffT2y&#10;Rk5PBvn98GLE4cYrI/2rppB3QGjl9HtoRHjn+dGu2j4ZEyMn3NknnfUwnPOgGLl/ZG+RX6IF7Ev7&#10;D8YKmT+fdcZ89gRZaViMrDIijvdo4RRBuFT0QOTkir++Oq8NG+KrwWae2uxRXjmOqZUZOc+vOLBy&#10;wFeduswAeWgQa+Ak8DlgX17tVTPRsstuVtDguTo4QAyvsrU2Bw+dBiV/ZoHYDIMdec56r5qJ+DQH&#10;BliDIK/XTKSjxdZeQ/oqGuzEZPf8GCwkhczkRT8mzvbnRyy2XDMxsqG5zolanjGkV83EVK/e5k7Z&#10;PDMOPJMLRp81z1z3RPfUa2at3qye+abPL/WqGXd6rUBuHh/0TeSCnDWD7Wv0Zkzlf50II2xBEPvU&#10;ZZTk5RpMK0Wf3QlzEveR0KiXYYyM5iUJaOzPuGFpVA3A4krWmNkP5vXpgMu9ot3zbU0GicvRl2YY&#10;c+QzjFqrmWjMNW/Ts7Eg7RuFN14beRCBszwNDjT4SqKZ2Qq8Lpt4P543JrfrQ7KzyXPOwBroFT9k&#10;e5+XG2x7sLt9Z2+pSfJILHLP70xGxnNEXh8yUh2uD3ktJ19/Jrx4BTZjanzAoNjbnMG9Fsg0cEir&#10;JDii9Yo3RMhHXNzKIvlqc6R2GKOKlVB7a5IQHEvt/J2pN/jB5/KbGVVgsLIvx5jzz3wsw3viLq9d&#10;8byz+MvDZiXu36ayT4K5ODV232fNsU81ejvo6ea3CU9LKIvDBjw4eraZ0XxeM39958jhvLTjThOj&#10;twlaxGbh0V/kAAp1QUQ2srnanyNPLQ06IruXB2QN8VXw4VMfFrvby+obV0O2QP9nPmQGIETOK8UV&#10;nF8rq1xXW5ucfnMmS/c8aRSZdq+Lb9rv2n+v3y/Llbd8ZeYxgtrv2n/b71nrnIcb8O0EZtqXaL9r&#10;/71+T7S2dW/ff+13uTVNi3BE4wUiCi5DAMLv2q1/8kkjAtn2oBhooSVSatoK4TMgQkS3rdUnMIbs&#10;aKdTiUx7I4QNxXTFCO5MysqHvdzVJ0OXEdLsfsWga55wZUl+TSykZsgQWFngntcVBGMQcZ9+Wlp5&#10;Af7aP5ueEHpguliY/8/ZuSBZruJadEqd9b/zn9hbG2kLhPFJ+0XfiKzTxhYIob/ElcmSEFg5gZD1&#10;zqL//mDJtgvfcn9sUG8kPs/0UxTDwV6AMSerO4glpSvbK3Av8UzjSdWEHv7YKCSaih4hRN6fNZxS&#10;c46yrs1v/d3j2UGi4jDNqeNS2BTRv/i+SnycVvbbNYI/2Gk2N+fYYfVfXh9hNE5qSKaDFgEd2Wj4&#10;BVfeVHfCcb/Miab750LBXrthKosiI8S8hUX8DU7/4Uv2HHH6hbW27MF5ZdyHVTG1i/MJcUyWklF+&#10;VRn/IVZrZdhp4cy/rOwImcEzQnpQdLE9nZOHAxqG3M7mP4SI0yRIciR4/Xw3RSa2OqbDpk4Idm4x&#10;duzsDGbOx2iUFR3FWR485eGaoYTS6uAQm34EC64kGrxXmCh9zeyVJQ7eKrTm52vmrulK37l6zr6g&#10;7io6IJKvjVk5IZaBdLlB/z/ho9BZnO++sxsFY7ChYOdbbFHoZAtF7uN/IUaT9yAw/oXbdxnfoeU5&#10;UVJZ1v7++Int0F3JGPQYjknBPzn2gbTaTbaXPKicI7zyjeZHHgwqRr5LbUw3yXFiYNYYafgzuqhH&#10;JurA5ts4T+5289ajhaFUBwjJNgnxzg1EXOGP9wM/+IwxeB/8NzCLXNLN1GPTGQ47yk33sI8uKhTd&#10;1Hp/wMbKHXE3N5xa1HckOngDI3GDZqgxuX38NQy2jdd9E04f5vvz0m6P89/8PuUX+FFy9af5fFg9&#10;3Vzmu9jcxbpvV09HHogloSGbKsbmWfmvZ4f+YEvqB97cwq/H+W+NR7dNUqWg4Ff1BPG4+9X8JLvO&#10;jlMoWjZtnP27xWDEUVCYa5FJ7TQJw/LfmNtPJu8sAjxJXy+mplKiSu5DCGRMDY5xNze9ISN/EPVY&#10;zWc3rcaXAER/VtJC12xOPAkbkOtGDUV5YI2d8vhP1ebAereMRh7j2vLbylh4zucVjHODZfyY5Io2&#10;EcJj3Kk+l1ijETQwN6TaDLJKi5KxSoz7ns/zFos1cVHLXX2dvNH+a2Js60MXNBSPu8EpXovCCgyp&#10;KQQbyjkRTZfv+whreuFb4N1/PxwJwLDlP2FlIo1oek0MibDx+Vsa7au8P4B8/KfzmtggbNPvDqAc&#10;ZrnJxGeUHdtp1niO/cDyQS7kkSCyiku1D7+f2s+fqLspsfGgTCY8z19fZR55fK9WVbEqM6vSCMUc&#10;lFszjihmQnQmrKdEsE1sME28gTnbDqgvEb3gF/H2+CQzroZdHua/OT/2mPhQDMdKvxB0h+WXeMe4&#10;UDpwo0+EPXl7+Uni+/1c/oQF2j0FaPLvjos6gUVDxfrKD5PZEPgwttCo5CiJlSjbpJ0KfJvoEPH0&#10;B5cwzIav3zpW8eIqQ3d8WEWnPTaEvVKlVbAhXNZaT02qPcXl8WK18lyYQUE5vV5XZt3UOuCrHSx6&#10;onNxfuAQ+jpTzhHJUKT1doxHVJW2HgK3Pm/YKaqqX1eLx8NRCvC0XAv3PZIRjT4nOGKVorR+mNVb&#10;MKsqbNtblWx5byHGmwSuTvh416V4xa6itkXcbdHA9+HybNTw73Q2tl1psvF16sFLrvmr/pt86W4F&#10;HnbcKSHFUzoghX30U+beK7nkGLY76OVOUXiN7pJLwzTrjiZI4o+NVUXM++HHgi5Xv6rYKpzb19d/&#10;BYrI9C1F8ycWSJwknzPiC6X0YYqRerKSjzwkxsVPyv1f5EYjiCvAQDKOLoVY6FIVdEajOit0qsUN&#10;+cfKDQG9/4JqIbG+vv4rV4tqYVY3X63VwmDthPlJlChU6HqKoPIJnk+fgSVFwpbAYbVIqLmeC5LR&#10;zX2C3+4tDi5rqtQ+/ulJo4pVZUt6ojWstjF26u5xzAQ5KpwYjs1Hq5X7yinLWOO42da9hT/47iMk&#10;C0TTdh6/Pzk4PgVwpPH0GdhRL5evop/1BEWCgpPRXM/t2JV8l9MU0uYZWHkRPWMi6D3CjF+WHKn8&#10;cEkMkxTp1qi++RQkvxBjinWX4P3CqmhoJO9b2ekpW9FdmjyhVq86l5DYge6pDXq0WsxeOFx+mN2L&#10;7FqvR0qZV6sata8mbXDI/DWHmzbLM7CIbFMyJbxbhdY6KRV0dzEml6S5FOGSWcfSGUT/lQrZP52C&#10;WO0BrJZjde0KFp+RnUrTjHq02l9kOTnagVNmM7GoKqkKvYPehB/IlR9YNMSmH+/tqunREue/7WSO&#10;DJzc+SslQ1Fmnag3y7VXTUWx3E3x/OuHKlOCSjk6QS6gyMP8N4ffLc3DTlvYsYVC187JZ0y3M1aW&#10;8KMtxEH6iTbQS+xLOdAVzmNz/LcEux6xsgLqeJIqYyUCEZqdf+opufSWb7SWIxj8mHIQpf8cAkAL&#10;gEesHB/FoQKWSN9sL1Ng7wzAvpv3FiTBJrL2gyd9yWdY7GyakKaQICS9YXtVb1wLyfbxP5TVFYRK&#10;LshVS/00O3xfnh1xfvzgidbb2WHKWYkUcVzrNztmck1SMZL3fv1H5V63eclcxH8frAzei1bXJAKP&#10;yejzY8ytF5KId7nrLfggOWbKjV93H08p2pofI2e76spj5u3HUEoVI/RV9l9e8x91dBj7At/n0xtk&#10;fFFpT7N/JKy2s0/SI297zSvddFj9lyFD8jVrOH1PCkKfwpZK0QDBiHgW9VahfszspCdwNm9OaNzy&#10;DBk3t8PCStLrhjEqFYapP81h64o1nuRf6PsJGT9NyO8LS9voH4cfKp3fElEmDXuc/yZ2fkBhNmd1&#10;XNDlQ8HwOP+t8US6U86iaWZa2SIIbjABN/FbOBN6xAlM0FXAjxFe+xbBAa2roIUpV++pEqT8Olx6&#10;iQ/EcZQsmKOR6wvdmSFBl92hAt3BfUzxSIIXqjV7y2nxp5VT3t3CKNskhY2JcSBGpnujO9ymNTEM&#10;tggeXnb/jG2SW1LhRN3k043Hb0wADtZ8VzymfMBrRmMG88+xLWPQ7/JmeC8nthvjI9lsg0y5WIb8&#10;WTxjX0CGvODegU7UZFXRrehUUxNzNmhARVztMfm2XjPWFfGW85pvw3OiMnhUwkfGIkcCa1N2HPcK&#10;h6Mz7IkDwBH6XpHF4AQOBSeIJLR54zt0kxH81kiSm3k3XpUnGd3TaRlDdmH1NpSwGanZKmCsvgPt&#10;MbMproo9VIGivsr+KyHjCCAHLUkfxrfFJTAsEYA+GZStbBOj4UuJR1xswUuenQwCr39KjuBO4YS1&#10;RYHPNARQNvh0xzZ5BzCMnNh/X39uTM+NYyrRuRCpLEnvkcedcfSHes179kBNmdsnIYZHgUdbCHHw&#10;lFpwACUha50PcSQvU54kjNXNJ4DKhlPHSMAX0S04HkPP5nrYDHUO+ir7L9MF4fn0vcjoJBbZd4f8&#10;8WKJ6KkRryrmQl2+GzcxDDz7BHZY/Zchg6RM+eEsgK8N8nIWiDX9+RroLMjAYtl59iGbN2tGsIvD&#10;yrDigONd2j69nn9sgmCJE/Id1+mr/KTzUsJgnCtQWed48i3TqXFFZ6P0K3yRMTR7b3mc/87xdV5V&#10;GxdycNEY9vEgMO1ThU5nzMfjPq3mL3XtSX1/iJTAoYLu71eDtyn1H8WUyZbONwraiXdKQuadLMqz&#10;VK5BO36k66TvW+US6fuuXSPAZ50Eno/xPt6+nE7PIPGIp2vinRhl8Ot7PGp86lywClSsQdPL+E4j&#10;BQWFyPR4JXX2HoU4WWAdsrky+GvGZJYTfFnZGTIHOGMY0rMvagki3EeUPP1UiCZkbJfSebAvQmg8&#10;hAxyUmfG+ODT/fT/RDkwUVF7q2D+utn4RR2TQ2jwtimor7L/MrY5/aZ1ZS5tHI+UMUTOwDYllfTd&#10;6BMj+6nKgMhxA39Jux1W/5WQVQfoOPD/iDNvkpAlV/NL8IGsa2uGqqu4BDn1Jp2cwVjWFbAm9NJl&#10;MP4Mbd7wNOEC2WKn8DsEo+PXhLJvsL2dHcnS8mfSpiOUmeUsXMbT5S/dXWQAoOskZj3OfxObylis&#10;NSF8Kqrjcf7r8QTCk5jxxaGJDfQu8znuGcFfy1b0crKmOuZwl7JpgTl04VRB64TQDVV6bbrwcLqf&#10;qWWbKfde/8NhnW9Jxn7GBLlQ0shiPOmklzyy/fvyeDsI+UcU/d338bN5FTjGStb6u2fMoSTZOzxL&#10;IidqqIjj6MWkMR5ggMsJpwJRHfXyMYpJUU+H1X/FTsMR5ELwuwTttk+vCYv4j3ueC4YhnsGcmGou&#10;Yb0hzzosr90wf8/DizWtwo94y+P81+MhRvu/sQmyAn+hxst4/FOZ3oBqOTUtj/Nff59DbJ8BFvXM&#10;D/S4vhq/RRGC94zIYur53jPUNHR/o4YAWQ9dIfFIGU68o1UpQesB5mjGBgHHbqm6s1IzPFP/zTn+&#10;k70QyjB+OHwvT2QsWg0MJYQo5TSkbAyar5UhYgpddFngv0aNlGzh8Y050qad3IsnK5Mxk3oeKpLS&#10;FD/TBNo1OSIJZS3DMwaOe6ZqgJT/0fugOdMgRcqmc8/Qu9TIYj1niCTywA2TMq2zXnSGTPdOn5Rr&#10;XwXOLBNLclAiTI84Qj24mesx2tsLyGiClZ15bbwgNl0ZlaPEs6NEOmdNjPbPZR32VfZfSX3YsrLs&#10;BttSVUn3qVI8RKjR6CR5OAK0k8xwAKelhp2Gf/LFmjEQq6f3KOXtiyKLXq0CxsSIb6Ljtn2mEAqf&#10;rB8jjB9RMFW71RQQpvNfac2mSP/12VzLjSXy97O5j6fAzol/6EO4nD+fEHoWcDZzFYQtv745UfR7&#10;KM0Ffkba7zffx1/uQCpiY2q0nveRJujqV91wYOVK8FyPGOxKhkPsTOUKFE00eYMteKNRegbm1P/+&#10;lDZDpbBcKJ/ljVLpc/8hO/IKt/GnlaEAI4dXKdxojslyhnM7cIGr29WycHK0IZ4kyR/3GVJnyHAl&#10;XEGhHlwSEsilUzjWj9EeNsh0EagsNuiqUp47rP4rMItqCGTPGqum7yYBZyB7YpBgj5jyWJ0gcmJ4&#10;KF6ccOIAfNrv4kPuR5iyReLG3sJKhzAdETKl+6ofV8LgM2uMDkby/Axso3ppU9eN/ILATcHKtt2w&#10;TUyzSsDJ5aQtddJWx2//ldjmcqvqGqJ8wohOzkUR3zPDJIJB2L1PDH5jCTQjq8/WTAxfXWhizaj5&#10;WxiC4qkqFaJGi3KIBhlfQHX6xYOsG5Xj/PVV9lPLOELqscOgmRNsTHmc/yZ2mp0Lk3l2apvxLOu4&#10;n1oFBVM1VPHO3w2n5Li5N1QESTzHvrL+y/NdYzdEqnraDaEdFCu7OVFwunTkMZa5saP8nTPkHUdk&#10;4eU+4nfFjvjGbsT4KX8VOzy96P7ueWVY/eWvOASI1/APnwzjssh4xIDjfKFEywFxpJYzZASE/TvE&#10;aDN3pD5NBodvckV2cVz60VX3BVMcmjOqz3PIdMaH5sYJQbEhCNjkGsomPts4QPinlNXSTsjq90fX&#10;e9NsQBnAcPiEjA0WFvBcs67WivRxUuKJwGyQkRep3xHXZOY3a/4QWcLtR6RBvAHfCDqz9+vWp0l7&#10;KxfKfP0mThG4urXnoNhvxn/wuCq4kcn2lCsomJ57ej87/DumXpjItxY/DghspFw/Ew3euKzmSKmy&#10;3VJyol9ScdXsbrpP86U8BCOZZn+MfhYinbdphmKcd1j9V/Id0gXU2ib2S8TTKRUvpRx1+ViKd6NU&#10;hQDtf2VikyN0WOYPCZO3fpMHkh9ddsHj/PfjHL/HKdUjtTLPrU4CpKaUmZwE1ltfGbTrCkZVHk2t&#10;r6/sE61RjoPhNgDIlKpIwj2t4UXGivQboqNPmikn4Tdibo6Pw7zgZccjrNZSgjK7rO1axve1Gfvr&#10;W9BheHUmHtfHBAc2TZZiEyKXOUc8ty+8Ue2kqyXblpHCYlDl89PEgjY1BN6Pe9yPCRu9ORXk/zhe&#10;rIrs8MfMNWMQOCRMZv6u6JKYwR1XAVm5t+W96Pjtv4xtPMaOhYIsqa2rPqlcJAsW/qV2tf0xMUkT&#10;NWmi5UvrsHa6IE7iPQJA8oBv6YLOc5aPOEpkLbapSKHwVBBy3ZVIBgKRRD9euX6faf9lHCkRJt9F&#10;JdGFjg0yNo7ZIYrq1o4MY1/eotgdhM0sQeuw+i9DxhPu4AoKReb2TLrA0PDGq4h5XzNZH86xoegi&#10;+2eB5w6r/zLkJf+BECCb1NeMtZ5WHYKbcHOnC6wtxGauGcZWUqnD6r8SMm6GSq3Ae4oy0yBz4glR&#10;xKc5cahR22PIwI9hsjGxy5o3iiTVs6JrfFT2Oju8UOQ2nq4wuBlzfUpttP7rcceVrTkl9LCQLtzo&#10;aN0u/LPdCyeOXrFwghXoLjnHDqv/8m5i9Th3SO23ui8MEp15NOSsyf3UJrZk4dCcbKY3d1j9lyHj&#10;eLC8x4BMu2hSMAfTjA8xvRtAJEISLgo8N+2uw+q/DJlsWhMKUuHXFj1kJnia89PypnbNlDpT+uLn&#10;48eaBoffF0FI32NtGx2dZ4o1RaQmVAP07x39K3sHhZvJT4kk96Tk27CIUCwuFH+GTETaeWH4viD9&#10;vvEkE5lpoufRuKE/bgJR+5Or7bD6L++OnGKpLaHxXVK3FoEIdapitVHkMm9Uu1dZvlQlljDFcYXf&#10;rH8aw7hEGkFnlPEGeZGXKKv4Bl6sWY0Kcs1/1Nlgg0xM2SgB8b93/WIVM3ivn9ncyHRfVQujHpkV&#10;LOcDZ8NEtZqqMsuY4zL+vJu4pTIirMoE/DUdaZxraGcQOMmF2UdvMgG8Nk5vRofFDfIcp6hDLrgf&#10;ZWBIy3W7uPWjsqJwFm49xnCZz1w7EkJUExvY6avsv5KC11QvIlJbEQKfnnl6asIeimitWa2hLJtb&#10;nlCH1X8Z8pLjh/G13fWoAJb7bamLJdGAjpIlg4jwa16M9Yxf4GN19SadLbDd90/jPkkCV2vyfc1K&#10;5vdjtJkbbfG8ZhJcrAJTcKlYR9vnpXTikAlKfQ6aVxAgHrUZF++w+i9jm4hkZiNoRxGkHTLEa+3v&#10;PwQ0B3ydGH2TK2tXTe+/XvDIVuogJ9z26dWThUN2kwvctkAkKdasKFpM7Nk+L/494jK82xUCPBSE&#10;WcenCR1cM9JnShA8a2TQPT5VVOJVWz85czddmwBKFRoyrWx4X6eK3hTV5p1U6+wl92zNuE6qlonE&#10;DIikbaSC9I4Xws4A3h/D1Fw3hm6WlzM9hIw6l5qK8vdJ+tk+TawhNpLHQN4eE1LKU8Vjd5B4CJmG&#10;UamdEVfA39pPFcrZLIei/HDbDOzBav/1Ns8JrU/XakkkSHSA775mgkquXefeb3zf22MmFpwEclj6&#10;dPQTbG08TzIhHxIsEiadz8rb6HH+W+MRVo47VDAFzHpch5ZvyRWfHkkC1jR86CvDo1+XZc2a1aLg&#10;tV3Oh7YzZ8h4WCu7iAjGhlMsBinBA+WkOKSDYkKGOzvKggCZtWEdltfu1SLrfSxwTNBJVRu14Ggf&#10;T3IMik1MAjskbKBP41FKc6cpxVG9/OfvEzIpHHBgIyb44fu6BDjpkGM2O2F43n31XrUcZ8kAD8lk&#10;ONmrPw9ZC4jKRr2YU7oDInAA9m5s1DNk9B3zmWtJLQRHBNDHinzLTUyKQbici1m8uQGSZbR3VYS3&#10;Crr+2NXJRV2qE00viPCRjYPYl77K/svnEN5kGiCPA+2nQyZKnpYcJ+aSEyn705FxQpCZUfkQcuNS&#10;qpzpkBsDhDNvXAo1peqq2ZaQ3w8h42xNRzirh8Nt2ObUmYTobcJp7RMDR6mzsC/s85j3Q8jKfU3a&#10;Rv6yVf3TaOgu28Pvk/2h5z7jf4Uygq+jm0Zk4SFkouo+u4e02lG8l7RNZc/u+WkFgzC3sASeQVZU&#10;2EkKmCeYum3NuljRwoqUT0zw/pjcsfT8o+9w8dF4/BAy1GnhTtbp1mETjlRlcrAMlwcUtin+5VQO&#10;bMOPKHQZe/UQMkFdKFI7RXCZovVtUfjZ7JQgtpiMuiBLfc/zjJcNyC8ojICTbvoNyIdSFdytNpNJ&#10;V9gjtHhYyHuIt1vmfucd/Vdykl9g23EvfPkyVlYehp+BHIf8tPy2/bhD6yqNG/OeAdxn2BYGncuO&#10;Yro1ieo2Gwd2O8+k5zrfBOZJMs+LfaZfiPKMY9ZIm22fodcqhiJxbetIgRmLfZ17RQZNcv2Ha8ak&#10;ti+B+mVlNTVsQ4AmXvkzgklNCkNKejMI6aDl6e2HkFevAFGg7cBK0zGF4e1MZb0g0zKGfMnAGJ45&#10;FRk8hswmVzDg4L1eCxpVvLMxGnx7UGhApj+pWPxzyIu/EyG3lwnjBnLlAN56XRDbNqPFkEjL5nw+&#10;h7x6PfHlbRov+15ORrrAwks7ZE6G6wZH5PMNZM6FHZT0iL+4RtkBH1hl6W4E2GKFf4ibnffZmmDy&#10;ENzCSjEa54nTNPOJPM5/a/wSBWVfLhrvkVOBM1sRuD8xlfrZaY91fUnnVO2x8nlvcPohr4JsI+ch&#10;kMmS3i1O3300mUKuX5H3Li7zXUYp/k3GZ5LBo/GaUfKxMaM9j/JDbJwLiBU7G3vGOZh+vrma4y4Q&#10;7XOhDyoogr3LyDUdQdG5jYOtyQxSDm/O1E4vutLJeCSD+VkNh+7mzixM6IX7dftM+2M8+S1rXhpi&#10;ZWXMyPeF1+4zXXIW6A3AhibP8Dj/9UlYx5OBcomabeMb/ioez6w87mbPdGDyfCp/oIcO2kcrKaF4&#10;f99SXdZz5IOeQa4M+nLVAXQip+uGiQ+0iUKClE3aJIBU+d6TNjdov7EMst0QXcnInLY24HH+a7wr&#10;3bSoHw5kqeJx/lvj0StTz8Ghq1MXssDj/LfGE8pMigXhGb9a9ukyfkZgCN5Mye5xx32V07dmRcj1&#10;a+OIy+PDWUTJ/mdd5MNZvIE854sPjP0SPopk8CAUetGod0//Kv4oSruzfL1245TaveICqP54cr/Z&#10;A05w7hlu39k21d+9WRmy1zxYHKqfFQhteYwQ2hYOe7S2AtVnyu+Fa5whE6Rwohc9NZIXTJwq/pcT&#10;g8QpA+4ovzszHdaHU4dh6t658Epqy32G5qnr38p9IdfbljXv4XfoMbxvH9OlInnTfPsZxvCtzXdh&#10;0pvq2CBT+/XVj0d7XAh9CnlZM9lJm+u7TQwtq7dbwwWwzLvO7VPI5JYk55pUXVSyflo1rFtOHZdo&#10;6Wq20NRgHm9itSt9kM1NDLoRIFEG++TxXnMydjJABqUFoXSVypTrNNV/mcKwAHwyDkorST52KpE0&#10;4GSviRIRc64ZYwPvQfKNDqv/KsiY8kmdZF4QoOxrxg1Sj+Fkm08eLDgagEseXdwnqsPqvwwZk9/O&#10;hkOuBhV58JfYyJmyO9dMdUAlI7HmN3kIKsJ1Gsgh9YXYKmnFAZkL2ygo7CjBO2FPBom+5CY9xzab&#10;XDm4BGHyltRa1JovSj4U1NsgY4W4Zpv4m1J6XkDu72KRbZ+G6ycJ4TuQsdPEHW4AJ0jMLKZn5xmR&#10;pvS4cSKJ1MFK+qdxGNRGqsffZtXgHzQZsBVEp16sedE9Zw7Tgu2ZvCvAEZpeHk/9mJYgEk0hjTs1&#10;W9aaqknPM/dit9MuBlMe5793401NHteh1VvMzYcDobbru8vhmCnTtbJ2tN7yC4J4Tj+Uw2Fr0Uay&#10;o9slUvGDrbexE3K77IujTDgbiT+jI/ZH16sHZyeyvbWlw3ItJkgFCctqZEYUsLq6wKa5Buy4m2ds&#10;k7tqnYdK2r3+Chbyx06rk0SS8WnbRKqid7jD6r+8zzJ6Lc3KIp8byccscigCw9/Y17w+BtuBkofY&#10;XiBrfVuyJ7ktEzLY2VwVVOE5VIFeit7+BtuLmEWi0MRjW9SUwuzpXhi2yn/Sq2ml9WKfF92B5N/M&#10;I12wvaiPqKpbEtmqPTTtsu/svX5KCTBh70HgqtUvz8HUTs0TgjoY79QyxquC5JO1oNF5fBg9c9j8&#10;zQ/zInU6zSgcE+q3EXDmvPoKc3ZSgYJFUSLBnq27iLFszzietb3HA3mwqTBTzJjdth5RLaEpldqK&#10;ReB4yR5f3j/4knLs9RB9lpySNiGpe/EmJffzdqS+MuMqV6h00jDiJR4rAuRR/uvReHjChUi1N2mq&#10;n3eL2WS5KKOvu7V/e5k96W87JfRVeD4odsGWDuj4iMhlf0jVfaHntm3XFW5tC3D4pyKASgAzbw9X&#10;GsTN6BX2lW1Y0QLDnvxL6B4t4uP5IG88L8hi9NSh/c3780E6lNwfIiz5b6sG5JvzgWsRrjneog67&#10;qz1kJhOJy4e6Rq7hgqRbGGq8SQbYePjsfCiDND/LyeqpPSoiRELos2pgsuGfAGl61eEdd90gjStz&#10;AEI90ZZDs/wO/6jSqYEyWs0SPu7WQoPrfDyDTheeDxiP1R8WKG0kGABksPWcJzSkJJRvMG7YAY2I&#10;HVHxeAdVnmhcX88HeoJzpjFI9nwmYLG/k542SNBrpteQIYB+skHaR7O3oUahEymLfJvXqbubbBG/&#10;o14Vesd8Vb1ZknUq1zYch/MhCciJOQKxLCug9f3pvxJ/6rqTMLGTIspdn0UVTC1bpWFd+yCdyvv8&#10;gZefYKpQNmOEXHqkm8KWddIxxZ0yEVlbzzPixm62IoOlOHCH0n8lVSodPdZJnDrtWK+T9C23MyBz&#10;XMGZdUJ4R2GEospxQ9cLPoArCatWb3LFoSIy62eJVOdRJyRN3Lk/HMGs8SbMLpjEM95D/DG9ewo8&#10;bFuGlwE+ps+qjwIKSgOKrmmrQcZ3vPsMqgxKfxiVjt1dlyqLIjAohWALk+P1rabknP9MfL6A7ceL&#10;A6B4eaxEapx3xcOONKA4kuehbe7L50YFW8ikyCiduq1huJcHQAKTIlGeXmZ5AotR6/QEAGw9PInd&#10;O4yKJcder0CRxnaykaepc/oY5nClx2wJG3QtTNUocRRQeajfba4AkOmQCe9lB8lH61w+i2DZWtwu&#10;S6E1Bi1s2jonErB7M35+gemtjQNN1oy92LiwsnyPdzzKfz26EnKUyFZOBo867psuMg0Sk+7R1Sis&#10;PPxCiWAp+m09HLMkTjLcU0G+rOcEk/tAJxHiFIs4XvEpbFP7eFAOUnuaT/Fk5YTVlOnGDvWSky8S&#10;UM7mQ4q3qyN90JiH+W8Op+EBdStx7uQCdtW9h/mvhyPuk9TIZs80ldtdIk+67Fn4k6IuHyeDpMM6&#10;1GQIDJIE+M1ozmHsyuSMy1SO20HhbZ5dmjSpYQjzKXxjbaV0JB1UjTzbw8ne6+EzElBSQWwjyZeZ&#10;2VgwSUO1jwTripBqA4rmn6IKDkbVmfHX19Z/mQ6WV2unCuz6Yey2no1JzplSsZMoMEPfgMVTY8GB&#10;WI4ZT7Bg2Aybg7SJlVXoqCnWc5b81V7FvmwsUPzdiVkqPN/kRHuqO6uT7Dpa+69E8iLqTiJmOd2M&#10;7Bl0jTO8E0CAKrl3AruI0utqMdNT69Xl3VPQ9vVtx17xztrVRaR7WH/ZFLhg/aolkGuL8RY0dtUw&#10;5PAzwJeqC+nTab6edKLlMF7VqUWFe6mlQcqZUnJQ/kgrzIgN/FiOyZWvIBTyrL3VRhfHzFXJxe2b&#10;4vSgHqOBph7yVuv+qMzLdRWbRlqHeiGs61Srhnx47yk60RExZKlRopSr0UJh3AdzRyZWvEkQ8g33&#10;JD6vGjHBZE17LhNISK1bAn1LEr2xQvvKPlixKJDZlBPzVEEBkIicubViNT54dRvvk+m/cSaJCclU&#10;0rrIeldcIL7uUf57HH2tb73NicPuQMEdcDjbpOR/swpdGp8+DzmQUWA+zYvRqCr59ZEA/XE0OSfp&#10;H0bSyfX4eTSnNRq3EBpQL4vPo2kslutEgS35bDz2XQ+sksD3OwuAYcVbpSIJtpQSj6WpeQYhI8Bb&#10;fC7345Jd/CaPHI+Sb6fBUt96OVKA4jpCIGwpqRwbmjrFhDjTUdXxSO9ZbhzUhZ1d3cbHTRZzfFbl&#10;ZU3twRfj+kEsCzU5ij3o2Oy/Arco+Hw3PosK2ZNYyf1ECo+HtPXaygcUbsniAhIyKZU+wvS+5vnQ&#10;jSvBJRSz/EZfpZjLKRaYiKqz6ZR1Xo/ys3LKtBTsaMK9lOavgtpdvRg3IMZJB4EkCx/Xc4RJHDuV&#10;NGKNqkRaSFAJF8n71M0q3I2mT0xEt5EnkSWvQHpEK8t11OMahbZOHEM2DQ/ECxg2SxwNVM3+OH1l&#10;fd/IG3xzxr/hNve8HIWdS2PH3FT5W/xz8vI+y+QPOA0zjsNbVJus+OcmVfeupXoPY7Q//FI7O+GC&#10;/BOlvpzOzYYLtPssfcbUSIbDnnmU/+bcVFyQKyL9vvruedRxPchSYwGnZ+cDCAoaqMWU1bO9xb2V&#10;LZQ+V7oKvckMUhpSavwwaNqmNjRhIafIJNQp/+NC4L9oUZoOHNJs8lLuCw17vYkVNWIInzXZ5TPK&#10;4lH+m6PnTZ9M7Vnfk3HTe6KJNrfhCZjHbvQSHNuOC7XnV638WwLlCV/jHacYYb4jyZOOvA7/jfXA&#10;yi3PRt6ZI8cedaIJ9pIrF+LUUuXbo+QkMUJm8VDCaojgWuxofRMPdbvx2Vgz7Jyh+H7sDwcfovq8&#10;HoRPRnt031+k6N2eCHwG1tcYTQbfN9/GWZVLo0d/eXQ83yOuCGSmpQThqhPMQq6K9CMfB/u7ym6l&#10;5yRv5Fp2FL8TPzjCXGSASmDaESE72P30dcMB1ss6oUUG3NPbESb5HilNcRmqG1f77OhPFTS+HwAY&#10;vy8/GSfqCU3QQlTNA8YHH5xZVJLEpLgCIjkw+WnfEGRyyA8IJH30fUME0aQqH+IaawhGv3Vb1sH3&#10;zus54ZB4DxZdfFbOvOZ9VnKpEXxlxLSyNt9TYZVX2KH0X8nP1AwmMYm3t18yQD8mSldiQqN5wbqp&#10;ZETb/amy0To7HYpxnNAoh7Q0oYfj5XTeS2MyA+TRHnMhMqK0ptjEz+JYrW2RyPHaaFS1LkEhTrXO&#10;0C5zSqWsLVSrq4vItc+nxEKen0DIk9nmqyjem2MQBq164QEWPYwZNLDawCADRJOu8YyVdsT2X4Fe&#10;wFK56A9jZW0fhlLtwBtFdw3sP5xnqX2Dizd5lrgGFLpPJMsP3T9MIXUqNqiVYnjrau/2ta/vA2EQ&#10;onfhJvo80whsfUMXMFR3Lq+3LKVwr8JwA41sT28izE0OEHE8ZHci1HBRMfrsc3fUhdS+ZEyYvjmY&#10;PtWAkkyE7pf4gqOrUnFQDBMKleghVBrPpwRiySFG5kpVoBunqhazPDxitq/tw84QFIEtjUlzeMuI&#10;+WZn1J4ly+vwvMU5rymhIcP545OoX02Bxo2s7nfjIQZMwdvmewj142JWJVm8iVOo8XM5Wsk0i4cm&#10;sJoQHQlcUEZb2tBGn+2Lmv6kY5EoK9x7PRXqB54MnX3Z+BLixXU4/3CumeIfrFPd6pMWCJ90RRRf&#10;NP7NoDFaXW/kSRtMtwkkOn9jYPcZJNUTqlNqmUj3Sn8i9MwTRWvobJLid/TheJFTeF5mly+U8qt3&#10;/DgmJLRHXPNW++OSDCdfiQLKU+FvnpYDh/UFOpDb5qNQEb+7b+m6l0ZHOIv4/2JuuHdfoFDd7PxZ&#10;qW/9s1yC58+WXDR5cmcXvRQCZkm/R+Spxuypml4lo9q8OSQD/0AnXmgXHYaWFQGTY/hCFyFWpbbq&#10;IRalmrfPYms6rHWRmbiWUbriTVgy0iaEQN/B/ivIU1XxTlSGoUQdutFHkwRnnFPPpsYZyzppJEEs&#10;ZcDUwbmhzxNMOkISws43RRXts2pwFqeQsPXW74RGDS4DJ8o+s6Q6lP4r1qlmqMnoOb5bAxfVGLiZ&#10;Dsc8zDIjQek5bpMC+wvqe0RDJNDKBav95IZwqbYL+lRd4Duz4H+dhiifQDeLNzEwX+CWuKOa3gmm&#10;ukyGEPBS1D/LajJb1tkqTodyzoDkR7Y2Dk7fgguvyqb/t/xGtQG2WtC/KkL6id+wbW4/ombSPQsN&#10;ckV9j8WSfd75DV5S+zfpkHfX58Cwg0qI76psf2CPRKtwYN+uhyifk4vho886SlFD6mwzucB6RgXF&#10;tU45HJGh5k8i+4UDGjSBbz9OzTM6VDPDWBU9PvK+CdMEIgbHSnxWF+81rQxzvzqJQZMv+AoM0pJW&#10;XYd7kQLxbNeTxv1o68EAA0qlG6cGbv8il186fSak6FqXbSlo3kl8pPyQY95gQmWpXtK0KjnSI9yi&#10;R1NvELMVMbYto5Fe1ZCypl5mh5u0bK9/vDm4wzOYkIllUxlI3k9kgxsn6k7e7oAlUuLLtNAV0z56&#10;BJMAqCpNtSuwfdzoK/rkSrfZpSTuRkNqH5q7QlZEFpk9g6ltCtJU3+rOy9D8bH7TIYvC4TYhZug3&#10;cUKUp7dLhv4rOIBkoGeL+On9s0lPc1waCbbdJIcJ6Cs80aXJ4tCELuvs/IaKRFWUDKzK1rDP26P8&#10;N+cGU85sddS1q++1jyYOBEEGw6D1T3UR9qgPhovcC1lphssel3ms5BvDhaHkqI3FkJwUuqepkpgU&#10;KlzsJWKgaxI8VGBgvDliW0fMnXaL0hllsMebOH4a4WGN0OI4H9IdeH+IWI0J4fl4IWH5LNI68Iox&#10;37U0JiT/V0wIpb0dE8p41S4lHqI7D3XqQiHHdYIze0q5EmFbiiKQnhCE17Q0pkMKXyIe5n+myjNM&#10;2HSGtdWYvHV65jwqqXIs5fTwSD8dygf6Q+l0jGP4aJ/RH7ohN4TFlNCeGkMg/Q3VI2hBBQp9X0iI&#10;cFoRIZUXtXrUHv36Mlkbu0XzCDLn6103DQsWrWTMFpZ54z3sGAsuIDeoFZui3AmTdhkp62mG1cUR&#10;SGBL85z5tDyjP6xx39+L5O4Mnnx1rslLxMuNr+2qCd3sZV/ZB1pgS9H0Y1fRXseuMudveBFFQH8y&#10;IF4UVFPSFWvZcuNKC1h76ksulsztlKFSPsMRxlIF/qllapqAslntBFS3s44j0MeAARMV8IW0witA&#10;rlLuKLyow+QOSqy7TmKFBDVqT15EmPZNPdf/8E9l1ict4PvlFXA8aDImhO3Wu3nAQ3gzaL78is9w&#10;O/wk8SbGUj/bHF1FzrVj2L5dycKNy+Li2StnpTp8p/Bk2givlajRLiqJns3sW61W+k7hK63l0Spp&#10;rujmlChUaB8rTER52f/yObSt/qtmlLHTL/W6VUWFaLtvZTgHAusHXVJNLAO1X+Mau+TS28k+uBup&#10;3ZETZ2g9V/0V73MyMGIeqs5buAklcI5AqrPkjY7VZxBck5IPOasGTHoCdgGwujIgrs7e6K+nTBG9&#10;SZYKk3u8TgpaFfAcbxKH7DRESxMXSR38HJzbjEWQI4hO9Bwm3h97Dq5+jsEvYkJUjHbthNZgKtgd&#10;s4Wjv7j7mWQFtYMeb7KfXehgFusCRD28Gry0A3IeLXrLXWcAa6yxkwoEltGPh8O48Sj/zdGEktK/&#10;9ZPy4EtF3mU04fuYLHym6MujTpTFJSLkEIx3qBbZVD7UMXk6tXp6uGweUYxxs2Ad6Be7rIYLxfZ5&#10;s3EKOLA0RMFExb10VIKv5EPY2gvrGmVCvWHHZ6HJLmvw/6ndYzzks31CxJ8x3sZDYryF1Y7N/it2&#10;DwVeEfrxJtZRr2vhtlgHdjhpe08g0oGMBAKQL/QreCB2X8BEpHZOsZT9/iWs1N0auAKUPqPZ4sLM&#10;a4gvnN+0FCtUfkLq0X/BTKXve5T/1mjXDc5yaSB41AmHtLWxxx7XtDC2MFQ4m8sJD8XzJM8kn1at&#10;e2Disp4jTMInyTOxHHZ9kdQCB34IU226ENjIA0OB6V3Wh9ebWEHL5ivCO6GiPIELVrbRqIYwjTEa&#10;bSTsmmX0cT2Ie0OADruDGM3YtZNg9/emEK0PwcoLm295E+7QvccUCThlH+1nC8Pg7PQl37p1vvJ0&#10;+sr6r8TkUq9JNsBXO8Y4gFybgHak0qiVkEgNSuOL8EOGRJ7Ryqyl+A+PfmBoqqlVu4HXIBv0zodV&#10;DaJaxSCkRzDV4TPYConbivMsK0GtSL34UIGBQy2tSMjsVVEqXjEHsPEhbf5+YpF2V6G0o06tEyIr&#10;wfok7DzLjh4tE6edQ0ZqwtlRSyA5mRWBYzxzba9xquRuoqlRUPjcOan4XJxFfVUlFQtul6WAv62o&#10;Vc0B803d8x3Ed1lnP8z4zJLPEKa2X4l3PMp/g7w5CxwjnXzojLl5VR51OhJLHSlnOxsvmAKXOlK8&#10;hqqVXBaLQxCWGdB0Dcc5EcqwY4ZyCGa8Uv3QsVL54O16dMyDjMEmrsHPqY6aT8YIGS2a6t8+rX4e&#10;FGVfsmXrApey50PJoaquYilES7OJ4WU3TzChmz+ZXa+LskNdMMahKTwuA6u6u7jbKzhldXaEcgiI&#10;YpFcYYfSMS5XbeZ4wSu/u4Z58N1AIqP/BnUv+9MhJVMliEKobQicvygG3fcEZ8/oIscsM91rsctD&#10;wmsVMOtQ+i/DnJ8lvtvd9TgqakL8A8/DQrVwdt8w/kEAH2F+lutTI8Bbv9VOYuymsf1B0dj2TVcW&#10;ZeMkslf+fKZ9NXpLM+C54oQUy33jig5a2Dc0wcrStyI/R/hya9+UDhYHE/9DdiN/RPvKX0tvrfTL&#10;rqwNzTSIT6HATTMdhuKgMu65ye4xz2CSs5HJP8Te9nsBsAkzvYK2iFuIVb6PlFuYsyrjD47SqaP/&#10;Cvokju5betX8vgs8snCcMaOK4826IU6dpjHBpAzkP1snuY6pd8JfmPC6n6zMbXXx2nJBVnuI4HDt&#10;DWGzcMw8ggn2nI59tf/W7Halqrd8DzLH1L9ZXAPHlYjiKW5xW1qboKIow+wmTbx+PzI7hakp/Wc5&#10;+2uAXub4WWKd9pNSA2f+DCu/LQWfs7uC6Tq5rj0r7TSdx0oGD0p4hFtsE+dHqS61ow93iw3SU74H&#10;FZVxPsepeb7ONY0EM7HzBFDtpDXaOuz+HlzkmXomN1JEaZ6tE7MyHQwQ/OadwgNL7dYgE9a7+bWU&#10;fpS4fesuQ9ZbtVCktZEJRwU5GzCv/juiytliDFksl+VTuiVJ3emLBPUUG19IE1TDwwPm1U+JfpE8&#10;4a37E7MhNQZ80wolrjCXaPnFH6sIVyb3zOD0o/2U480JYuKg7aygUToL5+p3JsGGozSQAOxI33kE&#10;8r9/BDzyRbw+DSK8hWSJ2M5DIqZSsOOhXPbPdxONFMM0YA4JuWIWzZE2FMHdFEPYJkQ8OAWvQhNv&#10;YMITzOIJqm2fhcCSMmE0nV1gPeA1C5ZACCbE+SPUyngywV8jO9wy5MQ8YgF9q1Xe4lSNt6EmSm/T&#10;HwEPhwwXqqVpCrwwtoyGnb01F7YZVl/GbTGCrDV1nr5pWkhDd6DA7EeNihPtUR+Cd4y2yLX8+iZw&#10;h3KvzOWhwm+aMtVMqn7SI8K7fW9hHIrR6JlSnHKGfVX9V+rJqvV2Shz03RBJEpwryUQT/dl/TCYA&#10;sq9eXAfRfyVAGva7IIOJNn5D8gDCMVfIzvXZqAnFV9rHRHbfgCR0mwJEiNs+S6AUVWhgjiOzPUQL&#10;yZNIztQb+wMKdIpsvWkdRMEtCcCxk5JRDbO/Cc5OcXeThnhGLeZ5BvtoD9DVRt2JaX0KwQ0i1yOj&#10;VJD0sYh8xoSenf4lrwCDoOuxOt/SmLXOUQrVYeISSE8nKnZoEg9hHt4s3GIn1mfJFOm4JdPASVPk&#10;RL7Q71jK/Cw01Ol2+ew12r4mVzjz4uE6l5wNpFYnzTXbQ3V8Dbct6UB3rQfH6lTTf/l4Eor3ll3W&#10;iYVQhXTSyTtMEjrSdHuJWypQ1BpvkIkpofYTxxySNB5iaG4wobA0nIvAnuFWdZ+mPlhN30/SGOrY&#10;o1RuuF0YBqxvvPkQJhpBmsXXI4gFoTKxwYeU9tlxi3xO1l8n+yFMXF0ZtSIgtAl9HI6EIgbMK2Mk&#10;swE/VDyUInukIctASxMSnFflN9/xqCPF4aixYTAU5rZwZCG6bZ9EkQYSwnpSvfkMK6yMcoi7z5Kl&#10;VsUEufCCic/b1+jew/R6EytERakHDGhUFA4SZp4e5b8eTeRop5Jl9BGHzAkzckAYGc4Nh+oQlmIB&#10;Ft2vV0A/I1oSu/ySC+PvVbPQcWovnEKFhunuv6YYEfNynvK93rdhheJ0tW0VNALg3xS16z54a1GM&#10;roQif/OIw18/wGIwGqUmtN4tUiNVnTTAw/m2XEBU3PSF3a/nDJPtSP51VY/RH2z3XnPOOGfqGTIm&#10;tPj9O5T+y2d0nmvcoJtnlHIDXAnjs9eUPTxR1c8EJLzhfJy3xNA1ZY+Yse6w1VJOD4tnUpQa6tmz&#10;M056pmthiY5/bUyc8ErylTKx6ozT1Iss+JiQKxAfwpwy8GrWcR04hQjjs1eDkHxttRgWEqRPm0f0&#10;Hey/cj+JvWIyxJucw75OHESO9Ck3bNOGMCjSyUGPw4oGdSg+M4aGduqwBhq55+lR/uvRLDnnJhde&#10;hdE8zH9zOIPpJzGWoqh5CN6F912Ho255OHk/m7jZh3/BJSPwDcqowNuG93V7SrgqbHQxp3ipKIVs&#10;KC6gihkoJbjXo5KVVtntyjVxMKsD2mdJD6k/+UnugfgWB+oblpIMQR8204KyDsuLIsfTch82HRJp&#10;Lops+TQJCQ7JAlxNBS6foLFQLBllMKyMZ6cDrlqCFe/H5p6gWziJcfFh9XfoGhChXFh6PmWdL5gP&#10;nioaKearrHb7MKzJ65FZ2VdLbiORwngX93/o4M9Wq6wT7wz+lh5fVmUcPWHjw1gim2cEFu3eQ0zv&#10;VTYBZue8yImymm09+AnSk08NjXjyurd002F7Y1KyS326OxH1X0lSum7aR5cTsymabLw9CUTkxe0b&#10;WPWbS02zHJ8PkfxPDuyY8cVPi8+XUF5++OIcloWsbAuxXIKAWd35DCy92e254tL6LVqizgLuKKRr&#10;jjFt1tUixNyjCI2DQLSePgRLYMM1kxyRXjNJrhBpRbF71C9u2Y3cmo7xFpSMZ1vZDSewGzOSm22+&#10;BFXmSx7mv0EEiC0ynoMh00tnxuA87EQ5CCj86a6koMNs46FwQLwKMW0aFVE9uOJyfYpnD4n/xErR&#10;W//zlZMEZLCBPi+L4i7X8umOjGRNbNnHdSkp1Dkkqgnrijd7gJwPdZOPKu+hr2zcahCEjZKWXOsR&#10;mSgzys5ltOaf0Pb2aQVs49Mcnq1cjbeH/qFjQWYX7nnLyb57/VcSAI4lZ3SSKcCiNshQaOa/c2qQ&#10;nNua1c80UQL7u0s1NtYNE+vK0Rgq3dKWX3bn43gEmEWJx/lvfZ/kqhTI0rnDMvj0ffRxr0INo+x9&#10;8XePmOO4ugJTCUfZ38YyGY6JsZucjLzzlH/LY/yzJiZkTbCcZ9SCTKaZfVKaCLHJhB/QodI8BjkM&#10;Ot0fk5KVxIQh+Q4yVSpmz3jGlE2/MEpieaPXQUL+sekLJMITAqqJUVpx5mhnbJMM5rAXLEvFdw3y&#10;8nh0H2vySin42oA4ITDwG156A3nOel6YNTdyudBNsfPu5gcy/ogkA9qUTNrtsPqvpGM8mEJhzJrT&#10;1TUDsI366k/Du7r7mMdo+36bRIIXfi/ehXiNL0HZ0LmQgaJ6PWWOtzkZuc/wjIxzX2jbp6tWSyJP&#10;zlctUmOHl1N7g6PRmGPgSJe9bSkmMEZns+NiGDmUjWzwKIPVeFuZpGeK3GeqFK+0YlD3yRUTLS4z&#10;vY6vS0DVGfZix1zGq/Tas+KqjJ0f7eNhy4U5dVf/hj/2/ZE3b5v/Dabn2VcstEeeN5KBS2xcp1Ej&#10;xHWW+zeQV0L3NX3zBK7HBFusq8jbCYQw30BuhxvI2zlYuQ5spxsqG9cBsvexr7L/8mnA3EsvnzL4&#10;FPJvhIuSVRqBTIAN23i/oILkdxQPeoc7rP7LkNd3SefrkRO0xOXT0gh2yMMiS571Ets6wOYbB363&#10;PianKtxZkwxWlKC0hLF64TrnNevyS+MLn2IPWrCRy2YgPXcms76tnOD/7z4r33Xb5wWy1tctEyY2&#10;mgwk9xv3rQQn6qvsv7zPi0ykkeaW5MSnp8DF/asLKhoBLieD/Etl77+APGUixd4Ymtun8TslGVCl&#10;pTzLBnkRe0Q8aCD1AvLChbgtaMv1boIL1+m/i0SdwkTpY+90NnCY0o0Euy2ug842PEFjIwl0bREs&#10;lEkUq5RTZBrKDHmO7UURVSPeHjnj0yyqPk2C3fh0nSpakLhnEgFpkidf7DM9N1Q+MhbFNmcj2Plp&#10;pQ8nSv5AgKGULY/RIvJM4hSR7/zxmgnHQDgJWYl1zYM0Kp0yGUWVeVLQVgobF1gbsjqzvuCeVA5V&#10;yofqMDf2iAnpkMVyN/Zcc3sM/l6tWVnKsea/6nncjw3HiLSGfEzK1iafiQS7RJpoMjGFN2sm6GHd&#10;HBm5C+DVbkYLpyi4Y5vnLusYfqg3kNVrPfeZsOPOt+HpKtYaBIiatqssnDPauOdj9Wu03tT5Zf+V&#10;3FOZqNYcT5+m0RPcIyAfJobJnhFDpWLhrnhB299hG2PWZHDYjMVL8X6fR1QmFsXNlvtGKnfLm0EF&#10;xU76WEK2eOlSO31NHb/9l7EN37Z8xt7YalpIMxox/zExuRc3bUg9PG1H4R7OS5IumsGmVZO7JJMq&#10;Pko+UgiDey2f8SQDezx81V4Yf/e8MnwHNuJIGFC4o7EihXvTm40M1sVW/TH+G8NkZeG9uazsDBnT&#10;yKd2IG2DjEyyhnlCOaWtlkivdxPdwe599DQSfPqitNleM4y/l/DwcJk3qQYvopoQyoJO5MIu7Ojw&#10;mV316JCLW747w6AcTOrcYfU2e8EvkPhKyAtqQgr37k9sHVkA3kgiVJtvkRgAi4634XhM4zm/gK3D&#10;BfNdEtD3RdE9xmEN9RPubRoQGX99q7ZiHspZeCyFadD+17TNkrYUGT7NmhMltPUkw7yRAQ0iXK/C&#10;pvC+z1On5v4r+YU655gVcdV2NsgpMYvS6ZZ20DhdDfupoo+Gb/am8QqtFs5r9rk2TCRCIZIdriJW&#10;jzvPlB6BiSOc8RiY21QoOXSfR2JTW6kuPBElNEMEHJSsqn12/uHPrrlVjfjWOAwrjihc7I5KfPBn&#10;992hl1hyHp3H9AReIHvtxpFOc3g2eIvcBO+px/lvjtddB5ULRbjxwoOPOFWcLqUFvqmfW+u3H5Qa&#10;VTiHdohbLEjRDfnKdFJhEKNN3Ini95kSnMt7INkGotXW3DzOf72yBgWVaez7Il3OK1unjhyMJgFF&#10;133hhL47MTVswjffxAm4NM2XnqIPA3mciQkZUZI+Z9V80Ym2UQuhA7fbA6fcNDmI6UIt5zUT0jAh&#10;kvVPRnz/NJRJjCm2i92KW4HmxOAdDsDhx6SASW9fIO+7Q25tZe+hnX4XQcCfBf/KSZC0X7aKv+u/&#10;ufvEhzBCcjwCvpoZeZz/1nhwEJoqeS4cTXMkjztiDr+QaD9QAxsJ/bZQw6ociR03mW/6GvxZdtN4&#10;W8XAbzg/0VR1Dol3CehujjEKY0jYycfEUTZX4hdB4FTb0fRITfXZ6Kv02hNHRFORJ/lRQtaxnOVE&#10;7ePBexq+LI8Aq2nS4zo0Q9Exz53A45fysHBKVbpqJsbCR0PPzjWVt2qY9AijYO0JNarqIaOfkBl8&#10;2TUQnqn/eo6UimcrMY3/j1hY0LzH+a/Ht1lxUB9RF7a7mo3lUhWgbudSDT9TfeYoXRHVsK9azCMm&#10;zntAcV76Ffg0dUKdF+FocJqj6JDUxT4xqXF5VuH12XbvwhHOkKGYTEgiBEK1UEsrhLVhMyQvQsrQ&#10;vKdDRq3NuDlCCJbvuEGHte8O2UXZk5/dVCVeYsrj/Ne7iRJr6cf4WY3kcR1avqVWRs5hlSq2acY0&#10;Y7AqRwoETXj6ZhOucSdRHkNBnmOH5RkY5l/SliK9i7e8UfcnloX59nolaZDZvmGiQzOU3ypSSTpV&#10;l8+ekID3yzcyy9+EWtL27H+0MbEkQIhlufszaiHHtDQsEk5TOyteQQykNCwsTfrUd8jk3ZjT0JX3&#10;TVMUJcegAsea4TJbxR6PmViqjZQ1Zw7anBjpV5kZRNUzAte6TMdv302YNjCTM2LcpzvvdjcZT55o&#10;pp6gSs7aXX/Xf72PItH6Pj1eTWMe12fnt9jvNDLUCT2xOJe6Igo+u0UyKRrFZEw83mPiBrJqo/Jd&#10;GBG4gQsbMsvn014O7oXuliX5R7p9vo3GVDy5w+q/Ys0IQkwKv8tlA11XUy9JvpefhvYjnWJOTP21&#10;/VhecFfPdVj9lyFTTZBOA0riKYpvnBlc40WpT2NgbyghwlHpUKqVPnvFvN+GifGc3ZHomoWJ9Fna&#10;KQjsdpmMV4b0Ay4CfRJqSKkhb1KPiMtb4LqMyORqzlcIAZvem03++I0uta2M7sRyfgwJC3AkyjbT&#10;ffxMfRyVd6F1LSfwuGf49J2Nw1tcN7JNHRnpPeMsbE0IZD455Z23CfVbd+iw+q/cOfKbXVXwgw4J&#10;cMB2QpRob6WX2g+wtj1WO7PADp7cuyyDI2QkN61C/C4V2H3NS2Ir7ibyp/eJ0RPOkPEav0kIpD+4&#10;a4zl5sJW6ouCKWSCjSAr+3xlGkQm7WLlMdMcbz+SRtw5z6yTK/xGnw8Pfx172u7ZoXfcDN2EVBgD&#10;J+a+Hb/9V+4z2mi1PZg7NSHjaDOj/I221tU5OCNv59nBoX/npd/OguIQtUcqSfJ8Pc5/PUdluaY2&#10;S0qIWgd3nfm8MvwHVnLp8pM5mnNl6L02wAgYqLVV203ddpE8hZigulAFzA6r/8r5ctedIp+DN4jp&#10;hr+hINNFQ3HTeAyP2w61NEqLgJFaah7YYW04wmiDC/mjsl82HO3jyXiYO6dZbOM7NO+EbG9PXUhr&#10;Chl+eLpmXcihFk4StPqHJF7Ezp7jlGDQz2I4RQPz0zA4K9YnOsVDCfcLyEXGD88mPBifQc7a1Dch&#10;Y8ZYV5hHYHmsIia/bYw9hLwevsOaoS2bWui+260YVKnJyvGaEQ5vsI3j33YYjTK5CEw7NRelJqze&#10;54NwUFGDsY1vuc53p6n+yxQ2L247sndcLXWocXl3nZC2wkysIDPxFxJPrWwKnSfBsoq0K0okOwxZ&#10;8vAFv8CN7y6qOMxMIxPb2MxF27hzexowM4E+TWEStWfI2/nH/Y9JkNSBaw7drvPUffx6/qTCDor4&#10;Tn/BS4WnOqGILW7CelYoUW0DDxpTr4UjyCaPon7pRjM70hEmK16AhAx+N8GFd8QtRYGMXNsgg3Jb&#10;luOmGq+2w+q/zP1JXan9oCwumgTPRbHV2SFOkC+PiZpnpoBSIShGO/LIbXcIHDlQxFv87zvuj9Y7&#10;oUAJPif+7nFlZKhItwhOyL+D0mpluNfKgiAdBe7TmMZSQSjliVz448rOkIkb2ympUv0edqTRXbWk&#10;4NPIqM6u8DcqOpHz9sSe8WD1zSoF6LAoLPRidYfHKBnF/evxM8jLNSYsCgWkkyiMAGspFqUamB4b&#10;xIlAXC7XzBwwcZ5jG0vQ+VBA1m2kbSOXYlkeM41tYrAg+3rn44drnhW8x08jBL0ZaG9Ybn1ikIG9&#10;nvPxBbJpPM8rVRK+d0swaWGfmPI4//V4Lqm0z+r/ODu7HT1uHA3fSpDzAexkEnuMSU5msHuyB3ML&#10;vY43DtCJjXZjg737fd4SX4pUlW3V5KTzWVVFiaL4T0oNgvDGdM55ScGUNpJHFdslZbQj7agqD0ap&#10;fPDhfsyjRWQ8fdNzR04ru4Z8+W75NBdYBaOchPKV4V3IhMS8KDrFDD2gfBonS2gRkyGUYYJaob/M&#10;Q70JGeo3DVILjFLQCIX7aBEJK0OYkBHfUZWrcBlaVuxwx2//FdRB1bvyB4PXyLhaIBNbtEA8s1Ai&#10;ebNbAY0G7ljs35Or4sgCeYjx7lwUFnuKtPMwTk53BGDNHPob2iLS0/lpHAeOZadt0vCzkd3V8GxK&#10;Ud4+7fN6ColRoA8Enst8/Zz/xr6o21Eyat2wbH7o5y53swoW4vtqWF31YPQmX4CGLJd07MNo0ZZa&#10;bCt3Lu3TESxU/oexvrNqpNvnkszOilXtQIRY1nVEg0f1VfZfgSlCeun8lEhfBAv5rWo3PSZ2Mawr&#10;GCxrc/hru4nKROKMP8pefYUHi7s7VnfM0b6WL+8mTurU0RMreUJKRwESmyHj7hFQm6eECVMYHPy0&#10;skuclv44V+omvchVnzBw+hrVqHuWMG1VeRzDyHJrdx1W/2W6n5eEcbpM97lmJTvnomRa9DWXrjVf&#10;OpuXkKsWcXXsi5pwNVxEPSI2JraH7dLJhln73blmTJmJ7TO7grZSOCQ324OMlHdSq7go+ntjCPQ+&#10;nH68i2EMkeQXObwJGRdi+kfOaya9ZH76TAaES6e8JHvuDoVV3eSCR8rbks4wVJHFz3ZILZO+3KA+&#10;yZ2m+q+g7arjkimmWFLjzpWFQm2LuYKg9mUVeBpA2Q0eCa6nlNeN5h0yOW3OJCfigC+giw1ueHGB&#10;EJEYPDM3zjMSRQ0MDl5AmHpthEDUOw0lvNEqnKkoIUtLvdPH22i7L2+smQCfc25xRyCc+ppx/GUq&#10;EA2hVNnXIJc6fd3LMKyZPdpuQTH0yEWnIv0l2Tq16KrsbZA5SWZxNLGRbcLwFmR1M3f7O0W1o9rP&#10;nIQkLyRKoFM6ZQ8YKPcOlA1sk3d0qz5DbUuI8x87Rag68hwnZCUmeRgKGsb0HK4pAbjJbuiR7Kwq&#10;SAMy8+/mHak7L5KHUe4vr2vBNm2KyQ+Kt2G+UcWzh20ideoJe6wZf64ul26fpp2+16ym3l1WEekh&#10;tSRQQrYAobH9fSZtDpU4IH/PJW8dMnldLkLH9wDkvmZy0JQ/MOZNTtsgg701Q1aucmUF3G17zDo3&#10;kvip661oVXeRJkYOREAGe+Ff24RMHq4d13KcjkjZhKyskdgMtkIJhnUzaLmZfEgVK0NlOUG2PjY4&#10;tnK5IIqBKeJK6q85zqKf89/5PCkefh4oPrt+zn/9PGkZzo4gtB5BHWbl567kCHlswl1AwcO1EhZH&#10;MVLi+SL+gcb4tPnqc3PsPnRyR9fG8ibTwu9iaQ5+PPcAfuUMYyr2w2iZw0zcO8jMdAvDwGZfZf9l&#10;TOExNFdkGottTs4hKImJ4QmVr7TtPlmDDvSQ5Sw5ug1Zads2RLkFTDdQ1U8TzU9rEfS8HumaueaX&#10;sNTImOckEvG+A5lkI28k7YSUkdggI9aSXVNZtpzyF8T0nG+Cd1hKzfaa8ae57xX/Q3ZZP+UHsw8C&#10;xBSIxmy5ZuQIR39QGDkUyozch4zEt2WFfaoOj3XN1KJlIgxFkOrKV4bhOAwb8t/I0NmHTJYMGQmW&#10;I7rRpWGbRBg+HRSm2NainZEYqWzi41RBnXHX3Ym/XNE2US9lFsa7sJnF76TWcDMZijh9Qwn8m7dj&#10;3hBE1CduQpbnzu/qZrC2z5A2mSie2Dn5R3q5/WWE/sRfd/eZGCStVIxONrIzqREkCsgoUFHibwqj&#10;3JFod8x7JlXsrZlbnUlEGtiWnTt0jfw0OpAwfGykTOgF25hL6eWTj+QzeUWX+9yslnw3IROGgQQN&#10;2Z+ew9XLl2/vrRmNa6ZFZGSqfFos1ZBPcS31qcphmSE3TpXKTLzP0/MxIasayRt5dnGQ6z+j6Dm8&#10;uWY4yYzlndwj1JzltRxqNrhwEg6Vy3rwgHgz9iDTUwZuYHSeYnmK5JlVUMO7hvoAl/mWc3gTMpwp&#10;A90568S2Om3OIKNdQnNYKQ4+GTc9RuQSz1N1tm2Vg2jRf4FtdWOzdJ/De2uG+6HtGdunA8s/4Pb0&#10;8Im2YSU0OYvhdEyeIFsfG9oIQgjd1x/9gSvg1+zh9Xk5W/N5m/ZA8XP+6++rbZe9DDjT0h7yc/7r&#10;58nfsvI7M3jK9y/5EaqMG/4Rx1eQpwlTsd0kh0yKS2qBkujRFJjLHLAT5q4hyxQ11s+5C6RMpM12&#10;TmwjMjVdR8rh2mdHpDbpBoDB3GEA3TJHocUt41H9qPgAKkXHHoUZ70s7BHyqYviql9JyWNzkRDpG&#10;TfFQoaRVGoVYb7hxca4gUsaM0cuXWnrioNLAh8aCKIdLF1XqNek41oYkEodtu7W72BTJhDC6lk42&#10;sFWZOQMsLL2vVg3nfBzhTwqD76oUqnh2sFXNk7s7HC8TWxZgT9nEr9FxHZ646eEiMYEN9IfVAKKh&#10;EfU3Om7iAmD3mr6K59K3BJI+fG+1sDXLmJl57MOpSuaJZDhc31tOQU45N2hvb9kdH5Fz6jJeH7ki&#10;gqRWpQ55myJVaUHDB7QFFipxtTTH4eD3hVaJypJpbFaEO3xRY+Vus556N6+Ykg7ZIMExVp6A+wdD&#10;IVnGIePaxCBwnyJSg5QLv0vOsAm0Uy8KL9fwPXiHVRXqq69wB4OSRln4hyC3fBumsn+QsNGxIryo&#10;M3emLmnGYNIRnRPD0/rCJH/k4l2veZVgqOX2SZF589X8Lt3NnBlBNUPS372UO3IMpSYrK64dVsQ6&#10;HzWLPwtERHJWJMwU3C0Cpp8DjDA8Xxdpl7eGLan3IMtLh0U5KDhznnO78EpMVeZiGPLOjKBMO96E&#10;rM8lOkF2E2ycSVheDgvdlXNqWL6pmLeHNyHLcEv96VhgPZaHgp7D/nSihJnKT/NvQVYDltRGiXd0&#10;zkuiND6wXPN5mAh8RqOFnn1vEd0oiAPmrE+fRv1WG/zPkQFZRdzo6uF7FEakzh2SrvRI7pMkU3/9&#10;dGL7uOTj34acd0kA+bSReOsy/wq1ONA5IbdhYp37iiQBM5zXlgvnnHl1YJ6c5DQx8ldVhRWbcQ/b&#10;Lbqu09lPFXIStS8+zeDQoHLNqkeYfBZCv+bOl9xTnSod0LiosUGDUj+msag0CCZkclRzYjfrTQik&#10;4Fn1p+UWbKxCJqPjWtMdNCGTwZpOBpnAN/YZIZoFbhdiVnmj1ngIT6xCmvw8tJ6YNx6FG1o0Aq7k&#10;tZDV2R3LRAv4uEkIcuzxDgIAaIU+dMxreDP3uCdtGdUVaWzkyVxhKi+VKDCGMWaWJCMl0ST3TNfd&#10;CbLldFiwpAxl3io6dNzAwlt+zn/9PPFE6yhKChluuvL8JQXL3PCpncZUEkpzK5LCuhwt2rvhbPDC&#10;OdQ3uDObQatlv3t2aKqI1uqaBHY/1DSNTGtsGpAnnF6vmaM4VVRTwlwzycZGiVjLSkcwp6k7mwo3&#10;IdNlJpMHT9Y2LQD5tEn0fHbIY8/a0ekE2IMsv1nmFqLg9PgFvvuSGnUxrEvHvBl3+QU37dnmvmJF&#10;8+aZUnSXmyEZlrpzstDNNctp7llj7XZDlGuQEJU5LMHQWCgReXd4pmRPrHzfUlFZTyo1GHnDJ56L&#10;onjX14Lx6ZPAakI6h/fWXO6Suvw0C8kDm5+eE6t6Sw5vQiYmYwv7wndG9f+sODorJi2hN4f3IGtz&#10;bIJPKyQXRV/0WVqRCvscxgpNf3yq+3uQ1cpx6rbyvDUS4jRPFneGrOBoHve7kNE8pt12hixF24xZ&#10;ylanbeKkxQ7x8OaaZQzksTnRNoERmu4FWz/XFYur5ZlMU3kTskSr2eP5PJPrQ3zTkH1gc5+JWk+d&#10;5/O0vUhV3sLb7I8S3bPXwM/5b0hhLhXMoOjUCFmfn7uUSDiGtEVDgRA593oNsi4yiHvwi2VYq/HC&#10;RWbH8CZO63blu4k0OnxNlCeJ5vBhpCdkbe0lj/Ta7ZuHclMioAGeOo2sz6NlpEBOBf5rOKVPGL3n&#10;jNMTeyflg3CYh632z5VBmxkTvUmnisinOpjScn4anDolZorxHJa3bp4QzukN3fxwbPjYp3dtfprN&#10;zKN7Vj8oICjNCOzZ26MjUvqAF+jMTgUTMmHlZLJnnYpWhPgN/bY1sk3I6ONJ/bg9u38Bd3LmwsnG&#10;7FWEyiY3RzmuCNqX8eVidlypfLhxWLpXpmJMo0alxhd3i1y93gfkR/SX31ouoTmuihmYoi55DRbQ&#10;T8R8RO0t+mq5JgULKd4lppoWQudJ/dc4s/hRqL7wq6dQAvpkrifTYb35ZHJw+vwuq903EtQa1XtL&#10;q6DoFZ0fVjqrP3zK1QCrWE0B9l4WCL3J1ZTuYMczgcRgKfYlIuJRXLttb6lATrajFKsxurW3WLcz&#10;uYQzNLIKEiyOmwx7Qefd+80dDr6lQteDgKxLTny1t1iN6RhXFVv3OpJEmCFRpXp3klKfYrNm8hKU&#10;vrnrzr9+NVcLnVinmx+eo8RKYueVQ3LDZ8ONTPS2Grt3sR5CZj5eF7ggUme6uItkTAjbnEieJVkK&#10;ilKnnEFwmSuVqyXuYXlC7mLQxR5JgRwb2bPZVH6YFup5vPCR9YAnB4gulp4UHqZ95kiLJFrK+lXi&#10;H00vZjlpl10hmXObG4R6cIOkiCiYD9FRLdqS5GqRK5a751zvdgrkT9sXuz8StbRVT6aUehAUZv8j&#10;PNla/sUoJz4PEHbPCIdu7S0GfSZqy8nedw+XlS+XVNNVZQ/USUHnCZYTMeKDe2DpymjLgwK+JckS&#10;AZMpW3hRVPNawKpFgH1UpDuo88wuu1BynA8QFx8oR6p+mERS0yoNL8meaaNctmGOLQ/L2KCt1arN&#10;qzWT+apJioizexmXXppzVGnl4xRg/Kpzyv5qUSLjACk7qhuWOH/d2xmwOHpbnIjkrGw2KK/yjZAJ&#10;7moqAmLGxBPRjT6HZMT8iN3mapU4GTxMBssNSla2Z+4eUr47sylX4CrDmBSR1p6i8oMSYA0WoXHD&#10;rUuFS+pDuquxR+OonMtgnHTlHjYg1K808oNj38wZl8Znds7UoYyKZNIu0n8uq6Sn3HA1W2aD0PMu&#10;7PotStbdWM4oo1OqalPL3rIYYMV6YJTdha1rfS34CKQjmi8pudtt35MB7IJ5ugtq3oP8/Zj/DhUT&#10;YZxdeJWHlSzJj13pLuLyluZEFtnPuijUzkwCIwJPPkwbBdOWFlxjOE37Dqj/irkiza2LkQ+x3E6o&#10;qxyNS0T90hVRV3raLn2B5X7jnBDBeG2FF6fVkhbNfcAZYQMTS8fLNinO2KCrE+UY2bFOqn98uMi/&#10;w1/65S2k0MAB1xfSG9fHL3Gpu2tG2IZsdcRWK8GWhIn4L/CZdjssuqswIuI4apA813R5BVYXLEZ4&#10;l3Rz8gkbWF21GOFIyizIVWgeFzidSsF0+KVN4jsPtHRAHZdcZeeOyP0lP9ZfHhuA9eOWRtwIgWHR&#10;l0+jiWC5SDzdAFLpW/HfYObIEs7W9SwvwSIwg7tRRQJy2sFB/LsvFeUYsN8OFsIM3Q8/CEHhG2CP&#10;ktuB1+O6jv5h5ELIRNJSSK/vuICMQqMhlIE8OaZ8ou/L1XKEQ8CoxQCuuIpGkV1UBKgjF7/6KGHJ&#10;IajlFo1Exi2wUHteHaFW4t2gI33YeeCAVSJmBUt1z1xtTnkLLIa8PSIq9VOngCIHKB10PiiyiTLX&#10;DlbtTocoZjPgvDf2VhwzX1XUsYHFPWQk4/5aWuWAJjdP+RJJ+SDF0UGZjv5YUCi649rlZXkcURJd&#10;ndBGiAh8WVp9BylyB83BAmA7GPpaDhvgr/pvTIa792iJcDwOUjlTX3yc2hqpbeNxRNPWbTewADfn&#10;Y4upPWkcjUXlhR8U7sAsKv4hMVej6qoFzmHMr5+XvijuVcc7MmbJHH/82qJIxIiGq6IiGmAsOOiw&#10;BuJ0lUhYG4RHj6vrCrXq1uTo+S2fI76xtii4p881qQik++wsCkUo3K+68BRdbZnlggMefzkyA3gc&#10;6XyQdaGDy0XVl1AluiINT5+fJLDVFTVJy3AV4EeVYna5qGuwx0WDB1VhIeBP69iiH/NQpOn5A+aW&#10;URIggyLVbndYBlsMBzNCjOIASyZOXDjw8CY2mChYZKogcfGbN3akiE4kCdIjDA7iY9bX13/5w+T5&#10;hZAm7vy6K9IEFHK14H8xoeQLATtjyihpN2RY2z2cxOvesttGI7KmO6shUaeo3N5b/OdRH1FeTSSr&#10;D7v3NolmjrJBgam7JMXNgQjEQVJnSsY2Y8fGKIpdt8qRpJEVwyGn964PWt/M/mtsLXdLWnUjYZ+K&#10;3krHxKvC48VFNOjhfRCjySsFJzfkF3pMGG1cbEH/2/ZZlDTrgyQdLokGdPMLu4uMRDC9T8KvWVvM&#10;Fum01GZwgE1JeLOWLBXcw+DzQDxGUCTPbJ1W3c8aGzrfNKVwW6XJ6GIQfHq2N2EeWInZsubGAtRM&#10;zZ/lpA4yyQnxtGd77/5vFC6ri4haPCaVhnTBrdHHY31CdZDTfoMBlzdpWaeU8SLLyoS4lmXpvoGy&#10;F3mG4ojhqN3bz4lbTHhlpRSY/IPPJ1X9i5sWPuGjTSqJas2HhtNPZBeHdOUMk59sZT5+YLVIw+Vp&#10;VJvQoeRHHKy/PN0hjbMvyoqtAScYgG09NA2ND6o6vl8gUigb/Ufdcb++Hh2soC9UpLjprMywr6c9&#10;rWymgOCnLtczT6qMj96Mo5w3Fdh1kVz2BzNM9trVei5hTmqSJri4UufBwMxSf79CMKgjwDlOqjo1&#10;foYmrmAiHMx5qTnAR9k+q/ta4rMwdHhMgYnLy5oHu6Gq3at1GseDSrhy2UoS4pBs2HjHT/mvn3Yc&#10;kUoOwnvr01frUVm5KSNnZbaEBfPS6+EsdymPMRPhUJnOylC/Ws8VTJR6s3xZpd02Qzuyo0QX4y4w&#10;yyDxwTsw2ZrYcTU+GJ6/XCebGkjguKuwp+wbXNXOiW3+Ud6hPwM7v+zbJVYmHPrGYjt+ZhJYvTRA&#10;aoNz+oRo7pRf6YKhFEpci9GMqbIT3D+41F7VwVfspw3BvrL+a1ApJy9lOpyiuwsK4ojzYe7WdSIy&#10;LJkx0zDaAqsdSv81YKr7WmzwfNO7/+VBTq1Vv3swkQTmMfgExO0LUdVBGPrSSbu8yQXkNyRz/azw&#10;3MhEGkAggeSLpZ6xvAk7jH4RW5IZRmclg8gS/9V1Fpg4tZdwsSL8loGckZeWM30HO4+TjjO616JO&#10;cY7NRf2U/8a+z92bB7vIvQ4p3sFXm5yC5TQmjg2Yg8mAkpDKIBeqDdmwh8P5Ji7J9arRiaazaIVT&#10;mD7BLrGR/TNR30TKN6ZXzsQUJbnOeZqIwISpu7fOeYI53eoAUc4ExpNVImmHw2ORMPE1xTnEjY03&#10;d3udhaWoqrMrH/jrospDDdaWdlv4hy19yc3iO5cwO8XBfy0VubuUxn/xjp/y30FrCBtwcOghlGbK&#10;BB0y1E9d0afsg6BP2uyqeqDgsEjsFyQOdE96kbvk7kV4cmvfkDkWkGrGNU5qbs3BooYyRfumxRFb&#10;aAVm8Bmt52qdlbK/Y2vaOgvrwBql81NFQjmkqFnhMdlaZ32TnKclXjD5J166NYZRBlOP2oNZ3jwp&#10;qqhANu/OqlLlvOKGpp6Ozf4reFzh2Ry1ZZ0TJoiNXKjc7Dlb6jipLQiK7VD6rzPMkwUHMUbEjbAF&#10;duHxWcPEi2VXCHc2RivJPdzOdSIOlyL98lkc5UpNKgepDqa5vgWzvin/RaPbOihvS1tnoT71Qcsc&#10;7Y7N/usks+abRl85KxeDUwrMwa11ImvMkTFTlghLYbp/PXnMCh/CT6fOlIPr9ZX1X2OdxeY4e36L&#10;KXN2/BZOS2rTnSCiohyhNp0du8UcJKNdCUWFhoqfBH4x7ei+sv5rrHP2KJUFpBu5ymcVnwsViPiD&#10;SsDKICuzzFI5H9H9K9xavgxoODDjbjw0OZRcyzk/5b/xNHsdAbDLp6/Wg6fRbAyHHkledcrkd/km&#10;SUxqEkDboSBs7lYa+MgY3pf88rhZusNTQpH2scBGdukdp1I5xW1Sil5kQJSYvJHSl9d/DQTRNNz5&#10;OMp8WXJQ8I27WgawSphsYIur+RUScPiEt84j0X/bG0oC7J5AVHqHkPD/rgnV07PLfbz45S5p5mqp&#10;yCvHyJUf2D0wxdXMZelr7jh8x+jNCZ3W2SmPdMy44xYqIJpvm9NP+e/YBijZdjuq+EyL8VNX6ym+&#10;NS7LivvqTTDFZYeiiBysG1e8WCqKv8HTCgsha2TpKSxzPpQ9UtdROyrMwvBQOSKn5ITDq3UWtZdq&#10;TCVfFBZSeDdJaovnrNjgR97RPu8upiA9bBW7LzDrIKboos9NHXLGuLbWWUQf8j2sBu9n0a1IktNF&#10;eWVCxR6mCcAMn3Zs9l9x/Ke2QqZ73NlhmEQ97SFEIqkYu8LEG2MvBTO/cQ5hKpZR52ARNpe/ipt8&#10;aImeD6al/T9iEfu7+RdYW1gu0MvSh+gvyrwbZo1KBzrIMlcqlKcF33HZf5mx+m4GTEAU0y4njuDH&#10;4tL1MovaBevQlSugfYuCpDUGhvCnQBVtww6tccCEMod7NmHyvN+8ZyXL8WVb92QIc1r92bPFWjRI&#10;SlnUBWx3neWkoG+saS1TSYQ/LfHP4irAvA6S3sJtMfhp5yHpVQ4DJh/IHqYx1kEP8ld7VL3sjl3Z&#10;gjlteornl3tqp6aH80bkXaYzuTRe5ztieSqBKD7ytpaPYkDB6cYaYU/dBTNn81LRwRG8O63R0myc&#10;EM0yDp5a7VHxOfbfT/lvPH3EYgWe9nm6Dag/fHUE62qOpiBlNWTCkAtzfI5s8h60mgEXsmnjGoLT&#10;Wq4AItjCaUkgbFENZ9iP3EbUu4raKaz/BiWNZMwtgFNt4Np5Yv31oxyp0CdpybMoANhyEUhRJcQN&#10;f7jKJAefwHMUBrV5yFShEFDQXZ3M1PfI86LXTuxeR2LfcLwooa4psfAr0aSilqs0Kb0L/mQHFBx6&#10;Kuv4vmi6VSdc9GIYDHPug6mNw56VkzaIsUPpvywVMh2IpuvfjXsKjcAjaWfomZhN9PloMGW2epAQ&#10;7A2YaHhh0FAQ8aonZ5AGQvXIcRB0jcACk7TpKB3BNRAXBG4RJpag8mx0vnCOxn2MuU4i0LEUFNe1&#10;5y0B3TANaIqs+xa3cUtGYFRWcYZOGaV8dqyTzvNLWgdRcFWvaLaEexRG3IWJk9BprAjcuAXd60Qd&#10;JRQ1PgvPGipSDqLR4WA8YMJrR5BsC7dILZf7wNXUZqnwNd1CEceGSqXgJQkTl4TXSdbXDetUiQVh&#10;k9FNj+1rMGfmMp55LOA2qH8KJOALH6dsb53QUGhmNJlE+WufBbPhu1Ybya7NQOW+DJ3kt0jr2IM5&#10;c7/JaMJL0mDCbkMDxS2zlBjQUc38iqD7nZtaSpI6xITG0mDK4hlSEu0zsvtzP5VPP3CLh+lOIegh&#10;ZuKzuN77paNk1+OlPkhTJsGizWAVhE6n0rlhWG7hlvRXePr4LEQ0og1eCknOzjhQG40uPcj8InE7&#10;3oQZX/M+8/rBaQHg3Fv1waaSZpxpP+W/8TSuj5CI9KCLmwZYlZ+64uUKzAeP47qNyCnI9WBNGU2a&#10;fVOlKOOCWMZ6KCC4EXsjBw/PRbzJWW5ngmb0qi8XS1G6QdcJuXCKnlkxSFbLtVXh9QZWlPw/8C5/&#10;YfoJ/JT/5tMkVwQEBeIWjF/iEEMuONLBmxpfQdewL51+PlFTZwQrNB6VFgT88dkEtA6l/xrzVBP6&#10;UDxJItB19oV/spOOWJHTGBdlJEyoNAQXOkZE57ZoH/NGGvOxNfjvR9Z2fhZCCkaHjI0ivhxUhnVg&#10;Fa9JYrWvrP+Kdc6aN5j3YiXVSjtopdv2UK69jTjOlaK/Kw85utmV7RU1Oo0+qajEWjyQAIderjyQ&#10;HyqcwRhpIb1PuO0Uh/jDpTw+yK5+hT5bjSbF0l6Vv3mFQwJyChlr3/D60Nii0gopCzpHxyBb03Un&#10;vOIu6uBF8tu3cQi3Eks4Poto66qnjrX9Lti2Xe7Rbs+3laq+eCvbTjUgwRcQz9TxxjyNFf8dNKUw&#10;ra3A12rvuzx9hUPoB1I41kM+H6e24pBbgjBAYpC1tcOICxVzaAzi6R8n9UQTlzDx27sOC7Hc6ZA2&#10;jpjh8VkUuKMmwucNLfvHHyJiAXf4jI60YIVqRIfGceIjO78ka+TT9hYqu34HhwhkBRNEE2Bd12oV&#10;nnU08B6DRH+6bkaphqtaDuUiZtZx1ldDUR+EfcCijUoKWz/kv4MguE9MsSJNjAyJvP/WD3U44xWU&#10;BknE8Y7uYK9rYZCMz+B3nL0WL8K3gJwdBIEPZq+2hO1wxYwMw1UqeaaeG97AMJvh02mo+qnr9aj3&#10;x0AYC+s5RQhdpNgYfMVi21oRqc7Vp7bZJ6/D6L9ilsSfX0E3wjrtQNuB4gjDE8eO+KOmbYBhrY73&#10;Skiig+i/AiB4k4gVQGqamzIjB6Ds4+sxZIDVdFCzQX101EQFHnuMZ8ZqijfAf2NeMMPsuDBzJ/zQ&#10;5VJw3SlR85huID3xQ+ETWv/Aa0x3jpG+EqqXN3KLFSmlUrEQAUS979SuNv/mHKTgtGNNEi0vBp+C&#10;Frewd9zuGa5I+NxXqJ0VkeF8TA3nw4n3X+Pvi1PmhEXyDdvRmDlWN9rrIMwf0dguaeEaIp2EgmGe&#10;KBqxz1k4VoCG27ygpDTz3thpzHtTUgfRfyVVnV6cZDA/ym6241zgfcaX/fjh07shGj4+PL8/vPr6&#10;n//69Bwe/k/P//nuw+8///3hzacPj7/98h+/PT4eP96+f/f7u388Pn3zvw+PP3378Pbtuz+ev/9W&#10;Qw+PH98/jH8mKjzyQqDLT37j+HD72OMf3/x5kCIb//bh40/f/s/jw/PxrT8+COCQLE+fnv/58On9&#10;+PLx/ljr7789v3uyeOPjf3789ObTx389/fx3/d9/f/jl//719M3T8+M/PjBRkP/wx9v3H55++vbt&#10;89Ox43rqz08fjzd/ffPnr/q/hze/Pj18fP/b238+PD/U38dTb9599+H9h8df3j39/P8AAAD//wMA&#10;UEsDBBQABgAIAAAAIQANz+0r3gAAAAcBAAAPAAAAZHJzL2Rvd25yZXYueG1sTI9BT8MwDIXvSPsP&#10;kSdxY2kHg600nQABFyQQ2w5wyxrTVGucqvG29t+T7QIX61nPeu9zvuxdIw7YhdqTgnSSgEAqvamp&#10;UrBZv1zNQQTWZHTjCRUMGGBZjC5ynRl/pE88rLgSMYRCphVY5jaTMpQWnQ4T3yJF78d3TnNcu0qa&#10;Th9juGvkNElupdM1xQarW3yyWO5We6fg+2t4Tvm93L3Z6+EGPx5fHQen1OW4f7gHwdjz3zGc8CM6&#10;FJFp6/dkgmgUxEf4PE/edJ7cgdhGtUhnC5BFLv/zF78AAAD//wMAUEsBAi0AFAAGAAgAAAAhALaD&#10;OJL+AAAA4QEAABMAAAAAAAAAAAAAAAAAAAAAAFtDb250ZW50X1R5cGVzXS54bWxQSwECLQAUAAYA&#10;CAAAACEAOP0h/9YAAACUAQAACwAAAAAAAAAAAAAAAAAvAQAAX3JlbHMvLnJlbHNQSwECLQAUAAYA&#10;CAAAACEAd9opsiKkBwA5uSsADgAAAAAAAAAAAAAAAAAuAgAAZHJzL2Uyb0RvYy54bWxQSwECLQAU&#10;AAYACAAAACEADc/tK94AAAAHAQAADwAAAAAAAAAAAAAAAAB8pgcAZHJzL2Rvd25yZXYueG1sUEsF&#10;BgAAAAAEAAQA8wAAAIenBwAAAA==&#10;">
              <v:shape id="Freeform: Shape 10" o:spid="_x0000_s1027"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vOwAAAANoAAAAPAAAAZHJzL2Rvd25yZXYueG1sRE9Li8Iw&#10;EL4L/ocwghfRdGUVqUaRZQUvCj5Qj0MzttVm0m2idv+9EQRPw8f3nMmsNoW4U+Vyywq+ehEI4sTq&#10;nFMF+92iOwLhPLLGwjIp+CcHs2mzMcFY2wdv6L71qQgh7GJUkHlfxlK6JCODrmdL4sCdbWXQB1il&#10;Ulf4COGmkP0oGkqDOYeGDEv6ySi5bm9Gwfn7ktJpcdit/WrVWRYDc/z77SvVbtXzMQhPtf+I3+6l&#10;DvPh9crryukTAAD//wMAUEsBAi0AFAAGAAgAAAAhANvh9svuAAAAhQEAABMAAAAAAAAAAAAAAAAA&#10;AAAAAFtDb250ZW50X1R5cGVzXS54bWxQSwECLQAUAAYACAAAACEAWvQsW78AAAAVAQAACwAAAAAA&#10;AAAAAAAAAAAfAQAAX3JlbHMvLnJlbHNQSwECLQAUAAYACAAAACEAPvdbzs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2922;top:4430;width:32268;height:28772;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imwgAAANsAAAAPAAAAZHJzL2Rvd25yZXYueG1sRE/NSsNA&#10;EL4LvsMygpdid1uo1LTbYrWVai8afYAhO02C2dmQHZv49l2h4G0+vt9ZrgffqBN1sQ5sYTI2oIiL&#10;4GouLXx97u7moKIgO2wCk4VfirBeXV8tMXOh5w865VKqFMIxQwuVSJtpHYuKPMZxaIkTdwydR0mw&#10;K7XrsE/hvtFTY+61x5pTQ4UtPVVUfOc/3sLz++5NNn5bmkMw0/xlNJPevVp7ezM8LkAJDfIvvrj3&#10;Ls1/gL9f0gF6dQYAAP//AwBQSwECLQAUAAYACAAAACEA2+H2y+4AAACFAQAAEwAAAAAAAAAAAAAA&#10;AAAAAAAAW0NvbnRlbnRfVHlwZXNdLnhtbFBLAQItABQABgAIAAAAIQBa9CxbvwAAABUBAAALAAAA&#10;AAAAAAAAAAAAAB8BAABfcmVscy8ucmVsc1BLAQItABQABgAIAAAAIQBpXmimwgAAANsAAAAPAAAA&#10;AAAAAAAAAAAAAAcCAABkcnMvZG93bnJldi54bWxQSwUGAAAAAAMAAwC3AAAA9gIAAAAA&#10;" adj="-11796480,,540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formulas/>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o:lock v:ext="edit" aspectratio="t"/>
                <v:textbox>
                  <w:txbxContent>
                    <w:p w14:paraId="6390AB4E" w14:textId="77777777" w:rsidR="00FE7DDE" w:rsidRDefault="00FE7DDE" w:rsidP="00FE7DDE">
                      <w:pPr>
                        <w:ind w:left="0"/>
                        <w:jc w:val="center"/>
                      </w:pPr>
                    </w:p>
                    <w:p w14:paraId="2C1981AD" w14:textId="62FA7A5A" w:rsidR="00FE7DDE" w:rsidRDefault="00FE7DDE" w:rsidP="00FE7DDE">
                      <w:pPr>
                        <w:ind w:left="0"/>
                        <w:jc w:val="center"/>
                      </w:pPr>
                    </w:p>
                  </w:txbxContent>
                </v:textbox>
              </v:shape>
              <v:rect id="Rectangle 2" o:spid="_x0000_s1029"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wpVwgAAANoAAAAPAAAAZHJzL2Rvd25yZXYueG1sRI/NasMw&#10;EITvhbyD2EIupZHjg4ndKCEESnJpIW4fYJE2lqm1Mpbqn7evCoUeh5n5htkfZ9eJkYbQelaw3WQg&#10;iLU3LTcKPj9en3cgQkQ22HkmBQsFOB5WD3usjJ/4RmMdG5EgHCpUYGPsKymDtuQwbHxPnLy7HxzG&#10;JIdGmgGnBHedzLOskA5bTgsWezpb0l/1t1NQa/tU5id9ccscizJ/K+39vVRq/TifXkBEmuN/+K99&#10;NQpy+L2SboA8/AAAAP//AwBQSwECLQAUAAYACAAAACEA2+H2y+4AAACFAQAAEwAAAAAAAAAAAAAA&#10;AAAAAAAAW0NvbnRlbnRfVHlwZXNdLnhtbFBLAQItABQABgAIAAAAIQBa9CxbvwAAABUBAAALAAAA&#10;AAAAAAAAAAAAAB8BAABfcmVscy8ucmVsc1BLAQItABQABgAIAAAAIQCItwpVwgAAANoAAAAPAAAA&#10;AAAAAAAAAAAAAAcCAABkcnMvZG93bnJldi54bWxQSwUGAAAAAAMAAwC3AAAA9gIAAAAA&#10;" fillcolor="#9a4168 [2406]" stroked="f" strokeweight="2pt"/>
              <v:shape id="Freeform: Shape 10" o:spid="_x0000_s1030"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k3hxAAAANoAAAAPAAAAZHJzL2Rvd25yZXYueG1sRI9ba8JA&#10;FITfC/0PyxH6UnSjD6FEVxGhQZAWq4I+HrInF8yeDdnNxX/vFgp9HGbmG2a1GU0tempdZVnBfBaB&#10;IM6srrhQcDl/Tj9AOI+ssbZMCh7kYLN+fVlhou3AP9SffCEChF2CCkrvm0RKl5Vk0M1sQxy83LYG&#10;fZBtIXWLQ4CbWi6iKJYGKw4LJTa0Kym7nzqj4Kszh32aXtP6eLyNeY7v84v9VuptMm6XIDyN/j/8&#10;195rBTH8Xgk3QK6fAAAA//8DAFBLAQItABQABgAIAAAAIQDb4fbL7gAAAIUBAAATAAAAAAAAAAAA&#10;AAAAAAAAAABbQ29udGVudF9UeXBlc10ueG1sUEsBAi0AFAAGAAgAAAAhAFr0LFu/AAAAFQEAAAsA&#10;AAAAAAAAAAAAAAAAHwEAAF9yZWxzLy5yZWxzUEsBAi0AFAAGAAgAAAAhAHBiTeH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13107f" color2="#9a4168 [2406]"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CwQAAANsAAAAPAAAAZHJzL2Rvd25yZXYueG1sRE9LawIx&#10;EL4X/A9hhF5KzVpQZGsUlRZ6EfFR8DhsppvVzWTZxLj990YQvM3H95zpvLO1iNT6yrGC4SADQVw4&#10;XXGp4LD/fp+A8AFZY+2YFPyTh/ms9zLFXLsrbynuQilSCPscFZgQmlxKXxiy6AeuIU7cn2sthgTb&#10;UuoWrync1vIjy8bSYsWpwWBDK0PFeXexCsYxdtFf6MSj37fN0hzdev91VOq13y0+QQTqwlP8cP/o&#10;NH8E91/SAXJ2AwAA//8DAFBLAQItABQABgAIAAAAIQDb4fbL7gAAAIUBAAATAAAAAAAAAAAAAAAA&#10;AAAAAABbQ29udGVudF9UeXBlc10ueG1sUEsBAi0AFAAGAAgAAAAhAFr0LFu/AAAAFQEAAAsAAAAA&#10;AAAAAAAAAAAAHwEAAF9yZWxzLy5yZWxzUEsBAi0AFAAGAAgAAAAhALK/+kL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RJwQAAANsAAAAPAAAAZHJzL2Rvd25yZXYueG1sRE9Na8JA&#10;EL0X+h+WKXhrNuYgNmaVUhooeNIWwduYHbOh2dklu43x37uC0Ns83udUm8n2YqQhdI4VzLMcBHHj&#10;dMetgp/v+nUJIkRkjb1jUnClAJv181OFpXYX3tG4j61IIRxKVGBi9KWUoTFkMWTOEyfu7AaLMcGh&#10;lXrASwq3vSzyfCEtdpwaDHr6MNT87v+sgrb+9LVfHo+LcyzeKD+ZrTvslJq9TO8rEJGm+C9+uL90&#10;mj+H+y/pALm+AQAA//8DAFBLAQItABQABgAIAAAAIQDb4fbL7gAAAIUBAAATAAAAAAAAAAAAAAAA&#10;AAAAAABbQ29udGVudF9UeXBlc10ueG1sUEsBAi0AFAAGAAgAAAAhAFr0LFu/AAAAFQEAAAsAAAAA&#10;AAAAAAAAAAAAHwEAAF9yZWxzLy5yZWxzUEsBAi0AFAAGAAgAAAAhAPdhJEn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7+SwwAAANoAAAAPAAAAZHJzL2Rvd25yZXYueG1sRI9BawIx&#10;FITvhf6H8ApeSs0qKmVrlCoKXkpxteDxsXndbLt5WTYxrv++KQgeh5n5hpkve9uISJ2vHSsYDTMQ&#10;xKXTNVcKjoftyysIH5A1No5JwZU8LBePD3PMtbvwnmIRKpEg7HNUYEJocyl9aciiH7qWOHnfrrMY&#10;kuwqqTu8JLht5DjLZtJizWnBYEtrQ+VvcbYKZjH20Z/ph6dfz58rc3Ifh81JqcFT//4GIlAf7uFb&#10;e6cVTOD/SroBcvEHAAD//wMAUEsBAi0AFAAGAAgAAAAhANvh9svuAAAAhQEAABMAAAAAAAAAAAAA&#10;AAAAAAAAAFtDb250ZW50X1R5cGVzXS54bWxQSwECLQAUAAYACAAAACEAWvQsW78AAAAVAQAACwAA&#10;AAAAAAAAAAAAAAAfAQAAX3JlbHMvLnJlbHNQSwECLQAUAAYACAAAACEALXe/ks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ZwwAAANoAAAAPAAAAZHJzL2Rvd25yZXYueG1sRI9Pi8Iw&#10;FMTvwn6H8ARvmqqsSNcou4riYRH8A3t9Ns+mbPNSmljrfvqNIHgcZuY3zGzR2lI0VPvCsYLhIAFB&#10;nDldcK7gdFz3pyB8QNZYOiYFd/KwmL91Zphqd+M9NYeQiwhhn6ICE0KVSukzQxb9wFXE0bu42mKI&#10;ss6lrvEW4baUoySZSIsFxwWDFS0NZb+Hq1Xwtxp7ui+/Vtnm53z6bqY7U7mrUr1u+/kBIlAbXuFn&#10;e6sVvMPjSrwBcv4PAAD//wMAUEsBAi0AFAAGAAgAAAAhANvh9svuAAAAhQEAABMAAAAAAAAAAAAA&#10;AAAAAAAAAFtDb250ZW50X1R5cGVzXS54bWxQSwECLQAUAAYACAAAACEAWvQsW78AAAAVAQAACwAA&#10;AAAAAAAAAAAAAAAfAQAAX3JlbHMvLnJlbHNQSwECLQAUAAYACAAAACEAr62v2c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lFoxQAAANsAAAAPAAAAZHJzL2Rvd25yZXYueG1sRI9BawIx&#10;FITvQv9DeIVeRLMq1rI1ighCRSq49eDxdfO6Sbt5WTZRt/++KQgeh5n5hpkvO1eLC7XBelYwGmYg&#10;iEuvLVcKjh+bwQuIEJE11p5JwS8FWC4eenPMtb/ygS5FrESCcMhRgYmxyaUMpSGHYegb4uR9+dZh&#10;TLKtpG7xmuCuluMse5YOLacFgw2tDZU/xdkp+PxeTe2ZT7tZ2PVN+b7e2j1PlXp67FavICJ18R6+&#10;td+0gskI/r+kHyAXfwAAAP//AwBQSwECLQAUAAYACAAAACEA2+H2y+4AAACFAQAAEwAAAAAAAAAA&#10;AAAAAAAAAAAAW0NvbnRlbnRfVHlwZXNdLnhtbFBLAQItABQABgAIAAAAIQBa9CxbvwAAABUBAAAL&#10;AAAAAAAAAAAAAAAAAB8BAABfcmVscy8ucmVsc1BLAQItABQABgAIAAAAIQDH2lFo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z5WxAAAANsAAAAPAAAAZHJzL2Rvd25yZXYueG1sRI9BawIx&#10;FITvQv9DeAUvolktSlmN0oqClyLVCh4fm+dm283Lsolx++8bQehxmJlvmMWqs7WI1PrKsYLxKANB&#10;XDhdcang67gdvoLwAVlj7ZgU/JKH1fKpt8Bcuxt/UjyEUiQI+xwVmBCaXEpfGLLoR64hTt7FtRZD&#10;km0pdYu3BLe1nGTZTFqsOC0YbGhtqPg5XK2CWYxd9Ff65ulpsH83Z/dx3JyV6j93b3MQgbrwH360&#10;d1rBywTuX9IPkMs/AAAA//8DAFBLAQItABQABgAIAAAAIQDb4fbL7gAAAIUBAAATAAAAAAAAAAAA&#10;AAAAAAAAAABbQ29udGVudF9UeXBlc10ueG1sUEsBAi0AFAAGAAgAAAAhAFr0LFu/AAAAFQEAAAsA&#10;AAAAAAAAAAAAAAAAHwEAAF9yZWxzLy5yZWxzUEsBAi0AFAAGAAgAAAAhAHbjPlb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066754">
      <w:rPr>
        <w:noProof/>
      </w:rPr>
      <w:t xml:space="preserve"> </w:t>
    </w:r>
    <w:r w:rsidR="00955D0C">
      <w:rPr>
        <w:noProof/>
      </w:rPr>
      <w:drawing>
        <wp:inline distT="0" distB="0" distL="0" distR="0" wp14:anchorId="10365625" wp14:editId="17628BE6">
          <wp:extent cx="1971675" cy="904096"/>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
                  <a:stretch>
                    <a:fillRect/>
                  </a:stretch>
                </pic:blipFill>
                <pic:spPr>
                  <a:xfrm>
                    <a:off x="0" y="0"/>
                    <a:ext cx="1996229" cy="915355"/>
                  </a:xfrm>
                  <a:prstGeom prst="rect">
                    <a:avLst/>
                  </a:prstGeom>
                </pic:spPr>
              </pic:pic>
            </a:graphicData>
          </a:graphic>
        </wp:inline>
      </w:drawing>
    </w:r>
  </w:p>
  <w:tbl>
    <w:tblPr>
      <w:tblW w:w="0" w:type="auto"/>
      <w:jc w:val="right"/>
      <w:tblLook w:val="0600" w:firstRow="0" w:lastRow="0" w:firstColumn="0" w:lastColumn="0" w:noHBand="1" w:noVBand="1"/>
    </w:tblPr>
    <w:tblGrid>
      <w:gridCol w:w="432"/>
      <w:gridCol w:w="3680"/>
    </w:tblGrid>
    <w:tr w:rsidR="00066754" w14:paraId="36D4083C" w14:textId="77777777" w:rsidTr="00015440">
      <w:trPr>
        <w:jc w:val="right"/>
      </w:trPr>
      <w:tc>
        <w:tcPr>
          <w:tcW w:w="432" w:type="dxa"/>
          <w:vAlign w:val="bottom"/>
        </w:tcPr>
        <w:p w14:paraId="3550D45E" w14:textId="409308F4" w:rsidR="00066754" w:rsidRDefault="00066754" w:rsidP="00015440">
          <w:pPr>
            <w:pStyle w:val="Header"/>
            <w:jc w:val="center"/>
          </w:pPr>
        </w:p>
      </w:tc>
      <w:tc>
        <w:tcPr>
          <w:tcW w:w="3680" w:type="dxa"/>
          <w:vAlign w:val="bottom"/>
        </w:tcPr>
        <w:p w14:paraId="78EFF914" w14:textId="77777777" w:rsidR="00FE7DDE" w:rsidRDefault="00FE7DDE" w:rsidP="009F711E">
          <w:pPr>
            <w:autoSpaceDE w:val="0"/>
            <w:autoSpaceDN w:val="0"/>
            <w:adjustRightInd w:val="0"/>
          </w:pPr>
        </w:p>
        <w:p w14:paraId="293379CA" w14:textId="27318C79" w:rsidR="00066754" w:rsidRPr="009F711E" w:rsidRDefault="00955D0C" w:rsidP="00955D0C">
          <w:pPr>
            <w:autoSpaceDE w:val="0"/>
            <w:autoSpaceDN w:val="0"/>
            <w:adjustRightInd w:val="0"/>
            <w:ind w:left="0"/>
            <w:rPr>
              <w:rFonts w:ascii="Arial" w:hAnsi="Arial" w:cs="Arial"/>
            </w:rPr>
          </w:pPr>
          <w:r>
            <w:rPr>
              <w:rFonts w:ascii="Arial" w:hAnsi="Arial" w:cs="Arial"/>
            </w:rPr>
            <w:t>Diversity, Equity and Inclusion Committee Meeting</w:t>
          </w:r>
        </w:p>
      </w:tc>
    </w:tr>
    <w:tr w:rsidR="00066754" w:rsidRPr="009B7644" w14:paraId="5F670858" w14:textId="77777777" w:rsidTr="00015440">
      <w:trPr>
        <w:jc w:val="right"/>
      </w:trPr>
      <w:tc>
        <w:tcPr>
          <w:tcW w:w="432" w:type="dxa"/>
          <w:vAlign w:val="bottom"/>
        </w:tcPr>
        <w:p w14:paraId="7F4CB511" w14:textId="4EF24D79" w:rsidR="00066754" w:rsidRDefault="00066754" w:rsidP="00015440">
          <w:pPr>
            <w:pStyle w:val="Header"/>
            <w:jc w:val="center"/>
          </w:pPr>
        </w:p>
      </w:tc>
      <w:tc>
        <w:tcPr>
          <w:tcW w:w="3680" w:type="dxa"/>
          <w:vAlign w:val="bottom"/>
        </w:tcPr>
        <w:p w14:paraId="2E98A6D7" w14:textId="723320A6" w:rsidR="00066754" w:rsidRDefault="00066754" w:rsidP="009F711E">
          <w:pPr>
            <w:pStyle w:val="Header"/>
          </w:pPr>
          <w:r w:rsidRPr="009A6621">
            <w:t xml:space="preserve">Date: </w:t>
          </w:r>
          <w:r w:rsidR="001C52D7">
            <w:t>July 20, 2022; 10</w:t>
          </w:r>
          <w:r w:rsidR="009B7644">
            <w:t>:30 AM</w:t>
          </w:r>
        </w:p>
        <w:p w14:paraId="7A9A764C" w14:textId="77777777" w:rsidR="008042DA" w:rsidRDefault="009B7644" w:rsidP="00617460">
          <w:pPr>
            <w:pStyle w:val="Header"/>
            <w:rPr>
              <w:lang w:val="en-US"/>
            </w:rPr>
          </w:pPr>
          <w:r w:rsidRPr="00617460">
            <w:rPr>
              <w:lang w:val="en-US"/>
            </w:rPr>
            <w:t xml:space="preserve">Location: </w:t>
          </w:r>
          <w:r w:rsidR="00617460">
            <w:rPr>
              <w:lang w:val="en-US"/>
            </w:rPr>
            <w:t>Virtual</w:t>
          </w:r>
        </w:p>
        <w:p w14:paraId="09AEB9E4" w14:textId="49EF40EC" w:rsidR="00617460" w:rsidRPr="00617460" w:rsidRDefault="00617460" w:rsidP="00617460">
          <w:pPr>
            <w:pStyle w:val="Header"/>
            <w:rPr>
              <w:lang w:val="en-US"/>
            </w:rPr>
          </w:pPr>
          <w:r>
            <w:rPr>
              <w:lang w:val="en-US"/>
            </w:rPr>
            <w:t xml:space="preserve"> </w:t>
          </w:r>
        </w:p>
        <w:p w14:paraId="3CCB541F" w14:textId="3321E675" w:rsidR="009B7644" w:rsidRPr="00617460" w:rsidRDefault="009B7644" w:rsidP="009F711E">
          <w:pPr>
            <w:pStyle w:val="Header"/>
            <w:rPr>
              <w:lang w:val="en-US"/>
            </w:rPr>
          </w:pPr>
        </w:p>
      </w:tc>
    </w:tr>
    <w:tr w:rsidR="00066754" w14:paraId="5AE8894D" w14:textId="77777777" w:rsidTr="00015440">
      <w:trPr>
        <w:jc w:val="right"/>
      </w:trPr>
      <w:tc>
        <w:tcPr>
          <w:tcW w:w="432" w:type="dxa"/>
          <w:vAlign w:val="bottom"/>
        </w:tcPr>
        <w:p w14:paraId="0EB80511" w14:textId="77777777" w:rsidR="00066754" w:rsidRDefault="00066754" w:rsidP="00015440">
          <w:pPr>
            <w:pStyle w:val="Header"/>
            <w:jc w:val="center"/>
          </w:pPr>
          <w:r w:rsidRPr="00B63E8A">
            <w:rPr>
              <w:noProof/>
              <w:lang w:val="en-US"/>
            </w:rPr>
            <w:drawing>
              <wp:inline distT="0" distB="0" distL="0" distR="0" wp14:anchorId="70CE7CB0" wp14:editId="3C92616D">
                <wp:extent cx="137160" cy="137160"/>
                <wp:effectExtent l="0" t="0" r="0" b="0"/>
                <wp:docPr id="27" name="Graphic 27"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2">
                          <a:extLst>
                            <a:ext uri="{96DAC541-7B7A-43D3-8B79-37D633B846F1}">
                              <asvg:svgBlip xmlns:asvg="http://schemas.microsoft.com/office/drawing/2016/SVG/main" r:embed="rId3"/>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44A722A2" w14:textId="531777F8" w:rsidR="006E186A" w:rsidRPr="00015440" w:rsidRDefault="006E186A" w:rsidP="009F711E">
          <w:pPr>
            <w:pStyle w:val="Header"/>
          </w:pPr>
        </w:p>
      </w:tc>
    </w:tr>
  </w:tbl>
  <w:p w14:paraId="25E830C2" w14:textId="77777777" w:rsidR="002E4F42" w:rsidRDefault="002E4F42" w:rsidP="000154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26D79" w14:textId="77777777" w:rsidR="00E60C5B" w:rsidRDefault="00E60C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F5A0B3BC"/>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FD0C3EA"/>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50D6F4F"/>
    <w:multiLevelType w:val="hybridMultilevel"/>
    <w:tmpl w:val="EC1694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9"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0"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01422F9"/>
    <w:multiLevelType w:val="multilevel"/>
    <w:tmpl w:val="DC949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B8254F"/>
    <w:multiLevelType w:val="hybridMultilevel"/>
    <w:tmpl w:val="F17CC2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8"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0"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8328"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43137C54"/>
    <w:multiLevelType w:val="hybridMultilevel"/>
    <w:tmpl w:val="C7545FF4"/>
    <w:lvl w:ilvl="0" w:tplc="04090001">
      <w:start w:val="1"/>
      <w:numFmt w:val="bullet"/>
      <w:lvlText w:val=""/>
      <w:lvlJc w:val="left"/>
      <w:pPr>
        <w:ind w:left="996" w:hanging="360"/>
      </w:pPr>
      <w:rPr>
        <w:rFonts w:ascii="Symbol" w:hAnsi="Symbol" w:hint="default"/>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33"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5"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6"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7"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42"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16cid:durableId="626204228">
    <w:abstractNumId w:val="39"/>
  </w:num>
  <w:num w:numId="2" w16cid:durableId="1752654428">
    <w:abstractNumId w:val="20"/>
  </w:num>
  <w:num w:numId="3" w16cid:durableId="1090196049">
    <w:abstractNumId w:val="21"/>
  </w:num>
  <w:num w:numId="4" w16cid:durableId="426077794">
    <w:abstractNumId w:val="13"/>
  </w:num>
  <w:num w:numId="5" w16cid:durableId="1524902765">
    <w:abstractNumId w:val="40"/>
  </w:num>
  <w:num w:numId="6" w16cid:durableId="1485049446">
    <w:abstractNumId w:val="9"/>
  </w:num>
  <w:num w:numId="7" w16cid:durableId="1283030550">
    <w:abstractNumId w:val="7"/>
  </w:num>
  <w:num w:numId="8" w16cid:durableId="2134126704">
    <w:abstractNumId w:val="6"/>
  </w:num>
  <w:num w:numId="9" w16cid:durableId="1242177276">
    <w:abstractNumId w:val="5"/>
  </w:num>
  <w:num w:numId="10" w16cid:durableId="477771267">
    <w:abstractNumId w:val="4"/>
  </w:num>
  <w:num w:numId="11" w16cid:durableId="1203713454">
    <w:abstractNumId w:val="8"/>
  </w:num>
  <w:num w:numId="12" w16cid:durableId="2099205351">
    <w:abstractNumId w:val="3"/>
  </w:num>
  <w:num w:numId="13" w16cid:durableId="1449356190">
    <w:abstractNumId w:val="2"/>
  </w:num>
  <w:num w:numId="14" w16cid:durableId="1044526109">
    <w:abstractNumId w:val="1"/>
  </w:num>
  <w:num w:numId="15" w16cid:durableId="1390837170">
    <w:abstractNumId w:val="0"/>
  </w:num>
  <w:num w:numId="16" w16cid:durableId="2123183488">
    <w:abstractNumId w:val="14"/>
  </w:num>
  <w:num w:numId="17" w16cid:durableId="1395544698">
    <w:abstractNumId w:val="19"/>
  </w:num>
  <w:num w:numId="18" w16cid:durableId="660499156">
    <w:abstractNumId w:val="17"/>
  </w:num>
  <w:num w:numId="19" w16cid:durableId="228464485">
    <w:abstractNumId w:val="16"/>
  </w:num>
  <w:num w:numId="20" w16cid:durableId="1066341803">
    <w:abstractNumId w:val="15"/>
  </w:num>
  <w:num w:numId="21" w16cid:durableId="615908618">
    <w:abstractNumId w:val="25"/>
  </w:num>
  <w:num w:numId="22" w16cid:durableId="794762103">
    <w:abstractNumId w:val="3"/>
    <w:lvlOverride w:ilvl="0">
      <w:startOverride w:val="1"/>
    </w:lvlOverride>
  </w:num>
  <w:num w:numId="23" w16cid:durableId="836192001">
    <w:abstractNumId w:val="3"/>
    <w:lvlOverride w:ilvl="0">
      <w:startOverride w:val="1"/>
    </w:lvlOverride>
  </w:num>
  <w:num w:numId="24" w16cid:durableId="1794640949">
    <w:abstractNumId w:val="2"/>
    <w:lvlOverride w:ilvl="0">
      <w:startOverride w:val="1"/>
    </w:lvlOverride>
  </w:num>
  <w:num w:numId="25" w16cid:durableId="341246342">
    <w:abstractNumId w:val="36"/>
  </w:num>
  <w:num w:numId="26" w16cid:durableId="42600603">
    <w:abstractNumId w:val="11"/>
  </w:num>
  <w:num w:numId="27" w16cid:durableId="572353749">
    <w:abstractNumId w:val="26"/>
  </w:num>
  <w:num w:numId="28" w16cid:durableId="581644066">
    <w:abstractNumId w:val="11"/>
  </w:num>
  <w:num w:numId="29" w16cid:durableId="139811234">
    <w:abstractNumId w:val="35"/>
  </w:num>
  <w:num w:numId="30" w16cid:durableId="2119444800">
    <w:abstractNumId w:val="27"/>
  </w:num>
  <w:num w:numId="31" w16cid:durableId="1580944664">
    <w:abstractNumId w:val="42"/>
  </w:num>
  <w:num w:numId="32" w16cid:durableId="908541870">
    <w:abstractNumId w:val="37"/>
  </w:num>
  <w:num w:numId="33" w16cid:durableId="348028648">
    <w:abstractNumId w:val="18"/>
  </w:num>
  <w:num w:numId="34" w16cid:durableId="890582034">
    <w:abstractNumId w:val="29"/>
  </w:num>
  <w:num w:numId="35" w16cid:durableId="1365055006">
    <w:abstractNumId w:val="10"/>
  </w:num>
  <w:num w:numId="36" w16cid:durableId="1718814303">
    <w:abstractNumId w:val="30"/>
  </w:num>
  <w:num w:numId="37" w16cid:durableId="473564068">
    <w:abstractNumId w:val="34"/>
  </w:num>
  <w:num w:numId="38" w16cid:durableId="395862835">
    <w:abstractNumId w:val="28"/>
  </w:num>
  <w:num w:numId="39" w16cid:durableId="1897230724">
    <w:abstractNumId w:val="41"/>
  </w:num>
  <w:num w:numId="40" w16cid:durableId="1359696998">
    <w:abstractNumId w:val="31"/>
  </w:num>
  <w:num w:numId="41" w16cid:durableId="1508599198">
    <w:abstractNumId w:val="22"/>
  </w:num>
  <w:num w:numId="42" w16cid:durableId="1792167978">
    <w:abstractNumId w:val="33"/>
  </w:num>
  <w:num w:numId="43" w16cid:durableId="1875577509">
    <w:abstractNumId w:val="38"/>
  </w:num>
  <w:num w:numId="44" w16cid:durableId="120922545">
    <w:abstractNumId w:val="24"/>
  </w:num>
  <w:num w:numId="45" w16cid:durableId="2001348663">
    <w:abstractNumId w:val="12"/>
  </w:num>
  <w:num w:numId="46" w16cid:durableId="1133715916">
    <w:abstractNumId w:val="32"/>
  </w:num>
  <w:num w:numId="47" w16cid:durableId="150550848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removePersonalInformation/>
  <w:removeDateAndTim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11E"/>
    <w:rsid w:val="0000418E"/>
    <w:rsid w:val="000048FC"/>
    <w:rsid w:val="00015440"/>
    <w:rsid w:val="00016839"/>
    <w:rsid w:val="00042FB3"/>
    <w:rsid w:val="0005396E"/>
    <w:rsid w:val="00055973"/>
    <w:rsid w:val="00057671"/>
    <w:rsid w:val="0006014B"/>
    <w:rsid w:val="00062EE3"/>
    <w:rsid w:val="00066754"/>
    <w:rsid w:val="0006764D"/>
    <w:rsid w:val="00084752"/>
    <w:rsid w:val="00086540"/>
    <w:rsid w:val="00093CE2"/>
    <w:rsid w:val="000D445D"/>
    <w:rsid w:val="000D479D"/>
    <w:rsid w:val="000F4987"/>
    <w:rsid w:val="000F65EC"/>
    <w:rsid w:val="000F7D98"/>
    <w:rsid w:val="00103670"/>
    <w:rsid w:val="0011573E"/>
    <w:rsid w:val="0012634B"/>
    <w:rsid w:val="001269DE"/>
    <w:rsid w:val="00140DAE"/>
    <w:rsid w:val="0015180F"/>
    <w:rsid w:val="00157954"/>
    <w:rsid w:val="00166986"/>
    <w:rsid w:val="00172CFD"/>
    <w:rsid w:val="001746FC"/>
    <w:rsid w:val="00193653"/>
    <w:rsid w:val="00197A73"/>
    <w:rsid w:val="001A22DB"/>
    <w:rsid w:val="001A6379"/>
    <w:rsid w:val="001C329C"/>
    <w:rsid w:val="001C52D7"/>
    <w:rsid w:val="001E286F"/>
    <w:rsid w:val="001E7D29"/>
    <w:rsid w:val="001F6EEB"/>
    <w:rsid w:val="00203931"/>
    <w:rsid w:val="002134FF"/>
    <w:rsid w:val="002251D1"/>
    <w:rsid w:val="002367C6"/>
    <w:rsid w:val="002404F5"/>
    <w:rsid w:val="00247AE0"/>
    <w:rsid w:val="0026036A"/>
    <w:rsid w:val="002611B0"/>
    <w:rsid w:val="00270D66"/>
    <w:rsid w:val="00275260"/>
    <w:rsid w:val="00276FA1"/>
    <w:rsid w:val="00285B87"/>
    <w:rsid w:val="00291B4A"/>
    <w:rsid w:val="002C3D7E"/>
    <w:rsid w:val="002C4D99"/>
    <w:rsid w:val="002E4F42"/>
    <w:rsid w:val="002E5388"/>
    <w:rsid w:val="002F246D"/>
    <w:rsid w:val="00316808"/>
    <w:rsid w:val="0032131A"/>
    <w:rsid w:val="003310BF"/>
    <w:rsid w:val="00333DF8"/>
    <w:rsid w:val="0034363F"/>
    <w:rsid w:val="00343ADB"/>
    <w:rsid w:val="003448DB"/>
    <w:rsid w:val="00352B99"/>
    <w:rsid w:val="00353F55"/>
    <w:rsid w:val="00357641"/>
    <w:rsid w:val="00360B6E"/>
    <w:rsid w:val="00361DEE"/>
    <w:rsid w:val="00376788"/>
    <w:rsid w:val="00394EF4"/>
    <w:rsid w:val="003A364B"/>
    <w:rsid w:val="003E5EB5"/>
    <w:rsid w:val="00405D71"/>
    <w:rsid w:val="00410612"/>
    <w:rsid w:val="00411F8B"/>
    <w:rsid w:val="004203B0"/>
    <w:rsid w:val="004230D9"/>
    <w:rsid w:val="00427925"/>
    <w:rsid w:val="00431260"/>
    <w:rsid w:val="004412CC"/>
    <w:rsid w:val="00450670"/>
    <w:rsid w:val="00465537"/>
    <w:rsid w:val="004724BD"/>
    <w:rsid w:val="00477352"/>
    <w:rsid w:val="0048124E"/>
    <w:rsid w:val="00491C23"/>
    <w:rsid w:val="004B2510"/>
    <w:rsid w:val="004B5C09"/>
    <w:rsid w:val="004B7043"/>
    <w:rsid w:val="004E227E"/>
    <w:rsid w:val="004F6E40"/>
    <w:rsid w:val="00500DD1"/>
    <w:rsid w:val="00507775"/>
    <w:rsid w:val="00510D40"/>
    <w:rsid w:val="00521AE3"/>
    <w:rsid w:val="005315C2"/>
    <w:rsid w:val="00535B54"/>
    <w:rsid w:val="005402C4"/>
    <w:rsid w:val="00544FB5"/>
    <w:rsid w:val="00547F9A"/>
    <w:rsid w:val="005512D7"/>
    <w:rsid w:val="0055320B"/>
    <w:rsid w:val="00554276"/>
    <w:rsid w:val="00564D17"/>
    <w:rsid w:val="00570173"/>
    <w:rsid w:val="005A42FA"/>
    <w:rsid w:val="005B27CA"/>
    <w:rsid w:val="005C7C75"/>
    <w:rsid w:val="005D3902"/>
    <w:rsid w:val="005E0ED9"/>
    <w:rsid w:val="005E16E5"/>
    <w:rsid w:val="005E175B"/>
    <w:rsid w:val="00616B41"/>
    <w:rsid w:val="00617460"/>
    <w:rsid w:val="00620AE8"/>
    <w:rsid w:val="00622F71"/>
    <w:rsid w:val="00623EB2"/>
    <w:rsid w:val="00623FDE"/>
    <w:rsid w:val="006309E2"/>
    <w:rsid w:val="0064628C"/>
    <w:rsid w:val="00647F3A"/>
    <w:rsid w:val="0065214E"/>
    <w:rsid w:val="00654D44"/>
    <w:rsid w:val="00655EE2"/>
    <w:rsid w:val="0066434D"/>
    <w:rsid w:val="006771EF"/>
    <w:rsid w:val="00677471"/>
    <w:rsid w:val="00680296"/>
    <w:rsid w:val="006853BC"/>
    <w:rsid w:val="00686E45"/>
    <w:rsid w:val="00687389"/>
    <w:rsid w:val="006928C1"/>
    <w:rsid w:val="00695029"/>
    <w:rsid w:val="006B2126"/>
    <w:rsid w:val="006D5463"/>
    <w:rsid w:val="006D5BA4"/>
    <w:rsid w:val="006E015E"/>
    <w:rsid w:val="006E186A"/>
    <w:rsid w:val="006E291F"/>
    <w:rsid w:val="006F03D4"/>
    <w:rsid w:val="006F50D1"/>
    <w:rsid w:val="00700B1F"/>
    <w:rsid w:val="007060EC"/>
    <w:rsid w:val="007257E9"/>
    <w:rsid w:val="00740105"/>
    <w:rsid w:val="00744B1E"/>
    <w:rsid w:val="00756D9C"/>
    <w:rsid w:val="007619BD"/>
    <w:rsid w:val="00771C24"/>
    <w:rsid w:val="00781863"/>
    <w:rsid w:val="00792701"/>
    <w:rsid w:val="007B2549"/>
    <w:rsid w:val="007D5836"/>
    <w:rsid w:val="007F34A4"/>
    <w:rsid w:val="008042DA"/>
    <w:rsid w:val="00815563"/>
    <w:rsid w:val="00816063"/>
    <w:rsid w:val="008240DA"/>
    <w:rsid w:val="008429E5"/>
    <w:rsid w:val="00863E6E"/>
    <w:rsid w:val="00867EA4"/>
    <w:rsid w:val="00880C14"/>
    <w:rsid w:val="008906A3"/>
    <w:rsid w:val="00897D88"/>
    <w:rsid w:val="008A0319"/>
    <w:rsid w:val="008B0DB0"/>
    <w:rsid w:val="008C7664"/>
    <w:rsid w:val="008D43E9"/>
    <w:rsid w:val="008D6293"/>
    <w:rsid w:val="008E2ED2"/>
    <w:rsid w:val="008E3C0E"/>
    <w:rsid w:val="008E421A"/>
    <w:rsid w:val="008E476B"/>
    <w:rsid w:val="008F0F63"/>
    <w:rsid w:val="008F7410"/>
    <w:rsid w:val="00922A52"/>
    <w:rsid w:val="00927C63"/>
    <w:rsid w:val="00932F50"/>
    <w:rsid w:val="0094637B"/>
    <w:rsid w:val="00955A78"/>
    <w:rsid w:val="00955D0C"/>
    <w:rsid w:val="00956E3C"/>
    <w:rsid w:val="00962FF8"/>
    <w:rsid w:val="00965ADA"/>
    <w:rsid w:val="00967E1B"/>
    <w:rsid w:val="0097690A"/>
    <w:rsid w:val="00985898"/>
    <w:rsid w:val="009921B8"/>
    <w:rsid w:val="009A6621"/>
    <w:rsid w:val="009A7A4B"/>
    <w:rsid w:val="009B7644"/>
    <w:rsid w:val="009D4984"/>
    <w:rsid w:val="009D6901"/>
    <w:rsid w:val="009F4E19"/>
    <w:rsid w:val="009F711E"/>
    <w:rsid w:val="00A00BC7"/>
    <w:rsid w:val="00A07662"/>
    <w:rsid w:val="00A16EFC"/>
    <w:rsid w:val="00A21B71"/>
    <w:rsid w:val="00A21F3D"/>
    <w:rsid w:val="00A25111"/>
    <w:rsid w:val="00A3439E"/>
    <w:rsid w:val="00A37F9E"/>
    <w:rsid w:val="00A40085"/>
    <w:rsid w:val="00A47DF6"/>
    <w:rsid w:val="00A533E8"/>
    <w:rsid w:val="00A60E11"/>
    <w:rsid w:val="00A63D35"/>
    <w:rsid w:val="00A820EC"/>
    <w:rsid w:val="00A84A5B"/>
    <w:rsid w:val="00A9231C"/>
    <w:rsid w:val="00AA2532"/>
    <w:rsid w:val="00AA72F9"/>
    <w:rsid w:val="00AE1F88"/>
    <w:rsid w:val="00AE361F"/>
    <w:rsid w:val="00AE5370"/>
    <w:rsid w:val="00AE635B"/>
    <w:rsid w:val="00AF370A"/>
    <w:rsid w:val="00B10A23"/>
    <w:rsid w:val="00B21F0F"/>
    <w:rsid w:val="00B247A9"/>
    <w:rsid w:val="00B30368"/>
    <w:rsid w:val="00B435B5"/>
    <w:rsid w:val="00B565D8"/>
    <w:rsid w:val="00B5779A"/>
    <w:rsid w:val="00B63E8A"/>
    <w:rsid w:val="00B64D24"/>
    <w:rsid w:val="00B6627A"/>
    <w:rsid w:val="00B7147D"/>
    <w:rsid w:val="00B75CFC"/>
    <w:rsid w:val="00B76AB4"/>
    <w:rsid w:val="00B853F9"/>
    <w:rsid w:val="00B92231"/>
    <w:rsid w:val="00BA211D"/>
    <w:rsid w:val="00BA2CE6"/>
    <w:rsid w:val="00BB018B"/>
    <w:rsid w:val="00BC4FF9"/>
    <w:rsid w:val="00BD1747"/>
    <w:rsid w:val="00BD2B06"/>
    <w:rsid w:val="00C00194"/>
    <w:rsid w:val="00C14973"/>
    <w:rsid w:val="00C1643D"/>
    <w:rsid w:val="00C261A9"/>
    <w:rsid w:val="00C42793"/>
    <w:rsid w:val="00C43CF0"/>
    <w:rsid w:val="00C47362"/>
    <w:rsid w:val="00C5348A"/>
    <w:rsid w:val="00C601ED"/>
    <w:rsid w:val="00C64D3B"/>
    <w:rsid w:val="00C7624A"/>
    <w:rsid w:val="00C8234D"/>
    <w:rsid w:val="00CA3DA9"/>
    <w:rsid w:val="00CB15FC"/>
    <w:rsid w:val="00CC4CF8"/>
    <w:rsid w:val="00CD4CE6"/>
    <w:rsid w:val="00CE5A5C"/>
    <w:rsid w:val="00D15EA1"/>
    <w:rsid w:val="00D2343F"/>
    <w:rsid w:val="00D23E10"/>
    <w:rsid w:val="00D31AB7"/>
    <w:rsid w:val="00D50D23"/>
    <w:rsid w:val="00D512BB"/>
    <w:rsid w:val="00D53571"/>
    <w:rsid w:val="00D767B4"/>
    <w:rsid w:val="00D94DE3"/>
    <w:rsid w:val="00DA3B1A"/>
    <w:rsid w:val="00DB1CAE"/>
    <w:rsid w:val="00DC6078"/>
    <w:rsid w:val="00DC79AD"/>
    <w:rsid w:val="00DD2075"/>
    <w:rsid w:val="00DE01D4"/>
    <w:rsid w:val="00DE7614"/>
    <w:rsid w:val="00DF2868"/>
    <w:rsid w:val="00DF7B22"/>
    <w:rsid w:val="00E51712"/>
    <w:rsid w:val="00E557A0"/>
    <w:rsid w:val="00E60941"/>
    <w:rsid w:val="00E60C5B"/>
    <w:rsid w:val="00E70676"/>
    <w:rsid w:val="00E93176"/>
    <w:rsid w:val="00EF45B4"/>
    <w:rsid w:val="00EF6435"/>
    <w:rsid w:val="00F10F6B"/>
    <w:rsid w:val="00F114EC"/>
    <w:rsid w:val="00F23697"/>
    <w:rsid w:val="00F36BB7"/>
    <w:rsid w:val="00F81AD0"/>
    <w:rsid w:val="00F856FD"/>
    <w:rsid w:val="00F87EAA"/>
    <w:rsid w:val="00F90AB6"/>
    <w:rsid w:val="00F92B25"/>
    <w:rsid w:val="00F94F37"/>
    <w:rsid w:val="00FA7DB4"/>
    <w:rsid w:val="00FB3809"/>
    <w:rsid w:val="00FD6CAB"/>
    <w:rsid w:val="00FE6B6C"/>
    <w:rsid w:val="00FE7D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D091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4"/>
        <w:szCs w:val="24"/>
        <w:lang w:val="en-US" w:eastAsia="en-US" w:bidi="ar-SA"/>
      </w:rPr>
    </w:rPrDefault>
    <w:pPrDefault>
      <w:pPr>
        <w:spacing w:after="200" w:line="276"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F42"/>
  </w:style>
  <w:style w:type="paragraph" w:styleId="Heading1">
    <w:name w:val="heading 1"/>
    <w:basedOn w:val="Normal"/>
    <w:uiPriority w:val="9"/>
    <w:qFormat/>
    <w:rsid w:val="00D53571"/>
    <w:pPr>
      <w:keepNext/>
      <w:spacing w:after="60"/>
      <w:ind w:left="0"/>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ind w:left="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before="40" w:after="0"/>
      <w:contextualSpacing/>
      <w:outlineLvl w:val="3"/>
    </w:pPr>
    <w:rPr>
      <w:rFonts w:ascii="Arial" w:eastAsiaTheme="majorEastAsia" w:hAnsi="Arial" w:cs="Arial"/>
      <w:i/>
      <w:iCs/>
      <w:color w:val="0F3B59" w:themeColor="accent1" w:themeShade="BF"/>
    </w:rPr>
  </w:style>
  <w:style w:type="paragraph" w:styleId="Heading5">
    <w:name w:val="heading 5"/>
    <w:basedOn w:val="Normal"/>
    <w:link w:val="Heading5Char"/>
    <w:uiPriority w:val="9"/>
    <w:semiHidden/>
    <w:unhideWhenUsed/>
    <w:qFormat/>
    <w:rsid w:val="004230D9"/>
    <w:pPr>
      <w:keepNext/>
      <w:keepLines/>
      <w:spacing w:before="40" w:after="0"/>
      <w:contextualSpacing/>
      <w:outlineLvl w:val="4"/>
    </w:pPr>
    <w:rPr>
      <w:rFonts w:ascii="Arial" w:eastAsiaTheme="majorEastAsia" w:hAnsi="Arial" w:cs="Arial"/>
      <w:color w:val="0F3B59" w:themeColor="accent1" w:themeShade="BF"/>
    </w:rPr>
  </w:style>
  <w:style w:type="paragraph" w:styleId="Heading6">
    <w:name w:val="heading 6"/>
    <w:basedOn w:val="Normal"/>
    <w:link w:val="Heading6Char"/>
    <w:uiPriority w:val="9"/>
    <w:semiHidden/>
    <w:unhideWhenUsed/>
    <w:qFormat/>
    <w:rsid w:val="004230D9"/>
    <w:pPr>
      <w:keepNext/>
      <w:keepLines/>
      <w:spacing w:before="40" w:after="0"/>
      <w:contextualSpacing/>
      <w:outlineLvl w:val="5"/>
    </w:pPr>
    <w:rPr>
      <w:rFonts w:ascii="Arial" w:eastAsiaTheme="majorEastAsia" w:hAnsi="Arial" w:cs="Arial"/>
      <w:color w:val="0A273B" w:themeColor="accent1" w:themeShade="7F"/>
    </w:rPr>
  </w:style>
  <w:style w:type="paragraph" w:styleId="Heading7">
    <w:name w:val="heading 7"/>
    <w:basedOn w:val="Normal"/>
    <w:link w:val="Heading7Char"/>
    <w:uiPriority w:val="9"/>
    <w:semiHidden/>
    <w:unhideWhenUsed/>
    <w:qFormat/>
    <w:rsid w:val="004230D9"/>
    <w:pPr>
      <w:keepNext/>
      <w:keepLines/>
      <w:spacing w:before="40" w:after="0"/>
      <w:contextualSpacing/>
      <w:outlineLvl w:val="6"/>
    </w:pPr>
    <w:rPr>
      <w:rFonts w:ascii="Arial" w:eastAsiaTheme="majorEastAsia" w:hAnsi="Arial" w:cs="Arial"/>
      <w:i/>
      <w:iCs/>
      <w:color w:val="0A273B" w:themeColor="accent1" w:themeShade="7F"/>
    </w:rPr>
  </w:style>
  <w:style w:type="paragraph" w:styleId="Heading8">
    <w:name w:val="heading 8"/>
    <w:basedOn w:val="Normal"/>
    <w:link w:val="Heading8Char"/>
    <w:uiPriority w:val="9"/>
    <w:semiHidden/>
    <w:unhideWhenUsed/>
    <w:qFormat/>
    <w:rsid w:val="004230D9"/>
    <w:pPr>
      <w:keepNext/>
      <w:keepLines/>
      <w:spacing w:before="40"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before="40"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2E4F42"/>
    <w:pPr>
      <w:numPr>
        <w:numId w:val="40"/>
      </w:numPr>
    </w:pPr>
    <w:rPr>
      <w:b/>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paragraph" w:styleId="Date">
    <w:name w:val="Date"/>
    <w:basedOn w:val="Normal"/>
    <w:next w:val="Normal"/>
    <w:link w:val="DateChar"/>
    <w:uiPriority w:val="10"/>
    <w:qFormat/>
    <w:rsid w:val="004230D9"/>
    <w:pPr>
      <w:spacing w:after="480"/>
      <w:jc w:val="center"/>
    </w:p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qFormat/>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0F3B59" w:themeColor="accent1" w:themeShade="BF"/>
    </w:rPr>
  </w:style>
  <w:style w:type="character" w:styleId="Emphasis">
    <w:name w:val="Emphasis"/>
    <w:basedOn w:val="DefaultParagraphFont"/>
    <w:uiPriority w:val="15"/>
    <w:qFormat/>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0F3B59"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0A273B"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0A273B"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0F3B59" w:themeColor="accent1" w:themeShade="BF"/>
    </w:rPr>
  </w:style>
  <w:style w:type="character" w:styleId="Strong">
    <w:name w:val="Strong"/>
    <w:basedOn w:val="DefaultParagraphFont"/>
    <w:uiPriority w:val="22"/>
    <w:semiHidden/>
    <w:unhideWhenUsed/>
    <w:qFormat/>
    <w:rsid w:val="004230D9"/>
    <w:rPr>
      <w:rFonts w:ascii="Times New Roman" w:hAnsi="Times New Roman" w:cs="Times New Roman"/>
      <w:b/>
      <w:bCs/>
    </w:rPr>
  </w:style>
  <w:style w:type="paragraph" w:styleId="Quote">
    <w:name w:val="Quote"/>
    <w:basedOn w:val="Normal"/>
    <w:link w:val="QuoteChar"/>
    <w:uiPriority w:val="29"/>
    <w:semiHidden/>
    <w:unhideWhenUsed/>
    <w:qFormat/>
    <w:rsid w:val="004230D9"/>
    <w:pPr>
      <w:spacing w:before="200" w:after="160"/>
      <w:ind w:left="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155078" w:themeColor="accent1"/>
        <w:bottom w:val="single" w:sz="4" w:space="10" w:color="155078" w:themeColor="accent1"/>
      </w:pBdr>
      <w:spacing w:before="360" w:after="360"/>
      <w:ind w:left="0"/>
      <w:jc w:val="center"/>
    </w:pPr>
    <w:rPr>
      <w:i/>
      <w:iCs/>
      <w:color w:val="0F3B59"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0F3B59"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0F3B59"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ind w:left="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0F3B59" w:themeColor="accent1" w:themeShade="BF"/>
        <w:left w:val="single" w:sz="2" w:space="10" w:color="0F3B59" w:themeColor="accent1" w:themeShade="BF"/>
        <w:bottom w:val="single" w:sz="2" w:space="10" w:color="0F3B59" w:themeColor="accent1" w:themeShade="BF"/>
        <w:right w:val="single" w:sz="2" w:space="10" w:color="0F3B59" w:themeColor="accent1" w:themeShade="BF"/>
      </w:pBdr>
      <w:ind w:left="1152" w:right="1152"/>
    </w:pPr>
    <w:rPr>
      <w:rFonts w:eastAsiaTheme="minorEastAsia"/>
      <w:i/>
      <w:iCs/>
      <w:color w:val="0F3B59" w:themeColor="accent1" w:themeShade="BF"/>
    </w:rPr>
  </w:style>
  <w:style w:type="paragraph" w:styleId="BodyText">
    <w:name w:val="Body Text"/>
    <w:basedOn w:val="Normal"/>
    <w:link w:val="BodyTextChar"/>
    <w:uiPriority w:val="99"/>
    <w:semiHidden/>
    <w:unhideWhenUsed/>
    <w:rsid w:val="004230D9"/>
    <w:pPr>
      <w:spacing w:after="120"/>
    </w:pPr>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after="120"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pPr>
      <w:spacing w:after="120"/>
    </w:pPr>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731F1C" w:themeColor="followedHyperlink"/>
      <w:u w:val="single"/>
    </w:rPr>
  </w:style>
  <w:style w:type="paragraph" w:styleId="Footer">
    <w:name w:val="footer"/>
    <w:basedOn w:val="Normal"/>
    <w:link w:val="FooterChar"/>
    <w:uiPriority w:val="99"/>
    <w:unhideWhenUsed/>
    <w:rsid w:val="004230D9"/>
    <w:pPr>
      <w:spacing w:after="0" w:line="240" w:lineRule="auto"/>
    </w:pPr>
  </w:style>
  <w:style w:type="character" w:customStyle="1" w:styleId="FooterChar">
    <w:name w:val="Footer Char"/>
    <w:basedOn w:val="DefaultParagraphFont"/>
    <w:link w:val="Footer"/>
    <w:uiPriority w:val="99"/>
    <w:rsid w:val="004230D9"/>
    <w:rPr>
      <w:rFonts w:ascii="Times New Roman" w:hAnsi="Times New Roman" w:cs="Times New Roman"/>
    </w:rPr>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customStyle="1" w:styleId="Hashtag1">
    <w:name w:val="Hashtag1"/>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A16EFC"/>
    <w:pPr>
      <w:spacing w:after="0" w:line="240" w:lineRule="auto"/>
      <w:ind w:left="0"/>
    </w:pPr>
    <w:rPr>
      <w:rFonts w:cs="Calibri"/>
      <w:b/>
      <w:color w:val="9A4168" w:themeColor="accent3" w:themeShade="BF"/>
      <w:sz w:val="18"/>
      <w:lang w:val="en-GB"/>
    </w:rPr>
  </w:style>
  <w:style w:type="character" w:customStyle="1" w:styleId="HeaderChar">
    <w:name w:val="Header Char"/>
    <w:basedOn w:val="DefaultParagraphFont"/>
    <w:link w:val="Header"/>
    <w:uiPriority w:val="99"/>
    <w:rsid w:val="00A16EFC"/>
    <w:rPr>
      <w:rFonts w:cs="Calibri"/>
      <w:b/>
      <w:color w:val="9A4168" w:themeColor="accent3" w:themeShade="BF"/>
      <w:sz w:val="18"/>
      <w:lang w:val="en-GB"/>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unhideWhenUsed/>
    <w:rsid w:val="004230D9"/>
    <w:rPr>
      <w:rFonts w:ascii="Times New Roman" w:hAnsi="Times New Roman" w:cs="Times New Roman"/>
      <w:color w:val="BF678E"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customStyle="1" w:styleId="Mention1">
    <w:name w:val="Mention1"/>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customStyle="1" w:styleId="SmartHyperlink1">
    <w:name w:val="Smart Hyperlink1"/>
    <w:basedOn w:val="DefaultParagraphFont"/>
    <w:uiPriority w:val="99"/>
    <w:semiHidden/>
    <w:unhideWhenUsed/>
    <w:rsid w:val="004230D9"/>
    <w:rPr>
      <w:rFonts w:ascii="Times New Roman" w:hAnsi="Times New Roman" w:cs="Times New Roman"/>
      <w:u w:val="dotted"/>
    </w:rPr>
  </w:style>
  <w:style w:type="character" w:customStyle="1" w:styleId="UnresolvedMention1">
    <w:name w:val="Unresolved Mention1"/>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12"/>
    <w:unhideWhenUsed/>
    <w:qFormat/>
    <w:rsid w:val="002E4F42"/>
    <w:pPr>
      <w:numPr>
        <w:ilvl w:val="1"/>
        <w:numId w:val="40"/>
      </w:numPr>
      <w:ind w:left="720"/>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spacing w:after="120"/>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after="120"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spacing w:after="120"/>
      <w:ind w:left="360"/>
      <w:contextualSpacing/>
    </w:pPr>
  </w:style>
  <w:style w:type="paragraph" w:styleId="ListContinue2">
    <w:name w:val="List Continue 2"/>
    <w:basedOn w:val="Normal"/>
    <w:uiPriority w:val="99"/>
    <w:semiHidden/>
    <w:unhideWhenUsed/>
    <w:rsid w:val="004230D9"/>
    <w:pPr>
      <w:spacing w:after="120"/>
      <w:ind w:left="720"/>
      <w:contextualSpacing/>
    </w:pPr>
  </w:style>
  <w:style w:type="paragraph" w:styleId="ListContinue3">
    <w:name w:val="List Continue 3"/>
    <w:basedOn w:val="Normal"/>
    <w:uiPriority w:val="99"/>
    <w:semiHidden/>
    <w:unhideWhenUsed/>
    <w:rsid w:val="004230D9"/>
    <w:pPr>
      <w:spacing w:after="120"/>
      <w:ind w:left="1080"/>
      <w:contextualSpacing/>
    </w:pPr>
  </w:style>
  <w:style w:type="paragraph" w:styleId="ListContinue4">
    <w:name w:val="List Continue 4"/>
    <w:basedOn w:val="Normal"/>
    <w:uiPriority w:val="99"/>
    <w:semiHidden/>
    <w:unhideWhenUsed/>
    <w:rsid w:val="004230D9"/>
    <w:pPr>
      <w:spacing w:after="120"/>
      <w:ind w:left="1440"/>
      <w:contextualSpacing/>
    </w:pPr>
  </w:style>
  <w:style w:type="paragraph" w:styleId="ListContinue5">
    <w:name w:val="List Continue 5"/>
    <w:basedOn w:val="Normal"/>
    <w:uiPriority w:val="99"/>
    <w:semiHidden/>
    <w:unhideWhenUsed/>
    <w:rsid w:val="004230D9"/>
    <w:pPr>
      <w:spacing w:after="120"/>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ind w:left="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character" w:customStyle="1" w:styleId="DateChar">
    <w:name w:val="Date Char"/>
    <w:basedOn w:val="DefaultParagraphFont"/>
    <w:link w:val="Date"/>
    <w:uiPriority w:val="10"/>
    <w:rsid w:val="00C47362"/>
    <w:rPr>
      <w:rFonts w:ascii="Times New Roman" w:hAnsi="Times New Roman"/>
    </w:rPr>
  </w:style>
  <w:style w:type="paragraph" w:customStyle="1" w:styleId="Attendees">
    <w:name w:val="Attendees"/>
    <w:basedOn w:val="Normal"/>
    <w:qFormat/>
    <w:rsid w:val="00015440"/>
    <w:pPr>
      <w:spacing w:after="480" w:line="274" w:lineRule="auto"/>
      <w:jc w:val="center"/>
    </w:pPr>
    <w:rPr>
      <w:rFonts w:cs="Calibri"/>
      <w:sz w:val="22"/>
      <w:lang w:val="en-GB"/>
    </w:rPr>
  </w:style>
  <w:style w:type="character" w:styleId="UnresolvedMention">
    <w:name w:val="Unresolved Mention"/>
    <w:basedOn w:val="DefaultParagraphFont"/>
    <w:uiPriority w:val="99"/>
    <w:semiHidden/>
    <w:unhideWhenUsed/>
    <w:rsid w:val="00172C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539511">
      <w:bodyDiv w:val="1"/>
      <w:marLeft w:val="0"/>
      <w:marRight w:val="0"/>
      <w:marTop w:val="0"/>
      <w:marBottom w:val="0"/>
      <w:divBdr>
        <w:top w:val="none" w:sz="0" w:space="0" w:color="auto"/>
        <w:left w:val="none" w:sz="0" w:space="0" w:color="auto"/>
        <w:bottom w:val="none" w:sz="0" w:space="0" w:color="auto"/>
        <w:right w:val="none" w:sz="0" w:space="0" w:color="auto"/>
      </w:divBdr>
    </w:div>
    <w:div w:id="161821022">
      <w:bodyDiv w:val="1"/>
      <w:marLeft w:val="0"/>
      <w:marRight w:val="0"/>
      <w:marTop w:val="0"/>
      <w:marBottom w:val="0"/>
      <w:divBdr>
        <w:top w:val="none" w:sz="0" w:space="0" w:color="auto"/>
        <w:left w:val="none" w:sz="0" w:space="0" w:color="auto"/>
        <w:bottom w:val="none" w:sz="0" w:space="0" w:color="auto"/>
        <w:right w:val="none" w:sz="0" w:space="0" w:color="auto"/>
      </w:divBdr>
    </w:div>
    <w:div w:id="103881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umbo\AppData\Roaming\Microsoft\Templates\Rose%20suite%20agenda.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0" ma:contentTypeDescription="Create a new document." ma:contentTypeScope="" ma:versionID="e39e7e9e36de66d473ce04bb4ab2dbb8">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9dc5994665da46609c24125788630d8"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2BDF3C-0A9C-4B2E-A369-07DB39934A04}">
  <ds:schemaRefs>
    <ds:schemaRef ds:uri="http://schemas.microsoft.com/sharepoint/v3/contenttype/forms"/>
  </ds:schemaRefs>
</ds:datastoreItem>
</file>

<file path=customXml/itemProps3.xml><?xml version="1.0" encoding="utf-8"?>
<ds:datastoreItem xmlns:ds="http://schemas.openxmlformats.org/officeDocument/2006/customXml" ds:itemID="{9AB5A02B-25E0-4208-A1AB-FAC7196280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D15314-1EF9-44AC-AC7B-C78E10C55CCE}">
  <ds:schemaRefs>
    <ds:schemaRef ds:uri="http://schemas.openxmlformats.org/officeDocument/2006/bibliography"/>
  </ds:schemaRefs>
</ds:datastoreItem>
</file>

<file path=customXml/itemProps5.xml><?xml version="1.0" encoding="utf-8"?>
<ds:datastoreItem xmlns:ds="http://schemas.openxmlformats.org/officeDocument/2006/customXml" ds:itemID="{6AEF0CB2-6D57-4381-9CDA-324CB60EC128}">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Rose suite agenda</Template>
  <TotalTime>0</TotalTime>
  <Pages>2</Pages>
  <Words>448</Words>
  <Characters>2558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2022-08-05T13:17:00Z</dcterms:created>
  <dcterms:modified xsi:type="dcterms:W3CDTF">2022-08-05T13:17:00Z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