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708C826C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6D4BD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FE7DDE">
      <w:pPr>
        <w:pStyle w:val="Heading1"/>
        <w:rPr>
          <w:rFonts w:ascii="Corbel" w:hAnsi="Corbel"/>
          <w:sz w:val="40"/>
        </w:rPr>
      </w:pPr>
    </w:p>
    <w:p w14:paraId="794A27C2" w14:textId="26536F71" w:rsidR="00554276" w:rsidRPr="00E51712" w:rsidRDefault="00FE7DDE" w:rsidP="00D2343F">
      <w:pPr>
        <w:pStyle w:val="ListNumber"/>
      </w:pPr>
      <w:r>
        <w:rPr>
          <w:rFonts w:eastAsiaTheme="majorEastAsia"/>
        </w:rPr>
        <w:t xml:space="preserve">Welcome </w:t>
      </w:r>
      <w:r w:rsidR="006E186A">
        <w:rPr>
          <w:rFonts w:eastAsiaTheme="majorEastAsia"/>
        </w:rPr>
        <w:t>&amp; Introductions</w:t>
      </w:r>
      <w:r w:rsidR="005003EC">
        <w:rPr>
          <w:rFonts w:eastAsiaTheme="majorEastAsia"/>
        </w:rPr>
        <w:t xml:space="preserve"> </w:t>
      </w:r>
    </w:p>
    <w:p w14:paraId="48F446FE" w14:textId="5581536E" w:rsidR="002C3D7E" w:rsidRDefault="00BC4FF9" w:rsidP="005C7C75">
      <w:pPr>
        <w:pStyle w:val="ListNumber"/>
      </w:pPr>
      <w:r>
        <w:t xml:space="preserve">Approval of </w:t>
      </w:r>
      <w:r w:rsidR="00423F1F">
        <w:t>0</w:t>
      </w:r>
      <w:r w:rsidR="00FE0E9D">
        <w:t>5</w:t>
      </w:r>
      <w:r w:rsidR="00423F1F">
        <w:t>-1</w:t>
      </w:r>
      <w:r w:rsidR="00FE0E9D">
        <w:t>7</w:t>
      </w:r>
      <w:r w:rsidR="005003EC">
        <w:t>-2</w:t>
      </w:r>
      <w:r w:rsidR="00423F1F">
        <w:t>3</w:t>
      </w:r>
      <w:r w:rsidR="00617460">
        <w:t xml:space="preserve"> </w:t>
      </w:r>
      <w:r>
        <w:t>Meeting Minutes</w:t>
      </w:r>
      <w:r w:rsidR="005003EC">
        <w:t xml:space="preserve"> </w:t>
      </w:r>
      <w:r w:rsidR="00CE3BE6">
        <w:t>(see attachment)</w:t>
      </w:r>
    </w:p>
    <w:p w14:paraId="0BBD6B7C" w14:textId="6B3BDAA9" w:rsidR="008042DA" w:rsidRDefault="00CE3BE6" w:rsidP="00C31F10">
      <w:pPr>
        <w:pStyle w:val="ListNumber"/>
      </w:pPr>
      <w:r>
        <w:t>Discuss</w:t>
      </w:r>
      <w:r w:rsidR="00FE0E9D">
        <w:t xml:space="preserve"> roles and responsibilities for individual committee members:  identify future guest speakers, identify future DEI committee activities, identify employer DEI Champions and engage, etc. </w:t>
      </w:r>
    </w:p>
    <w:p w14:paraId="740E4125" w14:textId="6BD42D18" w:rsidR="00CE3BE6" w:rsidRDefault="00FE0E9D" w:rsidP="00FE0E9D">
      <w:pPr>
        <w:pStyle w:val="ListNumber"/>
      </w:pPr>
      <w:r>
        <w:t>Guest Speaker:  Beth Sullivan, DARS, will present on Windmills:  Employment Disability Training</w:t>
      </w:r>
    </w:p>
    <w:p w14:paraId="7BBF4696" w14:textId="02540BD1" w:rsidR="00CE3BE6" w:rsidRDefault="00CE3BE6" w:rsidP="00436C33">
      <w:pPr>
        <w:pStyle w:val="ListNumber"/>
      </w:pPr>
      <w:r>
        <w:t>Announcements</w:t>
      </w:r>
      <w:r w:rsidR="00FE0E9D">
        <w:t>/Open Comment</w:t>
      </w:r>
    </w:p>
    <w:p w14:paraId="0B4BEB20" w14:textId="122867C6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DEF8" w14:textId="77777777" w:rsidR="00353F55" w:rsidRDefault="00353F55" w:rsidP="001E7D29">
      <w:pPr>
        <w:spacing w:after="0" w:line="240" w:lineRule="auto"/>
      </w:pPr>
      <w:r>
        <w:separator/>
      </w:r>
    </w:p>
  </w:endnote>
  <w:endnote w:type="continuationSeparator" w:id="0">
    <w:p w14:paraId="23711B19" w14:textId="77777777" w:rsidR="00353F55" w:rsidRDefault="00353F5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EF60" w14:textId="77777777" w:rsidR="003F352D" w:rsidRDefault="003F3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6FDA" w14:textId="77777777" w:rsidR="003F352D" w:rsidRDefault="003F35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A0F45" w14:textId="77777777" w:rsidR="00353F55" w:rsidRDefault="00353F55" w:rsidP="001E7D29">
      <w:pPr>
        <w:spacing w:after="0" w:line="240" w:lineRule="auto"/>
      </w:pPr>
      <w:r>
        <w:separator/>
      </w:r>
    </w:p>
  </w:footnote>
  <w:footnote w:type="continuationSeparator" w:id="0">
    <w:p w14:paraId="469818A6" w14:textId="77777777" w:rsidR="00353F55" w:rsidRDefault="00353F5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27F0B" w14:textId="77777777" w:rsidR="003F352D" w:rsidRDefault="003F35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6C3389B2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57B35317" w:rsidR="00066754" w:rsidRDefault="00066754" w:rsidP="009F711E">
          <w:pPr>
            <w:pStyle w:val="Header"/>
          </w:pPr>
          <w:r w:rsidRPr="009A6621">
            <w:t xml:space="preserve">Date: </w:t>
          </w:r>
          <w:r w:rsidR="00FE0E9D">
            <w:t>Ju</w:t>
          </w:r>
          <w:r w:rsidR="003F352D">
            <w:t>ly 18</w:t>
          </w:r>
          <w:r w:rsidR="00FE0E9D">
            <w:t>,</w:t>
          </w:r>
          <w:r w:rsidR="000D69B5">
            <w:t xml:space="preserve"> </w:t>
          </w:r>
          <w:r w:rsidR="00A36840">
            <w:t>2023; 10</w:t>
          </w:r>
          <w:r w:rsidR="009B7644">
            <w:t>:30 AM</w:t>
          </w:r>
        </w:p>
        <w:p w14:paraId="0B599081" w14:textId="77777777" w:rsidR="009B7644" w:rsidRDefault="009B7644" w:rsidP="00CE3BE6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CE3BE6">
            <w:rPr>
              <w:lang w:val="en-US"/>
            </w:rPr>
            <w:t>Virtual</w:t>
          </w:r>
        </w:p>
        <w:p w14:paraId="3CCB541F" w14:textId="1827298A" w:rsidR="006B114A" w:rsidRPr="00617460" w:rsidRDefault="006B114A" w:rsidP="003F352D">
          <w:pPr>
            <w:pStyle w:val="Header"/>
            <w:rPr>
              <w:lang w:val="en-US"/>
            </w:rPr>
          </w:pP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D3E24" w14:textId="77777777" w:rsidR="003F352D" w:rsidRDefault="003F35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372018"/>
    <w:multiLevelType w:val="hybridMultilevel"/>
    <w:tmpl w:val="FF0ACB5C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2DD077D"/>
    <w:multiLevelType w:val="hybridMultilevel"/>
    <w:tmpl w:val="D32E2A0A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9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40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5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4"/>
  </w:num>
  <w:num w:numId="30" w16cid:durableId="2119444800">
    <w:abstractNumId w:val="26"/>
  </w:num>
  <w:num w:numId="31" w16cid:durableId="1580944664">
    <w:abstractNumId w:val="42"/>
  </w:num>
  <w:num w:numId="32" w16cid:durableId="908541870">
    <w:abstractNumId w:val="36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3"/>
  </w:num>
  <w:num w:numId="38" w16cid:durableId="395862835">
    <w:abstractNumId w:val="27"/>
  </w:num>
  <w:num w:numId="39" w16cid:durableId="1897230724">
    <w:abstractNumId w:val="41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2"/>
  </w:num>
  <w:num w:numId="43" w16cid:durableId="1875577509">
    <w:abstractNumId w:val="38"/>
  </w:num>
  <w:num w:numId="44" w16cid:durableId="120922545">
    <w:abstractNumId w:val="23"/>
  </w:num>
  <w:num w:numId="45" w16cid:durableId="2001348663">
    <w:abstractNumId w:val="12"/>
  </w:num>
  <w:num w:numId="46" w16cid:durableId="2019115363">
    <w:abstractNumId w:val="31"/>
  </w:num>
  <w:num w:numId="47" w16cid:durableId="199387020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15440"/>
    <w:rsid w:val="00016839"/>
    <w:rsid w:val="00042FB3"/>
    <w:rsid w:val="0005396E"/>
    <w:rsid w:val="00055973"/>
    <w:rsid w:val="00057671"/>
    <w:rsid w:val="0006014B"/>
    <w:rsid w:val="00062EE3"/>
    <w:rsid w:val="00066754"/>
    <w:rsid w:val="00084752"/>
    <w:rsid w:val="00086540"/>
    <w:rsid w:val="00093CE2"/>
    <w:rsid w:val="000D445D"/>
    <w:rsid w:val="000D479D"/>
    <w:rsid w:val="000D69B5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7641"/>
    <w:rsid w:val="00360B6E"/>
    <w:rsid w:val="00361DEE"/>
    <w:rsid w:val="00376788"/>
    <w:rsid w:val="00394EF4"/>
    <w:rsid w:val="003E5116"/>
    <w:rsid w:val="003E5EB5"/>
    <w:rsid w:val="003F352D"/>
    <w:rsid w:val="00410612"/>
    <w:rsid w:val="00411F8B"/>
    <w:rsid w:val="004203B0"/>
    <w:rsid w:val="004230D9"/>
    <w:rsid w:val="00423F1F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A4ED0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83246"/>
    <w:rsid w:val="005B27CA"/>
    <w:rsid w:val="005C7C75"/>
    <w:rsid w:val="005D3902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5029"/>
    <w:rsid w:val="006B114A"/>
    <w:rsid w:val="006D4BD2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40105"/>
    <w:rsid w:val="00744B1E"/>
    <w:rsid w:val="00756D9C"/>
    <w:rsid w:val="007619BD"/>
    <w:rsid w:val="00771C24"/>
    <w:rsid w:val="00781863"/>
    <w:rsid w:val="00792701"/>
    <w:rsid w:val="007B031A"/>
    <w:rsid w:val="007B2549"/>
    <w:rsid w:val="007D5836"/>
    <w:rsid w:val="007E59D4"/>
    <w:rsid w:val="007F34A4"/>
    <w:rsid w:val="008042DA"/>
    <w:rsid w:val="00815563"/>
    <w:rsid w:val="008240DA"/>
    <w:rsid w:val="008429E5"/>
    <w:rsid w:val="00862210"/>
    <w:rsid w:val="00863E6E"/>
    <w:rsid w:val="00867EA4"/>
    <w:rsid w:val="00880C14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7E1B"/>
    <w:rsid w:val="00985898"/>
    <w:rsid w:val="009921B8"/>
    <w:rsid w:val="009A6621"/>
    <w:rsid w:val="009B7644"/>
    <w:rsid w:val="009D4984"/>
    <w:rsid w:val="009D6901"/>
    <w:rsid w:val="009F4E19"/>
    <w:rsid w:val="009F711E"/>
    <w:rsid w:val="00A00BC7"/>
    <w:rsid w:val="00A07662"/>
    <w:rsid w:val="00A16EFC"/>
    <w:rsid w:val="00A21B71"/>
    <w:rsid w:val="00A25111"/>
    <w:rsid w:val="00A3439E"/>
    <w:rsid w:val="00A36840"/>
    <w:rsid w:val="00A37F9E"/>
    <w:rsid w:val="00A40085"/>
    <w:rsid w:val="00A4168E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3BE6"/>
    <w:rsid w:val="00CE5A5C"/>
    <w:rsid w:val="00D15EA1"/>
    <w:rsid w:val="00D2343F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51712"/>
    <w:rsid w:val="00E557A0"/>
    <w:rsid w:val="00E70676"/>
    <w:rsid w:val="00E93176"/>
    <w:rsid w:val="00EF45B4"/>
    <w:rsid w:val="00EF6435"/>
    <w:rsid w:val="00F10F6B"/>
    <w:rsid w:val="00F23697"/>
    <w:rsid w:val="00F36BB7"/>
    <w:rsid w:val="00F41C25"/>
    <w:rsid w:val="00F81AD0"/>
    <w:rsid w:val="00F87EAA"/>
    <w:rsid w:val="00F92B25"/>
    <w:rsid w:val="00F94F37"/>
    <w:rsid w:val="00FA7DB4"/>
    <w:rsid w:val="00FB3809"/>
    <w:rsid w:val="00FD6CAB"/>
    <w:rsid w:val="00FE0E9D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  <w:ind w:left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57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2023-05-30T16:30:00Z</dcterms:created>
  <dcterms:modified xsi:type="dcterms:W3CDTF">2023-06-07T19:05:00Z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