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1A3BE" w14:textId="708C826C" w:rsidR="00DB1CAE" w:rsidRDefault="00DB1CAE" w:rsidP="00DB1CAE">
      <w:pPr>
        <w:pStyle w:val="Heading1"/>
        <w:rPr>
          <w:rFonts w:ascii="Corbel" w:hAnsi="Corbel"/>
          <w:sz w:val="40"/>
        </w:rPr>
      </w:pPr>
      <w:r>
        <w:rPr>
          <w:rFonts w:ascii="Corbel" w:hAnsi="Corbel"/>
          <w:sz w:val="40"/>
        </w:rPr>
        <w:t xml:space="preserve">Meeting </w:t>
      </w:r>
      <w:r w:rsidR="006D4BD2">
        <w:rPr>
          <w:rFonts w:ascii="Corbel" w:hAnsi="Corbel"/>
          <w:sz w:val="40"/>
        </w:rPr>
        <w:t>Agenda</w:t>
      </w:r>
    </w:p>
    <w:p w14:paraId="13994073" w14:textId="2D8EC1E8" w:rsidR="00554276" w:rsidRPr="00FE7DDE" w:rsidRDefault="00554276" w:rsidP="00FE7DDE">
      <w:pPr>
        <w:pStyle w:val="Heading1"/>
        <w:rPr>
          <w:rFonts w:ascii="Corbel" w:hAnsi="Corbel"/>
          <w:sz w:val="40"/>
        </w:rPr>
      </w:pPr>
    </w:p>
    <w:p w14:paraId="794A27C2" w14:textId="26536F71" w:rsidR="00554276" w:rsidRPr="00E51712" w:rsidRDefault="00FE7DDE" w:rsidP="00D2343F">
      <w:pPr>
        <w:pStyle w:val="ListNumber"/>
      </w:pPr>
      <w:r>
        <w:rPr>
          <w:rFonts w:eastAsiaTheme="majorEastAsia"/>
        </w:rPr>
        <w:t xml:space="preserve">Welcome </w:t>
      </w:r>
      <w:r w:rsidR="006E186A">
        <w:rPr>
          <w:rFonts w:eastAsiaTheme="majorEastAsia"/>
        </w:rPr>
        <w:t>&amp; Introductions</w:t>
      </w:r>
      <w:r w:rsidR="005003EC">
        <w:rPr>
          <w:rFonts w:eastAsiaTheme="majorEastAsia"/>
        </w:rPr>
        <w:t xml:space="preserve"> </w:t>
      </w:r>
    </w:p>
    <w:p w14:paraId="48F446FE" w14:textId="5C50B39D" w:rsidR="002C3D7E" w:rsidRDefault="00BC4FF9" w:rsidP="005C7C75">
      <w:pPr>
        <w:pStyle w:val="ListNumber"/>
      </w:pPr>
      <w:r>
        <w:t xml:space="preserve">Approval of </w:t>
      </w:r>
      <w:r w:rsidR="00423F1F">
        <w:t>0</w:t>
      </w:r>
      <w:r w:rsidR="00CE3BE6">
        <w:t>3</w:t>
      </w:r>
      <w:r w:rsidR="00423F1F">
        <w:t>-15</w:t>
      </w:r>
      <w:r w:rsidR="005003EC">
        <w:t>-2</w:t>
      </w:r>
      <w:r w:rsidR="00423F1F">
        <w:t>3</w:t>
      </w:r>
      <w:r w:rsidR="00617460">
        <w:t xml:space="preserve"> </w:t>
      </w:r>
      <w:r>
        <w:t>Meeting Minutes</w:t>
      </w:r>
      <w:r w:rsidR="005003EC">
        <w:t xml:space="preserve"> </w:t>
      </w:r>
      <w:r w:rsidR="00CE3BE6">
        <w:t>(see attachment)</w:t>
      </w:r>
    </w:p>
    <w:p w14:paraId="0BBD6B7C" w14:textId="15CBBD8A" w:rsidR="008042DA" w:rsidRDefault="00CE3BE6" w:rsidP="00C31F10">
      <w:pPr>
        <w:pStyle w:val="ListNumber"/>
      </w:pPr>
      <w:r>
        <w:t>Discussion regarding future DEI Committee Meetings (frequency, time, day of the week, meeting location, virtual vs. in-person, attendance, balance between speakers and outreach implementation planning)</w:t>
      </w:r>
    </w:p>
    <w:p w14:paraId="32DD0F56" w14:textId="6C4C76CB" w:rsidR="00436C33" w:rsidRDefault="00CE3BE6" w:rsidP="00436C33">
      <w:pPr>
        <w:pStyle w:val="ListNumber"/>
      </w:pPr>
      <w:r>
        <w:t>Review of IE Inclusive Executive Model (see attachment) and implementation of the DEI Committee’s outreach through community group activities and resources.</w:t>
      </w:r>
    </w:p>
    <w:p w14:paraId="740E4125" w14:textId="3EE9D63C" w:rsidR="00CE3BE6" w:rsidRDefault="00CE3BE6" w:rsidP="00436C33">
      <w:pPr>
        <w:pStyle w:val="ListNumber"/>
      </w:pPr>
      <w:r>
        <w:t xml:space="preserve">Explore the employer’s perspective regarding </w:t>
      </w:r>
      <w:r w:rsidR="004A4ED0">
        <w:t>DEI.</w:t>
      </w:r>
    </w:p>
    <w:p w14:paraId="7BBF4696" w14:textId="2A8366A9" w:rsidR="00CE3BE6" w:rsidRDefault="00CE3BE6" w:rsidP="00436C33">
      <w:pPr>
        <w:pStyle w:val="ListNumber"/>
      </w:pPr>
      <w:r>
        <w:t>Announcements:</w:t>
      </w:r>
    </w:p>
    <w:p w14:paraId="5559D26C" w14:textId="5A097CFC" w:rsidR="004A4ED0" w:rsidRDefault="004A4ED0" w:rsidP="004A4ED0">
      <w:pPr>
        <w:pStyle w:val="ListNumber2"/>
      </w:pPr>
      <w:r>
        <w:t>RANE Meeting, 5/24/23, 10:00AM – 12:00PM, LU Mountain Conference Center, Room 104/105</w:t>
      </w:r>
    </w:p>
    <w:p w14:paraId="1C35CB59" w14:textId="1071420E" w:rsidR="00CE3BE6" w:rsidRDefault="004A4ED0" w:rsidP="004A4ED0">
      <w:pPr>
        <w:pStyle w:val="ListNumber2"/>
      </w:pPr>
      <w:r>
        <w:t>Other Announcements/Open Comment</w:t>
      </w:r>
    </w:p>
    <w:p w14:paraId="0B4BEB20" w14:textId="122867C6" w:rsidR="0015180F" w:rsidRDefault="00197A73" w:rsidP="00B20A6D">
      <w:pPr>
        <w:pStyle w:val="ListNumber"/>
      </w:pPr>
      <w:r>
        <w:t>Adjourn</w:t>
      </w:r>
      <w:r w:rsidR="00436C33">
        <w:t xml:space="preserve"> </w:t>
      </w:r>
    </w:p>
    <w:p w14:paraId="3892184C" w14:textId="77777777" w:rsidR="008042DA" w:rsidRPr="00D2343F" w:rsidRDefault="008042DA" w:rsidP="008042DA">
      <w:pPr>
        <w:pStyle w:val="ListNumber"/>
        <w:numPr>
          <w:ilvl w:val="0"/>
          <w:numId w:val="0"/>
        </w:numPr>
        <w:ind w:left="173" w:hanging="173"/>
      </w:pPr>
    </w:p>
    <w:sectPr w:rsidR="008042DA" w:rsidRPr="00D2343F" w:rsidSect="00015440">
      <w:headerReference w:type="default" r:id="rId12"/>
      <w:foot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ADEF8" w14:textId="77777777" w:rsidR="00353F55" w:rsidRDefault="00353F55" w:rsidP="001E7D29">
      <w:pPr>
        <w:spacing w:after="0" w:line="240" w:lineRule="auto"/>
      </w:pPr>
      <w:r>
        <w:separator/>
      </w:r>
    </w:p>
  </w:endnote>
  <w:endnote w:type="continuationSeparator" w:id="0">
    <w:p w14:paraId="23711B19" w14:textId="77777777" w:rsidR="00353F55" w:rsidRDefault="00353F5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874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D5131" w14:textId="7471FE00" w:rsidR="004412CC" w:rsidRDefault="004412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960099" w14:textId="0A7F0988" w:rsidR="002251D1" w:rsidRPr="002251D1" w:rsidRDefault="002251D1" w:rsidP="002251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A0F45" w14:textId="77777777" w:rsidR="00353F55" w:rsidRDefault="00353F55" w:rsidP="001E7D29">
      <w:pPr>
        <w:spacing w:after="0" w:line="240" w:lineRule="auto"/>
      </w:pPr>
      <w:r>
        <w:separator/>
      </w:r>
    </w:p>
  </w:footnote>
  <w:footnote w:type="continuationSeparator" w:id="0">
    <w:p w14:paraId="469818A6" w14:textId="77777777" w:rsidR="00353F55" w:rsidRDefault="00353F5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E36F" w14:textId="6C3389B2" w:rsidR="00066754" w:rsidRDefault="008C7664" w:rsidP="00015440">
    <w:pPr>
      <w:pStyle w:val="Header"/>
      <w:rPr>
        <w:noProof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AFA31A6" wp14:editId="5C9BD8A3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390AB4E" w14:textId="77777777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  <w:p w14:paraId="2C1981AD" w14:textId="62FA7A5A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7AFA31A6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imyIqQHADm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T1qKB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eaXHH/aatDd&#10;hS3W6Or3FLgpHEbNGnYpeDrkegtdwQP9/NAjwdhhSHFUpgOH0dU9ADVMHKAd5FG4gVXO8942olTp&#10;D0EO5edD6knwRoEqSQMFBFdAYkhxuSGR18yrewCqBdF4QNhGFjete6/xUcECpdw3zeKNru5tOIo6&#10;oGNQRzmkqChiiL15yeZbTg5oBXxMfRWaILSP+STTxRBGRnnSL7Es8zGHGNueCmYnbxTEqVq23m8q&#10;IUb9T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6sFuBAPtey8xlvfEWOrBagT/l7Sz25EeR9LzrTT6BtzKypKUA7cPfOxD38DMYIA1MN5ZzLbtha/e&#10;zytGUIygMksBNxqoLymKDJLB+HuDVM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UBpVJYnhB4GigSTY7l&#10;AaUiGphIVI7lYXIsDygV0cBEonIsD5NjeSjHEgKrF5RjeZgcywNKpbaBybE8lGMJgVcFRaLJsTyU&#10;YwmBp4Ei0eRYHsqxhMDTQJFociwP5VhCYGmgHMvD5FgeyrGEwNNAkWhyLA/lWELgaaBINDmWh3Is&#10;IfA0UCSaHMtDOZYQeBooEk2O5aEcSwgcDZ7KsYTAy0A4lqfJsTyVYwmBp4HMzk+TY3kqxxICTwOZ&#10;nZ8mx/JUjiUEngbiJz5NjuWpHEsIPA3ET3y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formulas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6390AB4E" w14:textId="77777777" w:rsidR="00FE7DDE" w:rsidRDefault="00FE7DDE" w:rsidP="00FE7DDE">
                      <w:pPr>
                        <w:ind w:left="0"/>
                        <w:jc w:val="center"/>
                      </w:pPr>
                    </w:p>
                    <w:p w14:paraId="2C1981AD" w14:textId="62FA7A5A" w:rsidR="00FE7DDE" w:rsidRDefault="00FE7DDE" w:rsidP="00FE7DDE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  <w:r w:rsidR="00955D0C">
      <w:rPr>
        <w:noProof/>
      </w:rPr>
      <w:drawing>
        <wp:inline distT="0" distB="0" distL="0" distR="0" wp14:anchorId="10365625" wp14:editId="17628BE6">
          <wp:extent cx="1971675" cy="904096"/>
          <wp:effectExtent l="0" t="0" r="0" b="0"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6229" cy="91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14:paraId="36D4083C" w14:textId="77777777" w:rsidTr="00015440">
      <w:trPr>
        <w:jc w:val="right"/>
      </w:trPr>
      <w:tc>
        <w:tcPr>
          <w:tcW w:w="432" w:type="dxa"/>
          <w:vAlign w:val="bottom"/>
        </w:tcPr>
        <w:p w14:paraId="3550D45E" w14:textId="409308F4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78EFF914" w14:textId="77777777" w:rsidR="00FE7DDE" w:rsidRDefault="00FE7DDE" w:rsidP="009F711E">
          <w:pPr>
            <w:autoSpaceDE w:val="0"/>
            <w:autoSpaceDN w:val="0"/>
            <w:adjustRightInd w:val="0"/>
          </w:pPr>
        </w:p>
        <w:p w14:paraId="293379CA" w14:textId="27318C79" w:rsidR="00066754" w:rsidRPr="009F711E" w:rsidRDefault="00955D0C" w:rsidP="00955D0C">
          <w:pPr>
            <w:autoSpaceDE w:val="0"/>
            <w:autoSpaceDN w:val="0"/>
            <w:adjustRightInd w:val="0"/>
            <w:ind w:left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Diversity, Equity and Inclusion Committee Meeting</w:t>
          </w:r>
        </w:p>
      </w:tc>
    </w:tr>
    <w:tr w:rsidR="00066754" w:rsidRPr="009B7644" w14:paraId="5F670858" w14:textId="77777777" w:rsidTr="00015440">
      <w:trPr>
        <w:jc w:val="right"/>
      </w:trPr>
      <w:tc>
        <w:tcPr>
          <w:tcW w:w="432" w:type="dxa"/>
          <w:vAlign w:val="bottom"/>
        </w:tcPr>
        <w:p w14:paraId="7F4CB511" w14:textId="4EF24D79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2E98A6D7" w14:textId="064448D3" w:rsidR="00066754" w:rsidRDefault="00066754" w:rsidP="009F711E">
          <w:pPr>
            <w:pStyle w:val="Header"/>
          </w:pPr>
          <w:r w:rsidRPr="009A6621">
            <w:t xml:space="preserve">Date: </w:t>
          </w:r>
          <w:r w:rsidR="00423F1F">
            <w:t>M</w:t>
          </w:r>
          <w:r w:rsidR="00CE3BE6">
            <w:t>ay 17</w:t>
          </w:r>
          <w:r w:rsidR="000D69B5">
            <w:t xml:space="preserve">, </w:t>
          </w:r>
          <w:r w:rsidR="00A36840">
            <w:t>2023; 10</w:t>
          </w:r>
          <w:r w:rsidR="009B7644">
            <w:t>:30 AM</w:t>
          </w:r>
        </w:p>
        <w:p w14:paraId="0B599081" w14:textId="77777777" w:rsidR="009B7644" w:rsidRDefault="009B7644" w:rsidP="00CE3BE6">
          <w:pPr>
            <w:pStyle w:val="Header"/>
            <w:rPr>
              <w:lang w:val="en-US"/>
            </w:rPr>
          </w:pPr>
          <w:r w:rsidRPr="00617460">
            <w:rPr>
              <w:lang w:val="en-US"/>
            </w:rPr>
            <w:t xml:space="preserve">Location: </w:t>
          </w:r>
          <w:r w:rsidR="00CE3BE6">
            <w:rPr>
              <w:lang w:val="en-US"/>
            </w:rPr>
            <w:t>Virtual</w:t>
          </w:r>
        </w:p>
        <w:p w14:paraId="3CCB541F" w14:textId="67C5C108" w:rsidR="00CE3BE6" w:rsidRPr="00617460" w:rsidRDefault="00CE3BE6" w:rsidP="00CE3BE6">
          <w:pPr>
            <w:pStyle w:val="Header"/>
            <w:rPr>
              <w:lang w:val="en-US"/>
            </w:rPr>
          </w:pPr>
          <w:r>
            <w:rPr>
              <w:lang w:val="en-US"/>
            </w:rPr>
            <w:t xml:space="preserve">Meeting Link:  </w:t>
          </w:r>
          <w:hyperlink r:id="rId2" w:tgtFrame="_blank" w:history="1">
            <w:r>
              <w:rPr>
                <w:rStyle w:val="Hyperlink"/>
                <w:rFonts w:ascii="Segoe UI Semibold" w:hAnsi="Segoe UI Semibold" w:cs="Segoe UI Semibold"/>
                <w:color w:val="6264A7"/>
                <w:sz w:val="21"/>
                <w:szCs w:val="21"/>
              </w:rPr>
              <w:t>Click here to join the meeting</w:t>
            </w:r>
          </w:hyperlink>
        </w:p>
      </w:tc>
    </w:tr>
    <w:tr w:rsidR="00066754" w14:paraId="5AE8894D" w14:textId="77777777" w:rsidTr="00015440">
      <w:trPr>
        <w:jc w:val="right"/>
      </w:trPr>
      <w:tc>
        <w:tcPr>
          <w:tcW w:w="432" w:type="dxa"/>
          <w:vAlign w:val="bottom"/>
        </w:tcPr>
        <w:p w14:paraId="0EB80511" w14:textId="77777777"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70CE7CB0" wp14:editId="3C92616D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4A722A2" w14:textId="531777F8" w:rsidR="006E186A" w:rsidRPr="00015440" w:rsidRDefault="006E186A" w:rsidP="009F711E">
          <w:pPr>
            <w:pStyle w:val="Header"/>
          </w:pPr>
        </w:p>
      </w:tc>
    </w:tr>
  </w:tbl>
  <w:p w14:paraId="25E830C2" w14:textId="77777777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F5A0B3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50D6F4F"/>
    <w:multiLevelType w:val="hybridMultilevel"/>
    <w:tmpl w:val="EC1694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1B8254F"/>
    <w:multiLevelType w:val="hybridMultilevel"/>
    <w:tmpl w:val="F17CC2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8328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372018"/>
    <w:multiLevelType w:val="hybridMultilevel"/>
    <w:tmpl w:val="FF0ACB5C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2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62DD077D"/>
    <w:multiLevelType w:val="hybridMultilevel"/>
    <w:tmpl w:val="D32E2A0A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8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2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626204228">
    <w:abstractNumId w:val="39"/>
  </w:num>
  <w:num w:numId="2" w16cid:durableId="1752654428">
    <w:abstractNumId w:val="20"/>
  </w:num>
  <w:num w:numId="3" w16cid:durableId="1090196049">
    <w:abstractNumId w:val="21"/>
  </w:num>
  <w:num w:numId="4" w16cid:durableId="426077794">
    <w:abstractNumId w:val="13"/>
  </w:num>
  <w:num w:numId="5" w16cid:durableId="1524902765">
    <w:abstractNumId w:val="40"/>
  </w:num>
  <w:num w:numId="6" w16cid:durableId="1485049446">
    <w:abstractNumId w:val="9"/>
  </w:num>
  <w:num w:numId="7" w16cid:durableId="1283030550">
    <w:abstractNumId w:val="7"/>
  </w:num>
  <w:num w:numId="8" w16cid:durableId="2134126704">
    <w:abstractNumId w:val="6"/>
  </w:num>
  <w:num w:numId="9" w16cid:durableId="1242177276">
    <w:abstractNumId w:val="5"/>
  </w:num>
  <w:num w:numId="10" w16cid:durableId="477771267">
    <w:abstractNumId w:val="4"/>
  </w:num>
  <w:num w:numId="11" w16cid:durableId="1203713454">
    <w:abstractNumId w:val="8"/>
  </w:num>
  <w:num w:numId="12" w16cid:durableId="2099205351">
    <w:abstractNumId w:val="3"/>
  </w:num>
  <w:num w:numId="13" w16cid:durableId="1449356190">
    <w:abstractNumId w:val="2"/>
  </w:num>
  <w:num w:numId="14" w16cid:durableId="1044526109">
    <w:abstractNumId w:val="1"/>
  </w:num>
  <w:num w:numId="15" w16cid:durableId="1390837170">
    <w:abstractNumId w:val="0"/>
  </w:num>
  <w:num w:numId="16" w16cid:durableId="2123183488">
    <w:abstractNumId w:val="14"/>
  </w:num>
  <w:num w:numId="17" w16cid:durableId="1395544698">
    <w:abstractNumId w:val="19"/>
  </w:num>
  <w:num w:numId="18" w16cid:durableId="660499156">
    <w:abstractNumId w:val="17"/>
  </w:num>
  <w:num w:numId="19" w16cid:durableId="228464485">
    <w:abstractNumId w:val="16"/>
  </w:num>
  <w:num w:numId="20" w16cid:durableId="1066341803">
    <w:abstractNumId w:val="15"/>
  </w:num>
  <w:num w:numId="21" w16cid:durableId="615908618">
    <w:abstractNumId w:val="24"/>
  </w:num>
  <w:num w:numId="22" w16cid:durableId="794762103">
    <w:abstractNumId w:val="3"/>
    <w:lvlOverride w:ilvl="0">
      <w:startOverride w:val="1"/>
    </w:lvlOverride>
  </w:num>
  <w:num w:numId="23" w16cid:durableId="836192001">
    <w:abstractNumId w:val="3"/>
    <w:lvlOverride w:ilvl="0">
      <w:startOverride w:val="1"/>
    </w:lvlOverride>
  </w:num>
  <w:num w:numId="24" w16cid:durableId="1794640949">
    <w:abstractNumId w:val="2"/>
    <w:lvlOverride w:ilvl="0">
      <w:startOverride w:val="1"/>
    </w:lvlOverride>
  </w:num>
  <w:num w:numId="25" w16cid:durableId="341246342">
    <w:abstractNumId w:val="35"/>
  </w:num>
  <w:num w:numId="26" w16cid:durableId="42600603">
    <w:abstractNumId w:val="11"/>
  </w:num>
  <w:num w:numId="27" w16cid:durableId="572353749">
    <w:abstractNumId w:val="25"/>
  </w:num>
  <w:num w:numId="28" w16cid:durableId="581644066">
    <w:abstractNumId w:val="11"/>
  </w:num>
  <w:num w:numId="29" w16cid:durableId="139811234">
    <w:abstractNumId w:val="34"/>
  </w:num>
  <w:num w:numId="30" w16cid:durableId="2119444800">
    <w:abstractNumId w:val="26"/>
  </w:num>
  <w:num w:numId="31" w16cid:durableId="1580944664">
    <w:abstractNumId w:val="42"/>
  </w:num>
  <w:num w:numId="32" w16cid:durableId="908541870">
    <w:abstractNumId w:val="36"/>
  </w:num>
  <w:num w:numId="33" w16cid:durableId="348028648">
    <w:abstractNumId w:val="18"/>
  </w:num>
  <w:num w:numId="34" w16cid:durableId="890582034">
    <w:abstractNumId w:val="28"/>
  </w:num>
  <w:num w:numId="35" w16cid:durableId="1365055006">
    <w:abstractNumId w:val="10"/>
  </w:num>
  <w:num w:numId="36" w16cid:durableId="1718814303">
    <w:abstractNumId w:val="29"/>
  </w:num>
  <w:num w:numId="37" w16cid:durableId="473564068">
    <w:abstractNumId w:val="33"/>
  </w:num>
  <w:num w:numId="38" w16cid:durableId="395862835">
    <w:abstractNumId w:val="27"/>
  </w:num>
  <w:num w:numId="39" w16cid:durableId="1897230724">
    <w:abstractNumId w:val="41"/>
  </w:num>
  <w:num w:numId="40" w16cid:durableId="1359696998">
    <w:abstractNumId w:val="30"/>
  </w:num>
  <w:num w:numId="41" w16cid:durableId="1508599198">
    <w:abstractNumId w:val="22"/>
  </w:num>
  <w:num w:numId="42" w16cid:durableId="1792167978">
    <w:abstractNumId w:val="32"/>
  </w:num>
  <w:num w:numId="43" w16cid:durableId="1875577509">
    <w:abstractNumId w:val="38"/>
  </w:num>
  <w:num w:numId="44" w16cid:durableId="120922545">
    <w:abstractNumId w:val="23"/>
  </w:num>
  <w:num w:numId="45" w16cid:durableId="2001348663">
    <w:abstractNumId w:val="12"/>
  </w:num>
  <w:num w:numId="46" w16cid:durableId="2019115363">
    <w:abstractNumId w:val="31"/>
  </w:num>
  <w:num w:numId="47" w16cid:durableId="199387020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11E"/>
    <w:rsid w:val="0000418E"/>
    <w:rsid w:val="00015440"/>
    <w:rsid w:val="00016839"/>
    <w:rsid w:val="00042FB3"/>
    <w:rsid w:val="0005396E"/>
    <w:rsid w:val="00055973"/>
    <w:rsid w:val="00057671"/>
    <w:rsid w:val="0006014B"/>
    <w:rsid w:val="00062EE3"/>
    <w:rsid w:val="00066754"/>
    <w:rsid w:val="00084752"/>
    <w:rsid w:val="00086540"/>
    <w:rsid w:val="00093CE2"/>
    <w:rsid w:val="000D445D"/>
    <w:rsid w:val="000D479D"/>
    <w:rsid w:val="000D69B5"/>
    <w:rsid w:val="000F4987"/>
    <w:rsid w:val="000F65EC"/>
    <w:rsid w:val="000F7D98"/>
    <w:rsid w:val="00103670"/>
    <w:rsid w:val="0011573E"/>
    <w:rsid w:val="0012634B"/>
    <w:rsid w:val="001269DE"/>
    <w:rsid w:val="00140DAE"/>
    <w:rsid w:val="0015180F"/>
    <w:rsid w:val="00166986"/>
    <w:rsid w:val="00172CFD"/>
    <w:rsid w:val="001746FC"/>
    <w:rsid w:val="00193653"/>
    <w:rsid w:val="00197A73"/>
    <w:rsid w:val="001A22DB"/>
    <w:rsid w:val="001A6379"/>
    <w:rsid w:val="001C329C"/>
    <w:rsid w:val="001E286F"/>
    <w:rsid w:val="001E7D29"/>
    <w:rsid w:val="00203931"/>
    <w:rsid w:val="002251D1"/>
    <w:rsid w:val="002404F5"/>
    <w:rsid w:val="0026036A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363F"/>
    <w:rsid w:val="003448DB"/>
    <w:rsid w:val="00352B99"/>
    <w:rsid w:val="00353F55"/>
    <w:rsid w:val="00357641"/>
    <w:rsid w:val="00360B6E"/>
    <w:rsid w:val="00361DEE"/>
    <w:rsid w:val="00376788"/>
    <w:rsid w:val="00394EF4"/>
    <w:rsid w:val="003E5116"/>
    <w:rsid w:val="003E5EB5"/>
    <w:rsid w:val="00410612"/>
    <w:rsid w:val="00411F8B"/>
    <w:rsid w:val="004203B0"/>
    <w:rsid w:val="004230D9"/>
    <w:rsid w:val="00423F1F"/>
    <w:rsid w:val="00431260"/>
    <w:rsid w:val="00436C33"/>
    <w:rsid w:val="004412CC"/>
    <w:rsid w:val="00450670"/>
    <w:rsid w:val="00465537"/>
    <w:rsid w:val="004724BD"/>
    <w:rsid w:val="00477352"/>
    <w:rsid w:val="0048124E"/>
    <w:rsid w:val="00491C23"/>
    <w:rsid w:val="004A4ED0"/>
    <w:rsid w:val="004B5C09"/>
    <w:rsid w:val="004E227E"/>
    <w:rsid w:val="004F6E40"/>
    <w:rsid w:val="005003EC"/>
    <w:rsid w:val="00500DD1"/>
    <w:rsid w:val="00507775"/>
    <w:rsid w:val="00521AE3"/>
    <w:rsid w:val="005315C2"/>
    <w:rsid w:val="00535B54"/>
    <w:rsid w:val="005402C4"/>
    <w:rsid w:val="00554276"/>
    <w:rsid w:val="00564D17"/>
    <w:rsid w:val="00570173"/>
    <w:rsid w:val="00583246"/>
    <w:rsid w:val="005B27CA"/>
    <w:rsid w:val="005C7C75"/>
    <w:rsid w:val="005D3902"/>
    <w:rsid w:val="005E0ED9"/>
    <w:rsid w:val="00616B41"/>
    <w:rsid w:val="00617460"/>
    <w:rsid w:val="00620AE8"/>
    <w:rsid w:val="00623FDE"/>
    <w:rsid w:val="006309E2"/>
    <w:rsid w:val="0064628C"/>
    <w:rsid w:val="00647F3A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95029"/>
    <w:rsid w:val="006D4BD2"/>
    <w:rsid w:val="006D5463"/>
    <w:rsid w:val="006E015E"/>
    <w:rsid w:val="006E186A"/>
    <w:rsid w:val="006E291F"/>
    <w:rsid w:val="006F03D4"/>
    <w:rsid w:val="006F50D1"/>
    <w:rsid w:val="00700B1F"/>
    <w:rsid w:val="007024A2"/>
    <w:rsid w:val="007257E9"/>
    <w:rsid w:val="00740105"/>
    <w:rsid w:val="00744B1E"/>
    <w:rsid w:val="00756D9C"/>
    <w:rsid w:val="007619BD"/>
    <w:rsid w:val="00771C24"/>
    <w:rsid w:val="00781863"/>
    <w:rsid w:val="00792701"/>
    <w:rsid w:val="007B031A"/>
    <w:rsid w:val="007B2549"/>
    <w:rsid w:val="007D5836"/>
    <w:rsid w:val="007E59D4"/>
    <w:rsid w:val="007F34A4"/>
    <w:rsid w:val="008042DA"/>
    <w:rsid w:val="00815563"/>
    <w:rsid w:val="008240DA"/>
    <w:rsid w:val="008429E5"/>
    <w:rsid w:val="00862210"/>
    <w:rsid w:val="00863E6E"/>
    <w:rsid w:val="00867EA4"/>
    <w:rsid w:val="00880C14"/>
    <w:rsid w:val="00897D88"/>
    <w:rsid w:val="008A0319"/>
    <w:rsid w:val="008C7664"/>
    <w:rsid w:val="008D43E9"/>
    <w:rsid w:val="008E2ED2"/>
    <w:rsid w:val="008E3C0E"/>
    <w:rsid w:val="008E421A"/>
    <w:rsid w:val="008E476B"/>
    <w:rsid w:val="008F0F63"/>
    <w:rsid w:val="00927C63"/>
    <w:rsid w:val="00932F50"/>
    <w:rsid w:val="0094637B"/>
    <w:rsid w:val="00955A78"/>
    <w:rsid w:val="00955D0C"/>
    <w:rsid w:val="00967E1B"/>
    <w:rsid w:val="00985898"/>
    <w:rsid w:val="009921B8"/>
    <w:rsid w:val="009A6621"/>
    <w:rsid w:val="009B7644"/>
    <w:rsid w:val="009D4984"/>
    <w:rsid w:val="009D6901"/>
    <w:rsid w:val="009F4E19"/>
    <w:rsid w:val="009F711E"/>
    <w:rsid w:val="00A00BC7"/>
    <w:rsid w:val="00A07662"/>
    <w:rsid w:val="00A16EFC"/>
    <w:rsid w:val="00A21B71"/>
    <w:rsid w:val="00A25111"/>
    <w:rsid w:val="00A3439E"/>
    <w:rsid w:val="00A36840"/>
    <w:rsid w:val="00A37F9E"/>
    <w:rsid w:val="00A40085"/>
    <w:rsid w:val="00A47DF6"/>
    <w:rsid w:val="00A60E11"/>
    <w:rsid w:val="00A63D35"/>
    <w:rsid w:val="00A820EC"/>
    <w:rsid w:val="00A9231C"/>
    <w:rsid w:val="00AA2532"/>
    <w:rsid w:val="00AE1F88"/>
    <w:rsid w:val="00AE361F"/>
    <w:rsid w:val="00AE5370"/>
    <w:rsid w:val="00AE635B"/>
    <w:rsid w:val="00B21F0F"/>
    <w:rsid w:val="00B247A9"/>
    <w:rsid w:val="00B30368"/>
    <w:rsid w:val="00B435B5"/>
    <w:rsid w:val="00B565D8"/>
    <w:rsid w:val="00B5779A"/>
    <w:rsid w:val="00B63E8A"/>
    <w:rsid w:val="00B64D24"/>
    <w:rsid w:val="00B6627A"/>
    <w:rsid w:val="00B7147D"/>
    <w:rsid w:val="00B75CFC"/>
    <w:rsid w:val="00B76AB4"/>
    <w:rsid w:val="00B853F9"/>
    <w:rsid w:val="00B92231"/>
    <w:rsid w:val="00BA2CE6"/>
    <w:rsid w:val="00BB018B"/>
    <w:rsid w:val="00BC4FF9"/>
    <w:rsid w:val="00BD1747"/>
    <w:rsid w:val="00BD2B06"/>
    <w:rsid w:val="00C00194"/>
    <w:rsid w:val="00C14973"/>
    <w:rsid w:val="00C1643D"/>
    <w:rsid w:val="00C261A9"/>
    <w:rsid w:val="00C42793"/>
    <w:rsid w:val="00C43CF0"/>
    <w:rsid w:val="00C47362"/>
    <w:rsid w:val="00C5348A"/>
    <w:rsid w:val="00C601ED"/>
    <w:rsid w:val="00C7624A"/>
    <w:rsid w:val="00C8234D"/>
    <w:rsid w:val="00CC4CF8"/>
    <w:rsid w:val="00CD4CE6"/>
    <w:rsid w:val="00CE3BE6"/>
    <w:rsid w:val="00CE5A5C"/>
    <w:rsid w:val="00D15EA1"/>
    <w:rsid w:val="00D2343F"/>
    <w:rsid w:val="00D31AB7"/>
    <w:rsid w:val="00D47F28"/>
    <w:rsid w:val="00D50D23"/>
    <w:rsid w:val="00D512BB"/>
    <w:rsid w:val="00D53571"/>
    <w:rsid w:val="00D767B4"/>
    <w:rsid w:val="00D94DE3"/>
    <w:rsid w:val="00DA3B1A"/>
    <w:rsid w:val="00DB1CAE"/>
    <w:rsid w:val="00DC6078"/>
    <w:rsid w:val="00DC79AD"/>
    <w:rsid w:val="00DD2075"/>
    <w:rsid w:val="00DE01D4"/>
    <w:rsid w:val="00DF2868"/>
    <w:rsid w:val="00DF7B22"/>
    <w:rsid w:val="00E51712"/>
    <w:rsid w:val="00E557A0"/>
    <w:rsid w:val="00E70676"/>
    <w:rsid w:val="00E93176"/>
    <w:rsid w:val="00EF45B4"/>
    <w:rsid w:val="00EF6435"/>
    <w:rsid w:val="00F10F6B"/>
    <w:rsid w:val="00F23697"/>
    <w:rsid w:val="00F36BB7"/>
    <w:rsid w:val="00F41C25"/>
    <w:rsid w:val="00F81AD0"/>
    <w:rsid w:val="00F87EAA"/>
    <w:rsid w:val="00F92B25"/>
    <w:rsid w:val="00F94F37"/>
    <w:rsid w:val="00FA7DB4"/>
    <w:rsid w:val="00FB3809"/>
    <w:rsid w:val="00FD6CAB"/>
    <w:rsid w:val="00FE6B6C"/>
    <w:rsid w:val="00FE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3D091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  <w:ind w:left="72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7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teams.microsoft.com/l/meetup-join/19%3ameeting_MjZkYjBjZmItNzE0NC00YzBmLWJhYTUtNDU1ODZlZTNjYjQ3%40thread.v2/0?context=%7b%22Tid%22%3a%229f24517d-5a31-40c7-9e70-9dd2c8def0db%22%2c%22Oid%22%3a%229c78289a-a96d-4356-9648-e6175a4779af%22%7d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umbo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8FD15314-1EF9-44AC-AC7B-C78E10C55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89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2023-05-01T14:35:00Z</dcterms:created>
  <dcterms:modified xsi:type="dcterms:W3CDTF">2023-05-01T14:35:00Z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