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A3BE" w14:textId="1F2D78F7" w:rsidR="00DB1CAE" w:rsidRDefault="00DB1CAE" w:rsidP="00DB1CAE">
      <w:pPr>
        <w:pStyle w:val="Heading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 xml:space="preserve">Meeting </w:t>
      </w:r>
      <w:r w:rsidR="007024A2">
        <w:rPr>
          <w:rFonts w:ascii="Corbel" w:hAnsi="Corbel"/>
          <w:sz w:val="40"/>
        </w:rPr>
        <w:t>Agenda</w:t>
      </w:r>
    </w:p>
    <w:p w14:paraId="13994073" w14:textId="2D8EC1E8" w:rsidR="00554276" w:rsidRPr="00FE7DDE" w:rsidRDefault="00554276" w:rsidP="00BD27F6">
      <w:pPr>
        <w:pStyle w:val="Heading1"/>
        <w:jc w:val="left"/>
        <w:rPr>
          <w:rFonts w:ascii="Corbel" w:hAnsi="Corbel"/>
          <w:sz w:val="40"/>
        </w:rPr>
      </w:pPr>
    </w:p>
    <w:p w14:paraId="794A27C2" w14:textId="63869C91" w:rsidR="00554276" w:rsidRPr="00E51712" w:rsidRDefault="00FE7DDE" w:rsidP="00D2343F">
      <w:pPr>
        <w:pStyle w:val="ListNumber"/>
      </w:pPr>
      <w:r>
        <w:rPr>
          <w:rFonts w:eastAsiaTheme="majorEastAsia"/>
        </w:rPr>
        <w:t xml:space="preserve">Welcome </w:t>
      </w:r>
    </w:p>
    <w:p w14:paraId="48F446FE" w14:textId="59E86C59" w:rsidR="002C3D7E" w:rsidRDefault="00733737" w:rsidP="005C7C75">
      <w:pPr>
        <w:pStyle w:val="ListNumber"/>
      </w:pPr>
      <w:r>
        <w:t xml:space="preserve">Welcoming new member Sharon Dunhan </w:t>
      </w:r>
    </w:p>
    <w:p w14:paraId="4A130C5D" w14:textId="77777777" w:rsidR="00A341CC" w:rsidRDefault="00A341CC" w:rsidP="005003EC">
      <w:pPr>
        <w:pStyle w:val="ListNumber"/>
      </w:pPr>
      <w:r>
        <w:t>Continued Conversation:</w:t>
      </w:r>
    </w:p>
    <w:p w14:paraId="4C792EFB" w14:textId="459E962A" w:rsidR="00E63D1C" w:rsidRDefault="00E63D1C" w:rsidP="00063AAF">
      <w:pPr>
        <w:pStyle w:val="ListNumber"/>
        <w:numPr>
          <w:ilvl w:val="7"/>
          <w:numId w:val="40"/>
        </w:numPr>
      </w:pPr>
      <w:r>
        <w:t xml:space="preserve">Guest Speaker- </w:t>
      </w:r>
      <w:r w:rsidR="00063AAF">
        <w:t>Franco Guillen Camilli,</w:t>
      </w:r>
      <w:r w:rsidR="00063AAF" w:rsidRPr="00063AAF">
        <w:rPr>
          <w:rFonts w:ascii="Roboto" w:eastAsiaTheme="minorHAnsi" w:hAnsi="Roboto" w:cs="Calibri"/>
          <w:color w:val="202124"/>
          <w:sz w:val="22"/>
          <w:szCs w:val="22"/>
        </w:rPr>
        <w:t xml:space="preserve"> </w:t>
      </w:r>
      <w:r w:rsidR="00063AAF" w:rsidRPr="00063AAF">
        <w:t xml:space="preserve">Franco Guillen </w:t>
      </w:r>
      <w:r w:rsidR="00063AAF" w:rsidRPr="00063AAF">
        <w:t>Camilli</w:t>
      </w:r>
      <w:r w:rsidR="00063AAF">
        <w:t>,</w:t>
      </w:r>
      <w:r w:rsidR="00063AAF" w:rsidRPr="00063AAF">
        <w:t xml:space="preserve"> Outreach</w:t>
      </w:r>
      <w:r w:rsidR="00063AAF" w:rsidRPr="00063AAF">
        <w:t xml:space="preserve"> and Community Relations Coordinator</w:t>
      </w:r>
      <w:r w:rsidR="00063AAF">
        <w:t xml:space="preserve"> </w:t>
      </w:r>
      <w:r w:rsidR="00063AAF" w:rsidRPr="00063AAF">
        <w:t>Latinos in Virginia Empowerment Center</w:t>
      </w:r>
      <w:r w:rsidR="00063AAF">
        <w:t>.</w:t>
      </w:r>
    </w:p>
    <w:p w14:paraId="51F9DB69" w14:textId="28BECF42" w:rsidR="00E63D1C" w:rsidRPr="00E63D1C" w:rsidRDefault="00E63D1C" w:rsidP="00E63D1C">
      <w:pPr>
        <w:pStyle w:val="ListParagraph"/>
        <w:numPr>
          <w:ilvl w:val="7"/>
          <w:numId w:val="40"/>
        </w:numPr>
        <w:rPr>
          <w:b/>
        </w:rPr>
      </w:pPr>
      <w:r w:rsidRPr="00E63D1C">
        <w:rPr>
          <w:b/>
        </w:rPr>
        <w:t xml:space="preserve">Discuss </w:t>
      </w:r>
      <w:r w:rsidR="006C272C">
        <w:rPr>
          <w:b/>
        </w:rPr>
        <w:t xml:space="preserve">future activities from Career Works and identify participation of certain population we are targeting such as: Hispanics, Veterans, African American, people in rural areas, etc. </w:t>
      </w:r>
    </w:p>
    <w:p w14:paraId="4CD69D0A" w14:textId="3C63220E" w:rsidR="00A341CC" w:rsidRDefault="006C272C" w:rsidP="00A341CC">
      <w:pPr>
        <w:pStyle w:val="ListNumber"/>
        <w:numPr>
          <w:ilvl w:val="7"/>
          <w:numId w:val="40"/>
        </w:numPr>
      </w:pPr>
      <w:r>
        <w:t>VA Career Works Summit</w:t>
      </w:r>
      <w:r w:rsidR="006A141E">
        <w:t xml:space="preserve"> idea.</w:t>
      </w:r>
    </w:p>
    <w:p w14:paraId="32DD0F56" w14:textId="5D2B9897" w:rsidR="00436C33" w:rsidRDefault="006A141E" w:rsidP="00FC5F1F">
      <w:pPr>
        <w:pStyle w:val="ListNumber"/>
        <w:numPr>
          <w:ilvl w:val="7"/>
          <w:numId w:val="40"/>
        </w:numPr>
      </w:pPr>
      <w:r>
        <w:t xml:space="preserve">Connecting with Libraries. </w:t>
      </w:r>
    </w:p>
    <w:p w14:paraId="1384A170" w14:textId="75CEEF52" w:rsidR="00E63D1C" w:rsidRPr="00E63D1C" w:rsidRDefault="00E63D1C" w:rsidP="009657F2">
      <w:pPr>
        <w:pStyle w:val="ListParagraph"/>
        <w:ind w:left="2880"/>
        <w:rPr>
          <w:b/>
        </w:rPr>
      </w:pPr>
    </w:p>
    <w:p w14:paraId="4A116899" w14:textId="5BF18187" w:rsidR="00A00BC7" w:rsidRDefault="008840D2" w:rsidP="00A00BC7">
      <w:pPr>
        <w:pStyle w:val="ListNumber"/>
      </w:pPr>
      <w:r>
        <w:t>Announcements/Open</w:t>
      </w:r>
      <w:r w:rsidR="00A00BC7">
        <w:t xml:space="preserve"> Comments</w:t>
      </w:r>
    </w:p>
    <w:p w14:paraId="0B4BEB20" w14:textId="2C087807" w:rsidR="0015180F" w:rsidRDefault="00197A73" w:rsidP="00B20A6D">
      <w:pPr>
        <w:pStyle w:val="ListNumber"/>
      </w:pPr>
      <w:r>
        <w:t>Adjourn</w:t>
      </w:r>
      <w:r w:rsidR="00436C33">
        <w:t xml:space="preserve"> </w:t>
      </w:r>
    </w:p>
    <w:p w14:paraId="345E20AE" w14:textId="1A187D78" w:rsidR="008042DA" w:rsidRDefault="008042DA" w:rsidP="008042DA">
      <w:pPr>
        <w:pStyle w:val="ListNumber"/>
        <w:numPr>
          <w:ilvl w:val="0"/>
          <w:numId w:val="0"/>
        </w:numPr>
        <w:ind w:left="173" w:hanging="173"/>
      </w:pPr>
    </w:p>
    <w:p w14:paraId="3892184C" w14:textId="77777777" w:rsidR="008042DA" w:rsidRPr="00D2343F" w:rsidRDefault="008042DA" w:rsidP="008042DA">
      <w:pPr>
        <w:pStyle w:val="ListNumber"/>
        <w:numPr>
          <w:ilvl w:val="0"/>
          <w:numId w:val="0"/>
        </w:numPr>
        <w:ind w:left="173" w:hanging="173"/>
      </w:pPr>
    </w:p>
    <w:sectPr w:rsidR="008042DA" w:rsidRPr="00D2343F" w:rsidSect="001A5B93">
      <w:headerReference w:type="default" r:id="rId12"/>
      <w:foot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39A0C" w14:textId="77777777" w:rsidR="001A5B93" w:rsidRDefault="001A5B93" w:rsidP="001E7D29">
      <w:pPr>
        <w:spacing w:after="0" w:line="240" w:lineRule="auto"/>
      </w:pPr>
      <w:r>
        <w:separator/>
      </w:r>
    </w:p>
  </w:endnote>
  <w:endnote w:type="continuationSeparator" w:id="0">
    <w:p w14:paraId="41DCF4DB" w14:textId="77777777" w:rsidR="001A5B93" w:rsidRDefault="001A5B9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874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D5131" w14:textId="7471FE00" w:rsidR="004412CC" w:rsidRDefault="004412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60099" w14:textId="0A7F0988" w:rsidR="002251D1" w:rsidRPr="002251D1" w:rsidRDefault="002251D1" w:rsidP="00225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E2847" w14:textId="77777777" w:rsidR="001A5B93" w:rsidRDefault="001A5B93" w:rsidP="001E7D29">
      <w:pPr>
        <w:spacing w:after="0" w:line="240" w:lineRule="auto"/>
      </w:pPr>
      <w:r>
        <w:separator/>
      </w:r>
    </w:p>
  </w:footnote>
  <w:footnote w:type="continuationSeparator" w:id="0">
    <w:p w14:paraId="2A19C974" w14:textId="77777777" w:rsidR="001A5B93" w:rsidRDefault="001A5B9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E36F" w14:textId="3846A185" w:rsidR="00066754" w:rsidRDefault="008C7664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AFA31A6" wp14:editId="5C9BD8A3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390AB4E" w14:textId="77777777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  <w:p w14:paraId="2C1981AD" w14:textId="62FA7A5A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7AFA31A6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myIqQHADm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T1qKB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eaXHH/aatDd&#10;hS3W6Or3FLgpHEbNGnYpeDrkegtdwQP9/NAjwdhhSHFUpgOH0dU9ADVMHKAd5FG4gVXO8942olTp&#10;D0EO5edD6knwRoEqSQMFBFdAYkhxuSGR18yrewCqBdF4QNhGFjete6/xUcECpdw3zeKNru5tOIo6&#10;oGNQRzmkqChiiL15yeZbTg5oBXxMfRWaILSP+STTxRBGRnnSL7Es8zGHGNueCmYnbxTEqVq23m8q&#10;IUb9T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6sFuBAPtey8xlvfEWOrBagT/l7Sz25EeR9LzrTT6BtzKypKUA7cPfOxD38DMYIA1MN5ZzLbtha/e&#10;zytGUIygMksBNxqoLymKDJLB+HuDVM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3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UBpVJYnhB4GigSTY7l&#10;AaUiGphIVI7lYXIsDygV0cBEonIsD5NjeSjHEgKrF5RjeZgcywNKpbaBybE8lGMJgVcFRaLJsTyU&#10;YwmBp4Ei0eRYHsqxhMDTQJFociwP5VhCYGmgHMvD5FgeyrGEwNNAkWhyLA/lWELgaaBINDmWh3Is&#10;IfA0UCSaHMtDOZYQeBooEk2O5aEcSwgcDZ7KsYTAy0A4lqfJsTyVYwmBp4HMzk+TY3kqxxICTwOZ&#10;nZ8mx/JUjiUEngbiJz5NjuWpHEsIPA3ET3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oVQSyxMCzwJFosmx7FAqYoGJ&#10;ROVYdpNj2aFUxAITicqx7CbHsivHEgLrKyjHspscyw6lkvvA5Fh25VhC4DVBkWhyLLtyLCHwLFAk&#10;mhzLrhxLCDwLFIkmx7IrxxICywLlWHaTY9mVYwmBZ4Ei0eRYduVYQuBZoEg0OZZdOZYQeBYoEk2O&#10;ZVeOJQSeBYpEk2PZlWMJgWPBoRxLCLwChGM5TI7lUI4lBJ4FMjsfJsdyKMcSAs8CmZ0Pk2M5lGMJ&#10;gWeBrBMPk2M5lGMJgWeBrBMP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formulas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6390AB4E" w14:textId="77777777" w:rsidR="00FE7DDE" w:rsidRDefault="00FE7DDE" w:rsidP="00FE7DDE">
                      <w:pPr>
                        <w:ind w:left="0"/>
                        <w:jc w:val="center"/>
                      </w:pPr>
                    </w:p>
                    <w:p w14:paraId="2C1981AD" w14:textId="62FA7A5A" w:rsidR="00FE7DDE" w:rsidRDefault="00FE7DDE" w:rsidP="00FE7DDE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955D0C">
      <w:rPr>
        <w:noProof/>
      </w:rPr>
      <w:drawing>
        <wp:inline distT="0" distB="0" distL="0" distR="0" wp14:anchorId="10365625" wp14:editId="17628BE6">
          <wp:extent cx="1971675" cy="904096"/>
          <wp:effectExtent l="0" t="0" r="0" b="0"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6229" cy="91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14:paraId="36D4083C" w14:textId="77777777" w:rsidTr="00015440">
      <w:trPr>
        <w:jc w:val="right"/>
      </w:trPr>
      <w:tc>
        <w:tcPr>
          <w:tcW w:w="432" w:type="dxa"/>
          <w:vAlign w:val="bottom"/>
        </w:tcPr>
        <w:p w14:paraId="3550D45E" w14:textId="409308F4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78EFF914" w14:textId="77777777" w:rsidR="00FE7DDE" w:rsidRDefault="00FE7DDE" w:rsidP="009F711E">
          <w:pPr>
            <w:autoSpaceDE w:val="0"/>
            <w:autoSpaceDN w:val="0"/>
            <w:adjustRightInd w:val="0"/>
          </w:pPr>
        </w:p>
        <w:p w14:paraId="293379CA" w14:textId="27318C79" w:rsidR="00066754" w:rsidRPr="009F711E" w:rsidRDefault="00955D0C" w:rsidP="00955D0C">
          <w:pPr>
            <w:autoSpaceDE w:val="0"/>
            <w:autoSpaceDN w:val="0"/>
            <w:adjustRightInd w:val="0"/>
            <w:ind w:left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Diversity, Equity and Inclusion Committee Meeting</w:t>
          </w:r>
        </w:p>
      </w:tc>
    </w:tr>
    <w:tr w:rsidR="00066754" w:rsidRPr="009B7644" w14:paraId="5F670858" w14:textId="77777777" w:rsidTr="00015440">
      <w:trPr>
        <w:jc w:val="right"/>
      </w:trPr>
      <w:tc>
        <w:tcPr>
          <w:tcW w:w="432" w:type="dxa"/>
          <w:vAlign w:val="bottom"/>
        </w:tcPr>
        <w:p w14:paraId="7F4CB511" w14:textId="4EF24D79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2E98A6D7" w14:textId="69CBE570" w:rsidR="00066754" w:rsidRDefault="00066754" w:rsidP="009F711E">
          <w:pPr>
            <w:pStyle w:val="Header"/>
          </w:pPr>
          <w:r w:rsidRPr="009A6621">
            <w:t xml:space="preserve">Date: </w:t>
          </w:r>
          <w:r w:rsidR="00BD27F6">
            <w:t>March</w:t>
          </w:r>
          <w:r w:rsidR="00A341CC">
            <w:t xml:space="preserve"> </w:t>
          </w:r>
          <w:r w:rsidR="00BD27F6">
            <w:t>20th</w:t>
          </w:r>
          <w:r w:rsidR="00A341CC">
            <w:t xml:space="preserve">, </w:t>
          </w:r>
          <w:r w:rsidR="00BD27F6">
            <w:t>2024</w:t>
          </w:r>
          <w:r w:rsidR="00617460">
            <w:t>; 10</w:t>
          </w:r>
          <w:r w:rsidR="009B7644">
            <w:t>:30 AM</w:t>
          </w:r>
        </w:p>
        <w:p w14:paraId="7A9A764C" w14:textId="77777777" w:rsidR="008042DA" w:rsidRDefault="009B7644" w:rsidP="00617460">
          <w:pPr>
            <w:pStyle w:val="Header"/>
            <w:rPr>
              <w:lang w:val="en-US"/>
            </w:rPr>
          </w:pPr>
          <w:r w:rsidRPr="00617460">
            <w:rPr>
              <w:lang w:val="en-US"/>
            </w:rPr>
            <w:t xml:space="preserve">Location: </w:t>
          </w:r>
          <w:r w:rsidR="00617460">
            <w:rPr>
              <w:lang w:val="en-US"/>
            </w:rPr>
            <w:t>Virtual</w:t>
          </w:r>
        </w:p>
        <w:p w14:paraId="09AEB9E4" w14:textId="49EF40EC" w:rsidR="00617460" w:rsidRPr="00617460" w:rsidRDefault="00617460" w:rsidP="00617460">
          <w:pPr>
            <w:pStyle w:val="Header"/>
            <w:rPr>
              <w:lang w:val="en-US"/>
            </w:rPr>
          </w:pPr>
          <w:r>
            <w:rPr>
              <w:lang w:val="en-US"/>
            </w:rPr>
            <w:t xml:space="preserve"> </w:t>
          </w:r>
        </w:p>
        <w:p w14:paraId="3CCB541F" w14:textId="3321E675" w:rsidR="009B7644" w:rsidRPr="00617460" w:rsidRDefault="009B7644" w:rsidP="009F711E">
          <w:pPr>
            <w:pStyle w:val="Header"/>
            <w:rPr>
              <w:lang w:val="en-US"/>
            </w:rPr>
          </w:pPr>
        </w:p>
      </w:tc>
    </w:tr>
    <w:tr w:rsidR="00066754" w14:paraId="5AE8894D" w14:textId="77777777" w:rsidTr="00015440">
      <w:trPr>
        <w:jc w:val="right"/>
      </w:trPr>
      <w:tc>
        <w:tcPr>
          <w:tcW w:w="432" w:type="dxa"/>
          <w:vAlign w:val="bottom"/>
        </w:tcPr>
        <w:p w14:paraId="0EB80511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70CE7CB0" wp14:editId="3C92616D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4A722A2" w14:textId="531777F8" w:rsidR="006E186A" w:rsidRPr="00015440" w:rsidRDefault="006E186A" w:rsidP="009F711E">
          <w:pPr>
            <w:pStyle w:val="Header"/>
          </w:pPr>
        </w:p>
      </w:tc>
    </w:tr>
  </w:tbl>
  <w:p w14:paraId="25E830C2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F5A0B3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50D6F4F"/>
    <w:multiLevelType w:val="hybridMultilevel"/>
    <w:tmpl w:val="EC169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1B8254F"/>
    <w:multiLevelType w:val="hybridMultilevel"/>
    <w:tmpl w:val="F17CC2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B16219A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8328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asciiTheme="minorHAnsi" w:eastAsia="Times New Roman" w:hAnsiTheme="minorHAnsi" w:cs="Times New Roman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626204228">
    <w:abstractNumId w:val="37"/>
  </w:num>
  <w:num w:numId="2" w16cid:durableId="1752654428">
    <w:abstractNumId w:val="20"/>
  </w:num>
  <w:num w:numId="3" w16cid:durableId="1090196049">
    <w:abstractNumId w:val="21"/>
  </w:num>
  <w:num w:numId="4" w16cid:durableId="426077794">
    <w:abstractNumId w:val="13"/>
  </w:num>
  <w:num w:numId="5" w16cid:durableId="1524902765">
    <w:abstractNumId w:val="38"/>
  </w:num>
  <w:num w:numId="6" w16cid:durableId="1485049446">
    <w:abstractNumId w:val="9"/>
  </w:num>
  <w:num w:numId="7" w16cid:durableId="1283030550">
    <w:abstractNumId w:val="7"/>
  </w:num>
  <w:num w:numId="8" w16cid:durableId="2134126704">
    <w:abstractNumId w:val="6"/>
  </w:num>
  <w:num w:numId="9" w16cid:durableId="1242177276">
    <w:abstractNumId w:val="5"/>
  </w:num>
  <w:num w:numId="10" w16cid:durableId="477771267">
    <w:abstractNumId w:val="4"/>
  </w:num>
  <w:num w:numId="11" w16cid:durableId="1203713454">
    <w:abstractNumId w:val="8"/>
  </w:num>
  <w:num w:numId="12" w16cid:durableId="2099205351">
    <w:abstractNumId w:val="3"/>
  </w:num>
  <w:num w:numId="13" w16cid:durableId="1449356190">
    <w:abstractNumId w:val="2"/>
  </w:num>
  <w:num w:numId="14" w16cid:durableId="1044526109">
    <w:abstractNumId w:val="1"/>
  </w:num>
  <w:num w:numId="15" w16cid:durableId="1390837170">
    <w:abstractNumId w:val="0"/>
  </w:num>
  <w:num w:numId="16" w16cid:durableId="2123183488">
    <w:abstractNumId w:val="14"/>
  </w:num>
  <w:num w:numId="17" w16cid:durableId="1395544698">
    <w:abstractNumId w:val="19"/>
  </w:num>
  <w:num w:numId="18" w16cid:durableId="660499156">
    <w:abstractNumId w:val="17"/>
  </w:num>
  <w:num w:numId="19" w16cid:durableId="228464485">
    <w:abstractNumId w:val="16"/>
  </w:num>
  <w:num w:numId="20" w16cid:durableId="1066341803">
    <w:abstractNumId w:val="15"/>
  </w:num>
  <w:num w:numId="21" w16cid:durableId="615908618">
    <w:abstractNumId w:val="24"/>
  </w:num>
  <w:num w:numId="22" w16cid:durableId="794762103">
    <w:abstractNumId w:val="3"/>
    <w:lvlOverride w:ilvl="0">
      <w:startOverride w:val="1"/>
    </w:lvlOverride>
  </w:num>
  <w:num w:numId="23" w16cid:durableId="836192001">
    <w:abstractNumId w:val="3"/>
    <w:lvlOverride w:ilvl="0">
      <w:startOverride w:val="1"/>
    </w:lvlOverride>
  </w:num>
  <w:num w:numId="24" w16cid:durableId="1794640949">
    <w:abstractNumId w:val="2"/>
    <w:lvlOverride w:ilvl="0">
      <w:startOverride w:val="1"/>
    </w:lvlOverride>
  </w:num>
  <w:num w:numId="25" w16cid:durableId="341246342">
    <w:abstractNumId w:val="34"/>
  </w:num>
  <w:num w:numId="26" w16cid:durableId="42600603">
    <w:abstractNumId w:val="11"/>
  </w:num>
  <w:num w:numId="27" w16cid:durableId="572353749">
    <w:abstractNumId w:val="25"/>
  </w:num>
  <w:num w:numId="28" w16cid:durableId="581644066">
    <w:abstractNumId w:val="11"/>
  </w:num>
  <w:num w:numId="29" w16cid:durableId="139811234">
    <w:abstractNumId w:val="33"/>
  </w:num>
  <w:num w:numId="30" w16cid:durableId="2119444800">
    <w:abstractNumId w:val="26"/>
  </w:num>
  <w:num w:numId="31" w16cid:durableId="1580944664">
    <w:abstractNumId w:val="40"/>
  </w:num>
  <w:num w:numId="32" w16cid:durableId="908541870">
    <w:abstractNumId w:val="35"/>
  </w:num>
  <w:num w:numId="33" w16cid:durableId="348028648">
    <w:abstractNumId w:val="18"/>
  </w:num>
  <w:num w:numId="34" w16cid:durableId="890582034">
    <w:abstractNumId w:val="28"/>
  </w:num>
  <w:num w:numId="35" w16cid:durableId="1365055006">
    <w:abstractNumId w:val="10"/>
  </w:num>
  <w:num w:numId="36" w16cid:durableId="1718814303">
    <w:abstractNumId w:val="29"/>
  </w:num>
  <w:num w:numId="37" w16cid:durableId="473564068">
    <w:abstractNumId w:val="32"/>
  </w:num>
  <w:num w:numId="38" w16cid:durableId="395862835">
    <w:abstractNumId w:val="27"/>
  </w:num>
  <w:num w:numId="39" w16cid:durableId="1897230724">
    <w:abstractNumId w:val="39"/>
  </w:num>
  <w:num w:numId="40" w16cid:durableId="1359696998">
    <w:abstractNumId w:val="30"/>
  </w:num>
  <w:num w:numId="41" w16cid:durableId="1508599198">
    <w:abstractNumId w:val="22"/>
  </w:num>
  <w:num w:numId="42" w16cid:durableId="1792167978">
    <w:abstractNumId w:val="31"/>
  </w:num>
  <w:num w:numId="43" w16cid:durableId="1875577509">
    <w:abstractNumId w:val="36"/>
  </w:num>
  <w:num w:numId="44" w16cid:durableId="120922545">
    <w:abstractNumId w:val="23"/>
  </w:num>
  <w:num w:numId="45" w16cid:durableId="20013486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1E"/>
    <w:rsid w:val="0000418E"/>
    <w:rsid w:val="00006A4A"/>
    <w:rsid w:val="00015440"/>
    <w:rsid w:val="00016839"/>
    <w:rsid w:val="00042FB3"/>
    <w:rsid w:val="0005396E"/>
    <w:rsid w:val="00055973"/>
    <w:rsid w:val="00057671"/>
    <w:rsid w:val="0006014B"/>
    <w:rsid w:val="00062EE3"/>
    <w:rsid w:val="00063AAF"/>
    <w:rsid w:val="00066754"/>
    <w:rsid w:val="00084752"/>
    <w:rsid w:val="00086540"/>
    <w:rsid w:val="00093CE2"/>
    <w:rsid w:val="000D445D"/>
    <w:rsid w:val="000D479D"/>
    <w:rsid w:val="000F4987"/>
    <w:rsid w:val="000F65EC"/>
    <w:rsid w:val="000F7D98"/>
    <w:rsid w:val="00103670"/>
    <w:rsid w:val="0011573E"/>
    <w:rsid w:val="0012634B"/>
    <w:rsid w:val="001269DE"/>
    <w:rsid w:val="00140DAE"/>
    <w:rsid w:val="0015180F"/>
    <w:rsid w:val="00166986"/>
    <w:rsid w:val="00172CFD"/>
    <w:rsid w:val="001746FC"/>
    <w:rsid w:val="00193653"/>
    <w:rsid w:val="00197A73"/>
    <w:rsid w:val="001A22DB"/>
    <w:rsid w:val="001A5B93"/>
    <w:rsid w:val="001A6379"/>
    <w:rsid w:val="001C329C"/>
    <w:rsid w:val="001E286F"/>
    <w:rsid w:val="001E7D29"/>
    <w:rsid w:val="00203931"/>
    <w:rsid w:val="002251D1"/>
    <w:rsid w:val="002404F5"/>
    <w:rsid w:val="0026036A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363F"/>
    <w:rsid w:val="003448DB"/>
    <w:rsid w:val="00352B99"/>
    <w:rsid w:val="00353F55"/>
    <w:rsid w:val="00355B2C"/>
    <w:rsid w:val="00357641"/>
    <w:rsid w:val="00360B6E"/>
    <w:rsid w:val="00361DEE"/>
    <w:rsid w:val="00376788"/>
    <w:rsid w:val="00387857"/>
    <w:rsid w:val="00394EF4"/>
    <w:rsid w:val="003E5EB5"/>
    <w:rsid w:val="00410612"/>
    <w:rsid w:val="00411F8B"/>
    <w:rsid w:val="004203B0"/>
    <w:rsid w:val="004230D9"/>
    <w:rsid w:val="00431260"/>
    <w:rsid w:val="00436C33"/>
    <w:rsid w:val="004412CC"/>
    <w:rsid w:val="00450670"/>
    <w:rsid w:val="00465537"/>
    <w:rsid w:val="004724BD"/>
    <w:rsid w:val="00477352"/>
    <w:rsid w:val="0048124E"/>
    <w:rsid w:val="00491C23"/>
    <w:rsid w:val="004B5C09"/>
    <w:rsid w:val="004E227E"/>
    <w:rsid w:val="004F6E40"/>
    <w:rsid w:val="005003EC"/>
    <w:rsid w:val="00500DD1"/>
    <w:rsid w:val="00507775"/>
    <w:rsid w:val="00521AE3"/>
    <w:rsid w:val="005315C2"/>
    <w:rsid w:val="00535B54"/>
    <w:rsid w:val="005402C4"/>
    <w:rsid w:val="00554276"/>
    <w:rsid w:val="00564D17"/>
    <w:rsid w:val="00570173"/>
    <w:rsid w:val="005B27CA"/>
    <w:rsid w:val="005C7C75"/>
    <w:rsid w:val="005D3902"/>
    <w:rsid w:val="005D6847"/>
    <w:rsid w:val="005E0ED9"/>
    <w:rsid w:val="00616B41"/>
    <w:rsid w:val="00617460"/>
    <w:rsid w:val="00620AE8"/>
    <w:rsid w:val="00623FDE"/>
    <w:rsid w:val="006309E2"/>
    <w:rsid w:val="0064628C"/>
    <w:rsid w:val="00647F3A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93412"/>
    <w:rsid w:val="00695029"/>
    <w:rsid w:val="006A141E"/>
    <w:rsid w:val="006A5BCE"/>
    <w:rsid w:val="006C272C"/>
    <w:rsid w:val="006D5463"/>
    <w:rsid w:val="006E015E"/>
    <w:rsid w:val="006E186A"/>
    <w:rsid w:val="006E291F"/>
    <w:rsid w:val="006F03D4"/>
    <w:rsid w:val="006F50D1"/>
    <w:rsid w:val="00700B1F"/>
    <w:rsid w:val="007024A2"/>
    <w:rsid w:val="007257E9"/>
    <w:rsid w:val="00733737"/>
    <w:rsid w:val="00740105"/>
    <w:rsid w:val="00744B1E"/>
    <w:rsid w:val="00756D9C"/>
    <w:rsid w:val="007619BD"/>
    <w:rsid w:val="00771C24"/>
    <w:rsid w:val="00781863"/>
    <w:rsid w:val="00792701"/>
    <w:rsid w:val="00796770"/>
    <w:rsid w:val="007B2549"/>
    <w:rsid w:val="007D5836"/>
    <w:rsid w:val="007F34A4"/>
    <w:rsid w:val="008042DA"/>
    <w:rsid w:val="00815563"/>
    <w:rsid w:val="008240DA"/>
    <w:rsid w:val="008429E5"/>
    <w:rsid w:val="00863E6E"/>
    <w:rsid w:val="00867EA4"/>
    <w:rsid w:val="00880C14"/>
    <w:rsid w:val="008840D2"/>
    <w:rsid w:val="00897D88"/>
    <w:rsid w:val="008A0319"/>
    <w:rsid w:val="008C7664"/>
    <w:rsid w:val="008D43E9"/>
    <w:rsid w:val="008E2ED2"/>
    <w:rsid w:val="008E3C0E"/>
    <w:rsid w:val="008E421A"/>
    <w:rsid w:val="008E476B"/>
    <w:rsid w:val="008F0F63"/>
    <w:rsid w:val="00927C63"/>
    <w:rsid w:val="00932F50"/>
    <w:rsid w:val="0094637B"/>
    <w:rsid w:val="00955A78"/>
    <w:rsid w:val="00955D0C"/>
    <w:rsid w:val="009657F2"/>
    <w:rsid w:val="00967E1B"/>
    <w:rsid w:val="00985898"/>
    <w:rsid w:val="009921B8"/>
    <w:rsid w:val="009A6621"/>
    <w:rsid w:val="009B7644"/>
    <w:rsid w:val="009D4984"/>
    <w:rsid w:val="009D5BFC"/>
    <w:rsid w:val="009D6901"/>
    <w:rsid w:val="009F4E19"/>
    <w:rsid w:val="009F711E"/>
    <w:rsid w:val="00A00B6A"/>
    <w:rsid w:val="00A00BC7"/>
    <w:rsid w:val="00A07662"/>
    <w:rsid w:val="00A16EFC"/>
    <w:rsid w:val="00A21B71"/>
    <w:rsid w:val="00A25111"/>
    <w:rsid w:val="00A341CC"/>
    <w:rsid w:val="00A3439E"/>
    <w:rsid w:val="00A37F9E"/>
    <w:rsid w:val="00A40085"/>
    <w:rsid w:val="00A47DF6"/>
    <w:rsid w:val="00A60E11"/>
    <w:rsid w:val="00A63D35"/>
    <w:rsid w:val="00A820EC"/>
    <w:rsid w:val="00A9231C"/>
    <w:rsid w:val="00AA2532"/>
    <w:rsid w:val="00AE1F88"/>
    <w:rsid w:val="00AE361F"/>
    <w:rsid w:val="00AE5370"/>
    <w:rsid w:val="00AE635B"/>
    <w:rsid w:val="00B21F0F"/>
    <w:rsid w:val="00B247A9"/>
    <w:rsid w:val="00B30368"/>
    <w:rsid w:val="00B435B5"/>
    <w:rsid w:val="00B565D8"/>
    <w:rsid w:val="00B5779A"/>
    <w:rsid w:val="00B620E0"/>
    <w:rsid w:val="00B63E8A"/>
    <w:rsid w:val="00B64D24"/>
    <w:rsid w:val="00B6627A"/>
    <w:rsid w:val="00B7147D"/>
    <w:rsid w:val="00B75CFC"/>
    <w:rsid w:val="00B76AB4"/>
    <w:rsid w:val="00B853F9"/>
    <w:rsid w:val="00B92231"/>
    <w:rsid w:val="00BA2CE6"/>
    <w:rsid w:val="00BB018B"/>
    <w:rsid w:val="00BC4FF9"/>
    <w:rsid w:val="00BD1747"/>
    <w:rsid w:val="00BD27F6"/>
    <w:rsid w:val="00BD2B06"/>
    <w:rsid w:val="00C00194"/>
    <w:rsid w:val="00C14973"/>
    <w:rsid w:val="00C1643D"/>
    <w:rsid w:val="00C261A9"/>
    <w:rsid w:val="00C42793"/>
    <w:rsid w:val="00C43CF0"/>
    <w:rsid w:val="00C47362"/>
    <w:rsid w:val="00C5348A"/>
    <w:rsid w:val="00C601ED"/>
    <w:rsid w:val="00C7624A"/>
    <w:rsid w:val="00C8234D"/>
    <w:rsid w:val="00CC4CF8"/>
    <w:rsid w:val="00CD4CE6"/>
    <w:rsid w:val="00CE5A5C"/>
    <w:rsid w:val="00D15EA1"/>
    <w:rsid w:val="00D2343F"/>
    <w:rsid w:val="00D31AB7"/>
    <w:rsid w:val="00D47F28"/>
    <w:rsid w:val="00D50D23"/>
    <w:rsid w:val="00D512BB"/>
    <w:rsid w:val="00D53571"/>
    <w:rsid w:val="00D767B4"/>
    <w:rsid w:val="00D94DE3"/>
    <w:rsid w:val="00DA3B1A"/>
    <w:rsid w:val="00DB1CAE"/>
    <w:rsid w:val="00DC6078"/>
    <w:rsid w:val="00DC79AD"/>
    <w:rsid w:val="00DD2075"/>
    <w:rsid w:val="00DE01D4"/>
    <w:rsid w:val="00DF2868"/>
    <w:rsid w:val="00DF7B22"/>
    <w:rsid w:val="00E36EFB"/>
    <w:rsid w:val="00E51712"/>
    <w:rsid w:val="00E557A0"/>
    <w:rsid w:val="00E63D1C"/>
    <w:rsid w:val="00E70676"/>
    <w:rsid w:val="00E93176"/>
    <w:rsid w:val="00EB755C"/>
    <w:rsid w:val="00EF45B4"/>
    <w:rsid w:val="00EF6435"/>
    <w:rsid w:val="00F10F6B"/>
    <w:rsid w:val="00F23697"/>
    <w:rsid w:val="00F36BB7"/>
    <w:rsid w:val="00F761DC"/>
    <w:rsid w:val="00F81AD0"/>
    <w:rsid w:val="00F87EAA"/>
    <w:rsid w:val="00F92B25"/>
    <w:rsid w:val="00F94F37"/>
    <w:rsid w:val="00FA7DB4"/>
    <w:rsid w:val="00FB3809"/>
    <w:rsid w:val="00FC5F1F"/>
    <w:rsid w:val="00FD05FD"/>
    <w:rsid w:val="00FD6CAB"/>
    <w:rsid w:val="00FE6B6C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091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7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umbo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D15314-1EF9-44AC-AC7B-C78E10C55CC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agenda.dotx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2024-03-07T19:51:00Z</dcterms:created>
  <dcterms:modified xsi:type="dcterms:W3CDTF">2024-03-07T19:51:00Z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