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1A3BE" w14:textId="1F2D78F7" w:rsidR="00DB1CAE" w:rsidRDefault="00DB1CAE" w:rsidP="00DB1CAE">
      <w:pPr>
        <w:pStyle w:val="Heading1"/>
        <w:rPr>
          <w:rFonts w:ascii="Corbel" w:hAnsi="Corbel"/>
          <w:sz w:val="40"/>
        </w:rPr>
      </w:pPr>
      <w:r>
        <w:rPr>
          <w:rFonts w:ascii="Corbel" w:hAnsi="Corbel"/>
          <w:sz w:val="40"/>
        </w:rPr>
        <w:t xml:space="preserve">Meeting </w:t>
      </w:r>
      <w:r w:rsidR="007024A2">
        <w:rPr>
          <w:rFonts w:ascii="Corbel" w:hAnsi="Corbel"/>
          <w:sz w:val="40"/>
        </w:rPr>
        <w:t>Agenda</w:t>
      </w:r>
    </w:p>
    <w:p w14:paraId="13994073" w14:textId="2D8EC1E8" w:rsidR="00554276" w:rsidRPr="00FE7DDE" w:rsidRDefault="00554276" w:rsidP="00FE7DDE">
      <w:pPr>
        <w:pStyle w:val="Heading1"/>
        <w:rPr>
          <w:rFonts w:ascii="Corbel" w:hAnsi="Corbel"/>
          <w:sz w:val="40"/>
        </w:rPr>
      </w:pPr>
    </w:p>
    <w:p w14:paraId="794A27C2" w14:textId="63869C91" w:rsidR="00554276" w:rsidRPr="00E51712" w:rsidRDefault="00FE7DDE" w:rsidP="00D2343F">
      <w:pPr>
        <w:pStyle w:val="ListNumber"/>
      </w:pPr>
      <w:r>
        <w:rPr>
          <w:rFonts w:eastAsiaTheme="majorEastAsia"/>
        </w:rPr>
        <w:t xml:space="preserve">Welcome </w:t>
      </w:r>
    </w:p>
    <w:p w14:paraId="48F446FE" w14:textId="59E86C59" w:rsidR="002C3D7E" w:rsidRDefault="00733737" w:rsidP="005C7C75">
      <w:pPr>
        <w:pStyle w:val="ListNumber"/>
      </w:pPr>
      <w:r>
        <w:t xml:space="preserve">Welcoming new member Sharon Dunhan </w:t>
      </w:r>
    </w:p>
    <w:p w14:paraId="4A130C5D" w14:textId="77777777" w:rsidR="00A341CC" w:rsidRDefault="00A341CC" w:rsidP="005003EC">
      <w:pPr>
        <w:pStyle w:val="ListNumber"/>
      </w:pPr>
      <w:r>
        <w:t>Continued Conversation:</w:t>
      </w:r>
    </w:p>
    <w:p w14:paraId="4C792EFB" w14:textId="18A406F7" w:rsidR="00E63D1C" w:rsidRDefault="00E63D1C" w:rsidP="00E63D1C">
      <w:pPr>
        <w:pStyle w:val="ListNumber"/>
        <w:numPr>
          <w:ilvl w:val="7"/>
          <w:numId w:val="40"/>
        </w:numPr>
      </w:pPr>
      <w:r>
        <w:t>Guest Speaker- Martha Caraballo, DARS Career Assessment Counselor and Pathways to Careers Latinx Specialist</w:t>
      </w:r>
    </w:p>
    <w:p w14:paraId="51F9DB69" w14:textId="1EC01966" w:rsidR="00E63D1C" w:rsidRPr="00E63D1C" w:rsidRDefault="00E63D1C" w:rsidP="00E63D1C">
      <w:pPr>
        <w:pStyle w:val="ListParagraph"/>
        <w:numPr>
          <w:ilvl w:val="7"/>
          <w:numId w:val="40"/>
        </w:numPr>
        <w:rPr>
          <w:b/>
        </w:rPr>
      </w:pPr>
      <w:r w:rsidRPr="00E63D1C">
        <w:rPr>
          <w:b/>
        </w:rPr>
        <w:t>Discuss data provided by Traci regarding people served by demographic</w:t>
      </w:r>
      <w:r w:rsidR="009657F2">
        <w:rPr>
          <w:b/>
        </w:rPr>
        <w:t>s</w:t>
      </w:r>
      <w:r w:rsidRPr="00E63D1C">
        <w:rPr>
          <w:b/>
        </w:rPr>
        <w:t>, barriers</w:t>
      </w:r>
    </w:p>
    <w:p w14:paraId="4CD69D0A" w14:textId="35139CF5" w:rsidR="00A341CC" w:rsidRDefault="00387857" w:rsidP="00A341CC">
      <w:pPr>
        <w:pStyle w:val="ListNumber"/>
        <w:numPr>
          <w:ilvl w:val="7"/>
          <w:numId w:val="40"/>
        </w:numPr>
      </w:pPr>
      <w:r>
        <w:t>Discuss efforts in Bedford area for individuals who live in rural areas. Should we concentrate on it or try to replicate approach in other counties?</w:t>
      </w:r>
    </w:p>
    <w:p w14:paraId="32DD0F56" w14:textId="4DE5D8FC" w:rsidR="00436C33" w:rsidRDefault="00B620E0" w:rsidP="00FC5F1F">
      <w:pPr>
        <w:pStyle w:val="ListNumber"/>
        <w:numPr>
          <w:ilvl w:val="7"/>
          <w:numId w:val="40"/>
        </w:numPr>
      </w:pPr>
      <w:r>
        <w:t>Talk about ideas for Outreach activities, Tim, and Shantel</w:t>
      </w:r>
    </w:p>
    <w:p w14:paraId="1384A170" w14:textId="75CEEF52" w:rsidR="00E63D1C" w:rsidRPr="00E63D1C" w:rsidRDefault="00E63D1C" w:rsidP="009657F2">
      <w:pPr>
        <w:pStyle w:val="ListParagraph"/>
        <w:ind w:left="2880"/>
        <w:rPr>
          <w:b/>
        </w:rPr>
      </w:pPr>
    </w:p>
    <w:p w14:paraId="4A116899" w14:textId="5BF18187" w:rsidR="00A00BC7" w:rsidRDefault="008840D2" w:rsidP="00A00BC7">
      <w:pPr>
        <w:pStyle w:val="ListNumber"/>
      </w:pPr>
      <w:r>
        <w:t>Announcements/Open</w:t>
      </w:r>
      <w:r w:rsidR="00A00BC7">
        <w:t xml:space="preserve"> Comments</w:t>
      </w:r>
    </w:p>
    <w:p w14:paraId="0B4BEB20" w14:textId="2C087807" w:rsidR="0015180F" w:rsidRDefault="00197A73" w:rsidP="00B20A6D">
      <w:pPr>
        <w:pStyle w:val="ListNumber"/>
      </w:pPr>
      <w:r>
        <w:t>Adjourn</w:t>
      </w:r>
      <w:r w:rsidR="00436C33">
        <w:t xml:space="preserve"> </w:t>
      </w:r>
    </w:p>
    <w:p w14:paraId="345E20AE" w14:textId="1A187D78" w:rsidR="008042DA" w:rsidRDefault="008042DA" w:rsidP="008042DA">
      <w:pPr>
        <w:pStyle w:val="ListNumber"/>
        <w:numPr>
          <w:ilvl w:val="0"/>
          <w:numId w:val="0"/>
        </w:numPr>
        <w:ind w:left="173" w:hanging="173"/>
      </w:pPr>
    </w:p>
    <w:p w14:paraId="3892184C" w14:textId="77777777" w:rsidR="008042DA" w:rsidRPr="00D2343F" w:rsidRDefault="008042DA" w:rsidP="008042DA">
      <w:pPr>
        <w:pStyle w:val="ListNumber"/>
        <w:numPr>
          <w:ilvl w:val="0"/>
          <w:numId w:val="0"/>
        </w:numPr>
        <w:ind w:left="173" w:hanging="173"/>
      </w:pPr>
    </w:p>
    <w:sectPr w:rsidR="008042DA" w:rsidRPr="00D2343F" w:rsidSect="0001544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BB2DA" w14:textId="77777777" w:rsidR="009D5BFC" w:rsidRDefault="009D5BFC" w:rsidP="001E7D29">
      <w:pPr>
        <w:spacing w:after="0" w:line="240" w:lineRule="auto"/>
      </w:pPr>
      <w:r>
        <w:separator/>
      </w:r>
    </w:p>
  </w:endnote>
  <w:endnote w:type="continuationSeparator" w:id="0">
    <w:p w14:paraId="71519A30" w14:textId="77777777" w:rsidR="009D5BFC" w:rsidRDefault="009D5BFC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0C4DB" w14:textId="77777777" w:rsidR="009A6BFB" w:rsidRDefault="009A6B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8746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9D5131" w14:textId="7471FE00" w:rsidR="004412CC" w:rsidRDefault="004412C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B960099" w14:textId="0A7F0988" w:rsidR="002251D1" w:rsidRPr="002251D1" w:rsidRDefault="002251D1" w:rsidP="002251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2FBB5" w14:textId="77777777" w:rsidR="009A6BFB" w:rsidRDefault="009A6B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BE567" w14:textId="77777777" w:rsidR="009D5BFC" w:rsidRDefault="009D5BFC" w:rsidP="001E7D29">
      <w:pPr>
        <w:spacing w:after="0" w:line="240" w:lineRule="auto"/>
      </w:pPr>
      <w:r>
        <w:separator/>
      </w:r>
    </w:p>
  </w:footnote>
  <w:footnote w:type="continuationSeparator" w:id="0">
    <w:p w14:paraId="62151825" w14:textId="77777777" w:rsidR="009D5BFC" w:rsidRDefault="009D5BFC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4772A" w14:textId="77777777" w:rsidR="009A6BFB" w:rsidRDefault="009A6B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BE36F" w14:textId="6C3389B2" w:rsidR="00066754" w:rsidRDefault="008C7664" w:rsidP="00015440">
    <w:pPr>
      <w:pStyle w:val="Header"/>
      <w:rPr>
        <w:noProof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AFA31A6" wp14:editId="5C9BD8A3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4445" b="2540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/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6390AB4E" w14:textId="77777777" w:rsidR="00FE7DDE" w:rsidRDefault="00FE7DDE" w:rsidP="00FE7DDE">
                            <w:pPr>
                              <w:ind w:left="0"/>
                              <w:jc w:val="center"/>
                            </w:pPr>
                          </w:p>
                          <w:p w14:paraId="2C1981AD" w14:textId="62FA7A5A" w:rsidR="00FE7DDE" w:rsidRDefault="00FE7DDE" w:rsidP="00FE7DDE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/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/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/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/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/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/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7AFA31A6" id="Group 3" o:spid="_x0000_s1026" alt="decorative element" style="position:absolute;margin-left:0;margin-top:0;width:640.35pt;height:957.95pt;z-index:-251656192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imyIqQHADm5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8olcTyhMDTQJFociwPKBXRwESiciwPk2N5QKmIBiYSlWN5mBzLQzmWEFi9oBzLw+RY&#10;HlAquQ1MjuWhHEsIvCooEk2O5aEcSwg8DRSJJsfyUI4lBJ4GikSTY3koxxICSwPlWB4mx/JQjiUE&#10;ngaKRJNjeSjHEgJPA0WiybE8lGMJgaeBItHkWB7KsYTA00CRaHIsD+VYQuBo8FSOJQReBsKxPE2O&#10;5akcSwg8DWR2fpocy1M5lhB4Gsjs/DQ5lqdyLCHwNJB14tPkWJ7KsYTA00DWiU+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formulas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o:lock v:ext="edit" aspectratio="t"/>
                <v:textbox>
                  <w:txbxContent>
                    <w:p w14:paraId="6390AB4E" w14:textId="77777777" w:rsidR="00FE7DDE" w:rsidRDefault="00FE7DDE" w:rsidP="00FE7DDE">
                      <w:pPr>
                        <w:ind w:left="0"/>
                        <w:jc w:val="center"/>
                      </w:pPr>
                    </w:p>
                    <w:p w14:paraId="2C1981AD" w14:textId="62FA7A5A" w:rsidR="00FE7DDE" w:rsidRDefault="00FE7DDE" w:rsidP="00FE7DDE">
                      <w:pPr>
                        <w:ind w:left="0"/>
                        <w:jc w:val="center"/>
                      </w:pPr>
                    </w:p>
                  </w:txbxContent>
                </v:textbox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  <w:r w:rsidR="00955D0C">
      <w:rPr>
        <w:noProof/>
      </w:rPr>
      <w:drawing>
        <wp:inline distT="0" distB="0" distL="0" distR="0" wp14:anchorId="10365625" wp14:editId="17628BE6">
          <wp:extent cx="1971675" cy="904096"/>
          <wp:effectExtent l="0" t="0" r="0" b="0"/>
          <wp:docPr id="7" name="Picture 7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96229" cy="915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14:paraId="36D4083C" w14:textId="77777777" w:rsidTr="00015440">
      <w:trPr>
        <w:jc w:val="right"/>
      </w:trPr>
      <w:tc>
        <w:tcPr>
          <w:tcW w:w="432" w:type="dxa"/>
          <w:vAlign w:val="bottom"/>
        </w:tcPr>
        <w:p w14:paraId="3550D45E" w14:textId="409308F4" w:rsidR="00066754" w:rsidRDefault="00066754" w:rsidP="00015440">
          <w:pPr>
            <w:pStyle w:val="Header"/>
            <w:jc w:val="center"/>
          </w:pPr>
        </w:p>
      </w:tc>
      <w:tc>
        <w:tcPr>
          <w:tcW w:w="3680" w:type="dxa"/>
          <w:vAlign w:val="bottom"/>
        </w:tcPr>
        <w:p w14:paraId="78EFF914" w14:textId="77777777" w:rsidR="00FE7DDE" w:rsidRDefault="00FE7DDE" w:rsidP="009F711E">
          <w:pPr>
            <w:autoSpaceDE w:val="0"/>
            <w:autoSpaceDN w:val="0"/>
            <w:adjustRightInd w:val="0"/>
          </w:pPr>
        </w:p>
        <w:p w14:paraId="293379CA" w14:textId="27318C79" w:rsidR="00066754" w:rsidRPr="009F711E" w:rsidRDefault="00955D0C" w:rsidP="00955D0C">
          <w:pPr>
            <w:autoSpaceDE w:val="0"/>
            <w:autoSpaceDN w:val="0"/>
            <w:adjustRightInd w:val="0"/>
            <w:ind w:left="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Diversity, Equity and Inclusion Committee Meeting</w:t>
          </w:r>
        </w:p>
      </w:tc>
    </w:tr>
    <w:tr w:rsidR="00066754" w:rsidRPr="009B7644" w14:paraId="5F670858" w14:textId="77777777" w:rsidTr="00015440">
      <w:trPr>
        <w:jc w:val="right"/>
      </w:trPr>
      <w:tc>
        <w:tcPr>
          <w:tcW w:w="432" w:type="dxa"/>
          <w:vAlign w:val="bottom"/>
        </w:tcPr>
        <w:p w14:paraId="7F4CB511" w14:textId="4EF24D79" w:rsidR="00066754" w:rsidRDefault="00066754" w:rsidP="00015440">
          <w:pPr>
            <w:pStyle w:val="Header"/>
            <w:jc w:val="center"/>
          </w:pPr>
        </w:p>
      </w:tc>
      <w:tc>
        <w:tcPr>
          <w:tcW w:w="3680" w:type="dxa"/>
          <w:vAlign w:val="bottom"/>
        </w:tcPr>
        <w:p w14:paraId="2E98A6D7" w14:textId="6A7472A7" w:rsidR="00066754" w:rsidRDefault="00066754" w:rsidP="009F711E">
          <w:pPr>
            <w:pStyle w:val="Header"/>
          </w:pPr>
          <w:r w:rsidRPr="009A6621">
            <w:t xml:space="preserve">Date: </w:t>
          </w:r>
          <w:r w:rsidR="00B620E0">
            <w:t>January</w:t>
          </w:r>
          <w:r w:rsidR="00A341CC">
            <w:t xml:space="preserve"> </w:t>
          </w:r>
          <w:r w:rsidR="00B620E0">
            <w:t>17</w:t>
          </w:r>
          <w:r w:rsidR="00A341CC">
            <w:t xml:space="preserve">, </w:t>
          </w:r>
          <w:r w:rsidR="00A341CC">
            <w:t>202</w:t>
          </w:r>
          <w:r w:rsidR="009A6BFB">
            <w:t>4</w:t>
          </w:r>
          <w:r w:rsidR="00617460">
            <w:t>; 10</w:t>
          </w:r>
          <w:r w:rsidR="009B7644">
            <w:t>:30 AM</w:t>
          </w:r>
        </w:p>
        <w:p w14:paraId="7A9A764C" w14:textId="77777777" w:rsidR="008042DA" w:rsidRDefault="009B7644" w:rsidP="00617460">
          <w:pPr>
            <w:pStyle w:val="Header"/>
            <w:rPr>
              <w:lang w:val="en-US"/>
            </w:rPr>
          </w:pPr>
          <w:r w:rsidRPr="00617460">
            <w:rPr>
              <w:lang w:val="en-US"/>
            </w:rPr>
            <w:t xml:space="preserve">Location: </w:t>
          </w:r>
          <w:r w:rsidR="00617460">
            <w:rPr>
              <w:lang w:val="en-US"/>
            </w:rPr>
            <w:t>Virtual</w:t>
          </w:r>
        </w:p>
        <w:p w14:paraId="09AEB9E4" w14:textId="49EF40EC" w:rsidR="00617460" w:rsidRPr="00617460" w:rsidRDefault="00617460" w:rsidP="00617460">
          <w:pPr>
            <w:pStyle w:val="Header"/>
            <w:rPr>
              <w:lang w:val="en-US"/>
            </w:rPr>
          </w:pPr>
          <w:r>
            <w:rPr>
              <w:lang w:val="en-US"/>
            </w:rPr>
            <w:t xml:space="preserve"> </w:t>
          </w:r>
        </w:p>
        <w:p w14:paraId="3CCB541F" w14:textId="3321E675" w:rsidR="009B7644" w:rsidRPr="00617460" w:rsidRDefault="009B7644" w:rsidP="009F711E">
          <w:pPr>
            <w:pStyle w:val="Header"/>
            <w:rPr>
              <w:lang w:val="en-US"/>
            </w:rPr>
          </w:pPr>
        </w:p>
      </w:tc>
    </w:tr>
    <w:tr w:rsidR="00066754" w14:paraId="5AE8894D" w14:textId="77777777" w:rsidTr="00015440">
      <w:trPr>
        <w:jc w:val="right"/>
      </w:trPr>
      <w:tc>
        <w:tcPr>
          <w:tcW w:w="432" w:type="dxa"/>
          <w:vAlign w:val="bottom"/>
        </w:tcPr>
        <w:p w14:paraId="0EB80511" w14:textId="77777777" w:rsidR="00066754" w:rsidRDefault="00066754" w:rsidP="00015440">
          <w:pPr>
            <w:pStyle w:val="Header"/>
            <w:jc w:val="center"/>
          </w:pPr>
          <w:r w:rsidRPr="00B63E8A">
            <w:rPr>
              <w:noProof/>
              <w:lang w:val="en-US"/>
            </w:rPr>
            <w:drawing>
              <wp:inline distT="0" distB="0" distL="0" distR="0" wp14:anchorId="70CE7CB0" wp14:editId="3C92616D">
                <wp:extent cx="137160" cy="137160"/>
                <wp:effectExtent l="0" t="0" r="0" b="0"/>
                <wp:docPr id="27" name="Graphic 27" descr="Stopwat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4A722A2" w14:textId="531777F8" w:rsidR="006E186A" w:rsidRPr="00015440" w:rsidRDefault="006E186A" w:rsidP="009F711E">
          <w:pPr>
            <w:pStyle w:val="Header"/>
          </w:pPr>
        </w:p>
      </w:tc>
    </w:tr>
  </w:tbl>
  <w:p w14:paraId="25E830C2" w14:textId="77777777" w:rsidR="002E4F42" w:rsidRDefault="002E4F42" w:rsidP="0001544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A92EC" w14:textId="77777777" w:rsidR="009A6BFB" w:rsidRDefault="009A6B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F5A0B3B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50D6F4F"/>
    <w:multiLevelType w:val="hybridMultilevel"/>
    <w:tmpl w:val="EC1694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9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1B8254F"/>
    <w:multiLevelType w:val="hybridMultilevel"/>
    <w:tmpl w:val="F17CC2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856772"/>
    <w:multiLevelType w:val="multilevel"/>
    <w:tmpl w:val="4B16219A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8328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asciiTheme="minorHAnsi" w:eastAsia="Times New Roman" w:hAnsiTheme="minorHAnsi" w:cs="Times New Roman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5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6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7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0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626204228">
    <w:abstractNumId w:val="37"/>
  </w:num>
  <w:num w:numId="2" w16cid:durableId="1752654428">
    <w:abstractNumId w:val="20"/>
  </w:num>
  <w:num w:numId="3" w16cid:durableId="1090196049">
    <w:abstractNumId w:val="21"/>
  </w:num>
  <w:num w:numId="4" w16cid:durableId="426077794">
    <w:abstractNumId w:val="13"/>
  </w:num>
  <w:num w:numId="5" w16cid:durableId="1524902765">
    <w:abstractNumId w:val="38"/>
  </w:num>
  <w:num w:numId="6" w16cid:durableId="1485049446">
    <w:abstractNumId w:val="9"/>
  </w:num>
  <w:num w:numId="7" w16cid:durableId="1283030550">
    <w:abstractNumId w:val="7"/>
  </w:num>
  <w:num w:numId="8" w16cid:durableId="2134126704">
    <w:abstractNumId w:val="6"/>
  </w:num>
  <w:num w:numId="9" w16cid:durableId="1242177276">
    <w:abstractNumId w:val="5"/>
  </w:num>
  <w:num w:numId="10" w16cid:durableId="477771267">
    <w:abstractNumId w:val="4"/>
  </w:num>
  <w:num w:numId="11" w16cid:durableId="1203713454">
    <w:abstractNumId w:val="8"/>
  </w:num>
  <w:num w:numId="12" w16cid:durableId="2099205351">
    <w:abstractNumId w:val="3"/>
  </w:num>
  <w:num w:numId="13" w16cid:durableId="1449356190">
    <w:abstractNumId w:val="2"/>
  </w:num>
  <w:num w:numId="14" w16cid:durableId="1044526109">
    <w:abstractNumId w:val="1"/>
  </w:num>
  <w:num w:numId="15" w16cid:durableId="1390837170">
    <w:abstractNumId w:val="0"/>
  </w:num>
  <w:num w:numId="16" w16cid:durableId="2123183488">
    <w:abstractNumId w:val="14"/>
  </w:num>
  <w:num w:numId="17" w16cid:durableId="1395544698">
    <w:abstractNumId w:val="19"/>
  </w:num>
  <w:num w:numId="18" w16cid:durableId="660499156">
    <w:abstractNumId w:val="17"/>
  </w:num>
  <w:num w:numId="19" w16cid:durableId="228464485">
    <w:abstractNumId w:val="16"/>
  </w:num>
  <w:num w:numId="20" w16cid:durableId="1066341803">
    <w:abstractNumId w:val="15"/>
  </w:num>
  <w:num w:numId="21" w16cid:durableId="615908618">
    <w:abstractNumId w:val="24"/>
  </w:num>
  <w:num w:numId="22" w16cid:durableId="794762103">
    <w:abstractNumId w:val="3"/>
    <w:lvlOverride w:ilvl="0">
      <w:startOverride w:val="1"/>
    </w:lvlOverride>
  </w:num>
  <w:num w:numId="23" w16cid:durableId="836192001">
    <w:abstractNumId w:val="3"/>
    <w:lvlOverride w:ilvl="0">
      <w:startOverride w:val="1"/>
    </w:lvlOverride>
  </w:num>
  <w:num w:numId="24" w16cid:durableId="1794640949">
    <w:abstractNumId w:val="2"/>
    <w:lvlOverride w:ilvl="0">
      <w:startOverride w:val="1"/>
    </w:lvlOverride>
  </w:num>
  <w:num w:numId="25" w16cid:durableId="341246342">
    <w:abstractNumId w:val="34"/>
  </w:num>
  <w:num w:numId="26" w16cid:durableId="42600603">
    <w:abstractNumId w:val="11"/>
  </w:num>
  <w:num w:numId="27" w16cid:durableId="572353749">
    <w:abstractNumId w:val="25"/>
  </w:num>
  <w:num w:numId="28" w16cid:durableId="581644066">
    <w:abstractNumId w:val="11"/>
  </w:num>
  <w:num w:numId="29" w16cid:durableId="139811234">
    <w:abstractNumId w:val="33"/>
  </w:num>
  <w:num w:numId="30" w16cid:durableId="2119444800">
    <w:abstractNumId w:val="26"/>
  </w:num>
  <w:num w:numId="31" w16cid:durableId="1580944664">
    <w:abstractNumId w:val="40"/>
  </w:num>
  <w:num w:numId="32" w16cid:durableId="908541870">
    <w:abstractNumId w:val="35"/>
  </w:num>
  <w:num w:numId="33" w16cid:durableId="348028648">
    <w:abstractNumId w:val="18"/>
  </w:num>
  <w:num w:numId="34" w16cid:durableId="890582034">
    <w:abstractNumId w:val="28"/>
  </w:num>
  <w:num w:numId="35" w16cid:durableId="1365055006">
    <w:abstractNumId w:val="10"/>
  </w:num>
  <w:num w:numId="36" w16cid:durableId="1718814303">
    <w:abstractNumId w:val="29"/>
  </w:num>
  <w:num w:numId="37" w16cid:durableId="473564068">
    <w:abstractNumId w:val="32"/>
  </w:num>
  <w:num w:numId="38" w16cid:durableId="395862835">
    <w:abstractNumId w:val="27"/>
  </w:num>
  <w:num w:numId="39" w16cid:durableId="1897230724">
    <w:abstractNumId w:val="39"/>
  </w:num>
  <w:num w:numId="40" w16cid:durableId="1359696998">
    <w:abstractNumId w:val="30"/>
  </w:num>
  <w:num w:numId="41" w16cid:durableId="1508599198">
    <w:abstractNumId w:val="22"/>
  </w:num>
  <w:num w:numId="42" w16cid:durableId="1792167978">
    <w:abstractNumId w:val="31"/>
  </w:num>
  <w:num w:numId="43" w16cid:durableId="1875577509">
    <w:abstractNumId w:val="36"/>
  </w:num>
  <w:num w:numId="44" w16cid:durableId="120922545">
    <w:abstractNumId w:val="23"/>
  </w:num>
  <w:num w:numId="45" w16cid:durableId="200134866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11E"/>
    <w:rsid w:val="0000418E"/>
    <w:rsid w:val="00006A4A"/>
    <w:rsid w:val="00015440"/>
    <w:rsid w:val="00016839"/>
    <w:rsid w:val="00042FB3"/>
    <w:rsid w:val="0005396E"/>
    <w:rsid w:val="00055973"/>
    <w:rsid w:val="00057671"/>
    <w:rsid w:val="0006014B"/>
    <w:rsid w:val="00062EE3"/>
    <w:rsid w:val="00066754"/>
    <w:rsid w:val="00084752"/>
    <w:rsid w:val="00086540"/>
    <w:rsid w:val="00093CE2"/>
    <w:rsid w:val="000D445D"/>
    <w:rsid w:val="000D479D"/>
    <w:rsid w:val="000F4987"/>
    <w:rsid w:val="000F65EC"/>
    <w:rsid w:val="000F7D98"/>
    <w:rsid w:val="00103670"/>
    <w:rsid w:val="0011573E"/>
    <w:rsid w:val="0012634B"/>
    <w:rsid w:val="001269DE"/>
    <w:rsid w:val="00140DAE"/>
    <w:rsid w:val="0015180F"/>
    <w:rsid w:val="00166986"/>
    <w:rsid w:val="00172CFD"/>
    <w:rsid w:val="001746FC"/>
    <w:rsid w:val="00193653"/>
    <w:rsid w:val="00197A73"/>
    <w:rsid w:val="001A22DB"/>
    <w:rsid w:val="001A6379"/>
    <w:rsid w:val="001C329C"/>
    <w:rsid w:val="001E286F"/>
    <w:rsid w:val="001E7D29"/>
    <w:rsid w:val="00203931"/>
    <w:rsid w:val="002251D1"/>
    <w:rsid w:val="002404F5"/>
    <w:rsid w:val="0026036A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363F"/>
    <w:rsid w:val="003448DB"/>
    <w:rsid w:val="00352B99"/>
    <w:rsid w:val="00353F55"/>
    <w:rsid w:val="00355B2C"/>
    <w:rsid w:val="00357641"/>
    <w:rsid w:val="00360B6E"/>
    <w:rsid w:val="00361DEE"/>
    <w:rsid w:val="00376788"/>
    <w:rsid w:val="00387857"/>
    <w:rsid w:val="00394EF4"/>
    <w:rsid w:val="003E5EB5"/>
    <w:rsid w:val="00410612"/>
    <w:rsid w:val="00411F8B"/>
    <w:rsid w:val="004203B0"/>
    <w:rsid w:val="004230D9"/>
    <w:rsid w:val="00431260"/>
    <w:rsid w:val="00436C33"/>
    <w:rsid w:val="004412CC"/>
    <w:rsid w:val="00450670"/>
    <w:rsid w:val="00465537"/>
    <w:rsid w:val="004724BD"/>
    <w:rsid w:val="00477352"/>
    <w:rsid w:val="0048124E"/>
    <w:rsid w:val="00491C23"/>
    <w:rsid w:val="004B5C09"/>
    <w:rsid w:val="004E227E"/>
    <w:rsid w:val="004F6E40"/>
    <w:rsid w:val="005003EC"/>
    <w:rsid w:val="00500DD1"/>
    <w:rsid w:val="00507775"/>
    <w:rsid w:val="00521AE3"/>
    <w:rsid w:val="005315C2"/>
    <w:rsid w:val="00535B54"/>
    <w:rsid w:val="005402C4"/>
    <w:rsid w:val="00554276"/>
    <w:rsid w:val="00564D17"/>
    <w:rsid w:val="00570173"/>
    <w:rsid w:val="005B27CA"/>
    <w:rsid w:val="005C7C75"/>
    <w:rsid w:val="005D3902"/>
    <w:rsid w:val="005D6847"/>
    <w:rsid w:val="005E0ED9"/>
    <w:rsid w:val="00616B41"/>
    <w:rsid w:val="00617460"/>
    <w:rsid w:val="00620AE8"/>
    <w:rsid w:val="00623FDE"/>
    <w:rsid w:val="006309E2"/>
    <w:rsid w:val="0064628C"/>
    <w:rsid w:val="00647F3A"/>
    <w:rsid w:val="0065214E"/>
    <w:rsid w:val="00655EE2"/>
    <w:rsid w:val="0066434D"/>
    <w:rsid w:val="006771EF"/>
    <w:rsid w:val="00680296"/>
    <w:rsid w:val="006853BC"/>
    <w:rsid w:val="00686E45"/>
    <w:rsid w:val="00687389"/>
    <w:rsid w:val="006928C1"/>
    <w:rsid w:val="00695029"/>
    <w:rsid w:val="006A5BCE"/>
    <w:rsid w:val="006D5463"/>
    <w:rsid w:val="006E015E"/>
    <w:rsid w:val="006E186A"/>
    <w:rsid w:val="006E291F"/>
    <w:rsid w:val="006F03D4"/>
    <w:rsid w:val="006F50D1"/>
    <w:rsid w:val="00700B1F"/>
    <w:rsid w:val="007024A2"/>
    <w:rsid w:val="007257E9"/>
    <w:rsid w:val="00733737"/>
    <w:rsid w:val="00740105"/>
    <w:rsid w:val="00744B1E"/>
    <w:rsid w:val="00756D9C"/>
    <w:rsid w:val="007619BD"/>
    <w:rsid w:val="00771C24"/>
    <w:rsid w:val="00781863"/>
    <w:rsid w:val="00792701"/>
    <w:rsid w:val="00796770"/>
    <w:rsid w:val="007B2549"/>
    <w:rsid w:val="007D5836"/>
    <w:rsid w:val="007F34A4"/>
    <w:rsid w:val="008042DA"/>
    <w:rsid w:val="00815563"/>
    <w:rsid w:val="008240DA"/>
    <w:rsid w:val="008429E5"/>
    <w:rsid w:val="00863E6E"/>
    <w:rsid w:val="00867EA4"/>
    <w:rsid w:val="00880C14"/>
    <w:rsid w:val="008840D2"/>
    <w:rsid w:val="00897D88"/>
    <w:rsid w:val="008A0319"/>
    <w:rsid w:val="008C7664"/>
    <w:rsid w:val="008D43E9"/>
    <w:rsid w:val="008E2ED2"/>
    <w:rsid w:val="008E3C0E"/>
    <w:rsid w:val="008E421A"/>
    <w:rsid w:val="008E476B"/>
    <w:rsid w:val="008F0F63"/>
    <w:rsid w:val="00927C63"/>
    <w:rsid w:val="00932F50"/>
    <w:rsid w:val="0094637B"/>
    <w:rsid w:val="00955A78"/>
    <w:rsid w:val="00955D0C"/>
    <w:rsid w:val="009657F2"/>
    <w:rsid w:val="00967E1B"/>
    <w:rsid w:val="00985898"/>
    <w:rsid w:val="009921B8"/>
    <w:rsid w:val="009A6621"/>
    <w:rsid w:val="009A6BFB"/>
    <w:rsid w:val="009B7644"/>
    <w:rsid w:val="009D4984"/>
    <w:rsid w:val="009D5BFC"/>
    <w:rsid w:val="009D6901"/>
    <w:rsid w:val="009F4E19"/>
    <w:rsid w:val="009F711E"/>
    <w:rsid w:val="00A00B6A"/>
    <w:rsid w:val="00A00BC7"/>
    <w:rsid w:val="00A07662"/>
    <w:rsid w:val="00A16EFC"/>
    <w:rsid w:val="00A21B71"/>
    <w:rsid w:val="00A25111"/>
    <w:rsid w:val="00A341CC"/>
    <w:rsid w:val="00A3439E"/>
    <w:rsid w:val="00A37F9E"/>
    <w:rsid w:val="00A40085"/>
    <w:rsid w:val="00A47DF6"/>
    <w:rsid w:val="00A60E11"/>
    <w:rsid w:val="00A63D35"/>
    <w:rsid w:val="00A820EC"/>
    <w:rsid w:val="00A9231C"/>
    <w:rsid w:val="00AA2532"/>
    <w:rsid w:val="00AE1F88"/>
    <w:rsid w:val="00AE361F"/>
    <w:rsid w:val="00AE5370"/>
    <w:rsid w:val="00AE635B"/>
    <w:rsid w:val="00B21F0F"/>
    <w:rsid w:val="00B247A9"/>
    <w:rsid w:val="00B30368"/>
    <w:rsid w:val="00B435B5"/>
    <w:rsid w:val="00B565D8"/>
    <w:rsid w:val="00B5779A"/>
    <w:rsid w:val="00B620E0"/>
    <w:rsid w:val="00B63E8A"/>
    <w:rsid w:val="00B64D24"/>
    <w:rsid w:val="00B6627A"/>
    <w:rsid w:val="00B7147D"/>
    <w:rsid w:val="00B75CFC"/>
    <w:rsid w:val="00B76AB4"/>
    <w:rsid w:val="00B853F9"/>
    <w:rsid w:val="00B92231"/>
    <w:rsid w:val="00BA2CE6"/>
    <w:rsid w:val="00BB018B"/>
    <w:rsid w:val="00BC4FF9"/>
    <w:rsid w:val="00BD1747"/>
    <w:rsid w:val="00BD2B06"/>
    <w:rsid w:val="00C00194"/>
    <w:rsid w:val="00C14973"/>
    <w:rsid w:val="00C1643D"/>
    <w:rsid w:val="00C261A9"/>
    <w:rsid w:val="00C42793"/>
    <w:rsid w:val="00C43CF0"/>
    <w:rsid w:val="00C47362"/>
    <w:rsid w:val="00C5348A"/>
    <w:rsid w:val="00C601ED"/>
    <w:rsid w:val="00C7624A"/>
    <w:rsid w:val="00C8234D"/>
    <w:rsid w:val="00CC4CF8"/>
    <w:rsid w:val="00CD4CE6"/>
    <w:rsid w:val="00CE5A5C"/>
    <w:rsid w:val="00D15EA1"/>
    <w:rsid w:val="00D2343F"/>
    <w:rsid w:val="00D31AB7"/>
    <w:rsid w:val="00D47F28"/>
    <w:rsid w:val="00D50D23"/>
    <w:rsid w:val="00D512BB"/>
    <w:rsid w:val="00D53571"/>
    <w:rsid w:val="00D767B4"/>
    <w:rsid w:val="00D94DE3"/>
    <w:rsid w:val="00DA3B1A"/>
    <w:rsid w:val="00DB1CAE"/>
    <w:rsid w:val="00DC6078"/>
    <w:rsid w:val="00DC79AD"/>
    <w:rsid w:val="00DD2075"/>
    <w:rsid w:val="00DE01D4"/>
    <w:rsid w:val="00DF2868"/>
    <w:rsid w:val="00DF7B22"/>
    <w:rsid w:val="00E36EFB"/>
    <w:rsid w:val="00E51712"/>
    <w:rsid w:val="00E557A0"/>
    <w:rsid w:val="00E63D1C"/>
    <w:rsid w:val="00E70676"/>
    <w:rsid w:val="00E93176"/>
    <w:rsid w:val="00EF45B4"/>
    <w:rsid w:val="00EF6435"/>
    <w:rsid w:val="00F10F6B"/>
    <w:rsid w:val="00F23697"/>
    <w:rsid w:val="00F36BB7"/>
    <w:rsid w:val="00F81AD0"/>
    <w:rsid w:val="00F87EAA"/>
    <w:rsid w:val="00F92B25"/>
    <w:rsid w:val="00F94F37"/>
    <w:rsid w:val="00FA7DB4"/>
    <w:rsid w:val="00FB3809"/>
    <w:rsid w:val="00FC5F1F"/>
    <w:rsid w:val="00FD05FD"/>
    <w:rsid w:val="00FD6CAB"/>
    <w:rsid w:val="00FE6B6C"/>
    <w:rsid w:val="00FE7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D0919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F42"/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2E4F42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1">
    <w:name w:val="Hashtag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16EFC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16EFC"/>
    <w:rPr>
      <w:rFonts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1">
    <w:name w:val="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72C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8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cumbo\AppData\Roaming\Microsoft\Templates\Rose%20suite%20agenda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FD15314-1EF9-44AC-AC7B-C78E10C55CC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C:\Users\lcumbo\AppData\Roaming\Microsoft\Templates\Rose suite agenda.dotx</Template>
  <TotalTime>0</TotalTime>
  <Pages>1</Pages>
  <Words>81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2023-12-22T18:43:00Z</dcterms:created>
  <dcterms:modified xsi:type="dcterms:W3CDTF">2023-12-27T16:27:00Z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